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04749" w14:textId="77777777" w:rsidR="00D077E9" w:rsidRDefault="00202D23" w:rsidP="00D70D02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54E8A3B7" wp14:editId="7BDD86D5">
                <wp:simplePos x="0" y="0"/>
                <wp:positionH relativeFrom="column">
                  <wp:posOffset>-731520</wp:posOffset>
                </wp:positionH>
                <wp:positionV relativeFrom="paragraph">
                  <wp:posOffset>-934085</wp:posOffset>
                </wp:positionV>
                <wp:extent cx="7848600" cy="6692900"/>
                <wp:effectExtent l="0" t="0" r="0" b="0"/>
                <wp:wrapNone/>
                <wp:docPr id="172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48600" cy="6692900"/>
                          <a:chOff x="0" y="-444500"/>
                          <a:chExt cx="7848600" cy="669290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444500"/>
                            <a:ext cx="7848600" cy="6692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Text Box 171"/>
                        <wps:cNvSpPr txBox="1"/>
                        <wps:spPr>
                          <a:xfrm flipV="1">
                            <a:off x="0" y="6137910"/>
                            <a:ext cx="7848600" cy="469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26CE7FD" w14:textId="77777777" w:rsidR="00202D23" w:rsidRPr="00202D23" w:rsidRDefault="00202D23" w:rsidP="00202D2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E8A3B7" id="Group 172" o:spid="_x0000_s1026" style="position:absolute;margin-left:-57.6pt;margin-top:-73.55pt;width:618pt;height:527pt;z-index:-251639808;mso-height-relative:margin" coordorigin=",-4445" coordsize="78486,669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oQSetQMAAMUIAAAOAAAAZHJzL2Uyb0RvYy54bWycVttu4zgMfV9g/0Hw&#10;e2o768aJ0XSQSS8YoJgJtt2dZ0WWY2FsSSvJcTqL/fclZTu3BuigD3UokpLIw0OqN592dUW23Fih&#10;5DyIr6KAcMlULuRmHvz18jCaBsQ6KnNaKcnnwSu3wafb33+7aXXGx6pUVc4NgUOkzVo9D0rndBaG&#10;lpW8pvZKaS7BWChTUwdLswlzQ1s4va7CcRRNwlaZXBvFuLWgveuMwa0/vyg4c9+KwnJHqnkAsTn/&#10;Nf67xm94e0OzjaG6FKwPg34gipoKCZfuj7qjjpLGiDdH1YIZZVXhrpiqQ1UUgnGfA2QTR2fZPBrV&#10;aJ/LJms3eg8TQHuG04ePZV+3K0NEDrVLxwGRtIYi+XsJKgCeVm8y8Ho0+lmvTK/YdCvMeFeYGn8h&#10;F7LzwL7ugeU7Rxgo02kynUSAPwPbZDIbz2DhoWcl1Oewb5QkyfXBdv/O/nC4PsQo90FpwTL46/EC&#10;6Q1e7/MKdrnG8KA/pP6lM2pqfjR6BKXV1Im1qIR79TSFImJQcrsSbGW6xRH0A/BgxUtJjODgBvTp&#10;dlDM6EmxH5ZItSyp3PCF1cBvqBx6h6fufnly3boS+kFUFdYK5T4x6IUzLl3ApuPpnWJNzaXrGs/w&#10;CnJU0pZC24CYjNdrDjwyX/LYtwIU/8k6vA5p4Jvh3/F0EUWz8efR8jpajpIovR8tZkk6SqP7NImS&#10;abyMl//h7jjJGsshX1rdadHHCto30V5kfj8jup7yvUm21E8ARMoHNPz6EEGFkGCs1hnuWIliAWj9&#10;CQh3e/YGD+0BTcTdQmfgjou9cMLp9zpiz2iot7HukauaoAC4QiQeV7qFmLuYBpe+/F0YPj6IClsX&#10;hqodKg2rX0MPR+qlcfRcUs0hBDz2iLxpPND3BbP7rHYwOjwne0ecG8TtwNBzFfXHkJECwP8bjQji&#10;ySCZxH+ks7gfFhfBSyazmbd/FDqouapEPvQGYrqsTEeYthSO+/Y686okhioV7upqgRoYQ0NmKLnd&#10;egdGFNcqfwUUjIJKwhy0mj0IuOiJWreiBp4cUMIz6r7Bp6hUOw9ULwWkVObnJT36Q0XBGpAWnrB5&#10;YP9pKM6s6ouEWs/iJME3zy+S63QMC3NsWR9bZFMvFfQIVBOi8yL6u2oQC6Pq70CNBd4KJioZ3D0P&#10;3CAuXfewwmvN+GLhnbpR+CSfNQzQrr4I8MvuOzW6Z7aDun5VA7todkbwzreDe9E4VQjP/gOqPe7A&#10;dC/5txKkk8f4eO29Dv993P4PAAD//wMAUEsDBAoAAAAAAAAAIQDSANBu32kJAN9pCQAUAAAAZHJz&#10;L21lZGlhL2ltYWdlMS5wbmeJUE5HDQoaCgAAAA1JSERSAAADIAAAAlgIAgAAABUUFScAAAAJcEhZ&#10;cwAALiMAAC4jAXilP3YAACAASURBVHiczL1pk+xIdiV2zr3uQERkZObbaunqlWw1qRElimMmftZP&#10;0Q/QP9VnSWacsZnh0mR3V9Vbc4kIwP0efXAEEhmZ+are66Ikt7SwSADhcHfc5dzFL3h5eU4SAMn5&#10;C44tImqtAFJKAGqtMEqaL5h/0g7q2E4umNt8yt0fvXJ55Ee1uOv/pLflv8fvhmoAZBUosgpEOy4k&#10;iVBSuwIFDJE5ne3jWmk8e4kvfo1Xv8DmBdgDQO6xOeNqw9UquhXWPVIHJMgAmVky9m6928osEcnM&#10;3LO7m8HMSIBhqZIgZZaSdW6brOfUxcXq188ufvHy4pvet45kgFAKPgz49v3wh29f/+ubt//6Yff6&#10;dv/2MFwN9bYoBEgW6MDO2JuvTWbIDFXUiKgqkipqW7hhGA6HwziOZRiHYdjfDocBUem21kHDvkog&#10;067u398EM8YB2Nn4Pt380/Dhn5Bv07Z7PpZDVDL6JEeMoZ3nva0wBIq8DDmvTPWqX+PVl/jf/vf/&#10;9fy3l3vfu3vXdQCGYahV7WG5u1kqpQzDEBHWVqT3sdwchutxPNSqWiwOuZYyDjfD4e3h9u14EIbz&#10;/YfNH/8r//hPw5vf71g6SRGxJIkT6prptpH3SWu8cEJO7SddSnFskrho7Y7tS0SQzDk/2v/D8WDB&#10;Ke0n7m5m811a5+7e933XdRGx3+/3+727P+zhM1pb8PV6vd1u3b11XmttK9mGgQVbndxr/vdRLm5T&#10;+KTxnJ+ft6dzOBxKKU1WRBS3KouQyT1AyAzJAlbpAbMmhWpRRBSPso14Yfgir14xvSh1W2MdY0as&#10;zDzB3Z1wyMEkuomqYFAAYAESGebuEeHuKSV3hx2pSJaLR8ShlsIRJjiDtdaavE/d6lD03furfWXa&#10;nlvuXyf7P97+8Q8V7wv2QEl5MC/sYW7KqAUhYHQGUMJCCoGFimRILoWP40X1L+hfDv4FfaPao7qx&#10;cLxl5L6rAy2srTWjCdi7ZxGoAQgSUCEgZuppMy5QgY/QCNsjDrSD6UCrzuoe5vsSRTggRqqAI1UT&#10;BTBlExD0QCpwgaGglBAWFjCAgglUABARRLUIw2jtOxi2qY4CSWaWc24rHxHjOJpZI7+ZKcwMUU5o&#10;7+N6JJ6gt6VkmJkdQODxfj6VnmfGMbN2O3fPnsowILSUJKZJcJE0CsAsWEgaOevNpfBpQmM5qnbN&#10;LB9OFPRT42fEyTK2ZmZzD8sVIO2T1ieiLoc936KN8yGKaLd2mpklEABCAFCDZBCSREiqCgCue8+u&#10;kUpEeE4nYwtABMAg6vEySUJDCAQgGhY0YwCimjCvf6PJ5UTmWbSDd3fF8aEuP5cHp++4p3tOzj4k&#10;66cU2/zvJyOqH9c+tVuJQKMhA48EDYx1ACP3WJ9hs8FqZTmDOXKfut42m2614WpVu76uVmPOhpyC&#10;RjiR3Tu3lbEzdu7JLPmxkSIJVrDSRMI9OZPbJmllWq1X3vUyr8ABGAUFxorbD8Prm/27Undy5Gxr&#10;rr2LPnIjiAgLdMTKfGXMZl2MYigsIiIaHUpiHA6HnEqXx1LHKHUYhn3eHw51t6OKW+eb5HXEYRxS&#10;Wl2cp5vD/jDUAchjWn91fuFx9W+HD99/v1qtA+4I92TIqrXwUGuleZ86Z0dW9slz+Zu//er82eWL&#10;F893tifZEHbOuZSJpd2d9Fprzrnpe3eSAopUSJURhGoh5CPC4EfSZhTUqjZDfBTin7Qm7358m5jw&#10;PsiYmbPpYACllFprKeXjd390PLNEO7F5msqZAVYzfprw/fNbW4dSym63M7NhGBrMbY+pXXNiTT3a&#10;Hj31Gchvv9+3GzWQ14ZHigjASQjHZ40qGaJGCHXS384g2RlZAUFRBWvCyumJDMhODTACSCnRREGS&#10;CwCSudNmgGVmDWCRNHiyVGtNCQaGC4YIN0ZKmWYvXly+/NnP397s/vD9m9vddbo4/8uvfhZv39rV&#10;fucc3K6HsoesW0uHgECJERQcFZDIAGSQuSAhwzqjw3ydEEQRYXnlBpeqpQSQMAUNERVQVVCokIEh&#10;MaAgQm36LlUzQBOkJGFwJwwQGgnCwQIWoUplrCI6ihRBOiMU5oqQaBJlOHZIoGFVESE0VS/arLNM&#10;JoUHYECA92nnTufdt2QAxH0c8Hk09rAtOfon6XDZ80OrA0DXdarRiBw/AgDplGhxoqwfzgVP6P5P&#10;akvlPq88yU/V3g8hIO4vzsO7mJnR3D3RgIlIxDqPK6AlDjm53SxLT+7bLI8levnUWSypZdn5klbT&#10;yYmHP5gv/fgInnq0M/I96fAExn3qDD8+gI+c0oKJ2UAVAdBgkAnC9AiNIVmEhrTC2SUvnvv20vqV&#10;eSqBGIYSBiuywcwqWI0qCtYIGJHJcIM3lAC5hzHc3RObEwsAiapCyg1mxSwZlQRiLAfc3Ny8S98a&#10;OzAiSim3Q71+c/Ov+/Jht/9wGHehvVACY6hY6iRKFEXIGEaZRbNig5jwN6bVTp6J0VizSpTqNhhz&#10;Tuhg+5uoh4rinXJO2wpFVYXnjF0/jBulvLaLnPoPg92Ou9uxkhqlVe8ZVFTWQXIkwMxK3edcN+f4&#10;27/7Hzfb1e1ud/ARR+/RMAzjOLlIzQyyNtUmQM0h1bHcjuW2lCHGMo4xHjCOo+pQDvvhEMMe9Xa4&#10;+oCrD7i+OkTQHpMFD6Xb54H7Zik+FHM6mqdd17l78w6WUpYeph/TTthhlrZz/0eAzvb9pwJYJJuf&#10;oK387Lpe+q4eCvGH7acCWMMwNNExm+bHTowK0CRAkzOAqogwwasMcgpGd09EipqbNwUlAgEGKZhU&#10;oi0vIGgSBidjPj6CoICQEAHA2nBkDfY2IeKkw6OqioC5pW63H4I3l5vty5cvR+Dbd+/q4bA98Hf9&#10;2Tfd5t1Yvrvdv1bZoSpsV1WpgQpGcVRnYWUwM1nQRS+wwArWk8ldUO1TqShA33WJ7qUyuU2eACKq&#10;RESJgMQIBKxpowrxjrrabGEkYCYZ3CEDEzkae2GkRrFWFdGkUSy0UTESo2IwVKISYpOlAhkyMwQo&#10;KmDNpVYBTd7Byaqh4AECHs2dAB4dblo4oWciXyrdH29E/f+wzYN39wrgCLDQPIucwejHfrv89wQo&#10;3MdAWsIjPCYPP9JO1nbZ82eI0FmGzKr/UalyIgaXkMXQrp/OR4QUvPvBaSeNVB4dqiQ+4PqPT2i2&#10;xE7k4bzOmEGhmZmlk+VbaqZpPmYzQUvCR3XVQ0KfNOUCQj7Ewsv7fvIDw+njORnJg1MnIyQFwRgW&#10;d1K2PcRKQlbSxs6frS6e59WZkIaIUoR8hpyZkll2SzCjWTUD4EQizdiRiXQimaWG3iRCppiluVQB&#10;mww6qYoF2kGIUTfxgdUkRpRSD4fhZl+uRu5K7GuMgWIUvVnSicyECx3RGXvYypUMSRSNwbYgx6dg&#10;PBx29A4aEKNQjEgudNSe28szrNPu/WHcyegBHcoYSkrwzXjQWEtYV84t+dmLP/3jm3incr2/jUHa&#10;JEgkLDF8PES/ak5n/fK3X37xy1fIMUYEYyYn6c5L0aSKljGpEeaoBVHZ9ISaxRJ12N+Ow2HcY9jh&#10;cFWu3sbVe+2uR4t+iTlmNlhi+uXjf+rfpzxbs7v+5Hi7voGenLOk5sR6tJOPNC0aFg6zxkctftr+&#10;/bz+P37fOfiC2ZG+CE98EsB6SrD8yPbw521JV8lrOy9Z6zYCgQRksEvMsExzpzkMljJWUV2GUIQK&#10;UCCDOoOOXqwWMgMRQEA+ayDjQ59KVTAIN5PACLegKEMyEogKhoO0ziyub3e7P/5xfXm5PVspP++u&#10;b7bFRtqb3c6H4WzT/2r9/Lvb23++uurN9pBJe4BAxRTId+tNyRBWxg7owC6bJxVIK5JdlFodqcBp&#10;vaV61HtAQkjKkhRpHMdjJIUO1SO4GkPAMebZvFhRqSa2mCsKVcUKFagKvecCjMKBOISGqqHiYLUA&#10;xWqliTVgAgImIkQAtcFSQGKTdiQnO7Z5tia3BEgrR//WTJCN+JcKbOaOZD8NtHrI0RPF/jsgtxkJ&#10;tRhW80M3RrvzW8fj/PKUvPoIxDwBWHOk9dGLn4JTH7n1J7UlEFyKmhP8d3KjyeqbtBgx0ZKEu+k3&#10;ewe6Z3Aux7+cxZGSIOnkEU+X/dAsHgUY86mmCMzsNES4vIiLEONsiFfFw+V+dHXm5zrfjEfLWEc3&#10;2snPP+OZPTWMJ05RBBhcPgYZYQiQxmiepUI4iUCBK69idearM/dc4LX57LsOqUspe0rmDkuE0Wig&#10;G5xwIjk6R+dMVCZpNKeb6HCGwIDoSJQYMAIKsFRJUWrsS0EZqxBSLXU3jLdD2fvKYNUBcyUkuAEG&#10;mDETPSeAtSJ7QwI9ogAg2/q3mJrL2Nl2jGEcD8OwH7AHne45Je2Gi9WzF+tX/Kr/8Pr2w5urCKRV&#10;/273bqdD5i5td/txfzjsLZWLbUZ6dvXd8O7b2/E6xnKLmpNbto7Mtzd7bpTd0gZ/87e/w6qONsI9&#10;pa75YCLCLdyGUkopJe6kAElrQAsVCqoSkydFQIClsQBByOqYhr3GAxXpAb9M3T1EV48C8c+wyVoz&#10;s1prCwvi6Oj61PjjPNr5t0vTRdI4jpIaxmoA6yOC9fPu24KzPwZLfaSTk/Z5/cxPrQmiiJCoIIwm&#10;C0jNHy24IpE9eQZbuXXmDkEiBFomPIQaATUs0WjI1FLlYATuXCNuhBuAKW3IW7KAT1YpSUAymnEy&#10;WJz05LkzQKV6wN2jlLPz81VwX8fb22sreXXeX25f7d7tU+p+dnn+xfXVH3fX7/ZXKfPZy+2b/eEa&#10;uFK9pW4NN6YDUGCG5EiphitSjF2iG0ilTZ8vNp05bvdlP6iUVTAZhFEEj3IeJNCcbVOqSgi1qXYi&#10;JMoBMAQJNVQjBEKQomVp0QRVNNcXzpIXagSG4EAepIPiIN7UOlDFNRqrVA1VIcIsN1EbgBEiJANg&#10;oBEMa4tMwIRKVLvjyiUswH1X1nz2YQ7Q5/Hv/8ttVo40mlm4AbJ7intx8dG3h48AwadvtPzy48XF&#10;iaHVxNFs780w5akcrE9qywc9c/38L46PvkJkIxYwBCAmO6Hl24Bki1A9BCQfWSOpyYonr2kz/Eik&#10;4ES5LBc5PfWDGWA26ZZSakeinhL9ci2WZu78DJZn51/N+uNukn9e+xHoCosQ2XzOKGtil2F302EA&#10;IRM7+Fp5g7QiUgUrE1LXiL6EWCONUVnCCClgJByCGYIKj6gyq265GSzmiGieyQADMppIYYo9HZoW&#10;qWMdxxpRSNBqjUNoVK6jGEbKEBTF4kCCmDwRTrgxi0ajIELNa9UcaY5szalG9r3VOh7s4HZrQxp4&#10;gCU4Li5XN++uOKZfffnbn13+/PXZ1fWHW1pe9+dvb999f/td9moZvsJuKBrKi19u8+qATjevh8O7&#10;OtweoniGdTCS42GfNuXlV5uvf/XqEDeugnFFHJ3/MbFuM7lnS2XCJbKoMRxKqUOpQ40xNJQyjsNQ&#10;x0JVBlETipe9H3Z13IeKzWGjE+p6CjnNOUYLkfExGTTnqD4kvyZ92r6BOcT2Ga3ZMymlxjLNIGnj&#10;bFG8ltr10yqSdq9ZgM7m0NLi/DH9zJjyz7GacPR865jLnFKaxhZQo3yAABEGuZRDK8Oa3IC9whQR&#10;pd3aIqy0Z0EZQQKqqgbWAJ0SYkJuDV9SOsorQqATc2aFWh4Im3APGEuEu7MzItEKw7KngjqOBzov&#10;Li5q0r4MUM2J/Vlv8Jfnm1/84svfv/nuH/7ln94NwxeXF1uPHe0GuCY/MK5rXEXZFdToUs7OYqqO&#10;6g53ymped92mS8B4UERYBAvlBTGKknnT1i1ZV7DObQqeE6Epw7dCWQyCIUWwBDxUAyEVoYWr1MAX&#10;BBRgKGOYhVjNijAYR3IwvatxMO5lQ2igBqkCNWgRzZXVUEKDWQAkC8EIhDXNxkBLKX7IgDPCfug/&#10;/mxL4OEt/swefmQ7UUyNzaeDcefa8SdcZ59qwDyMrn6etTPLyTln4ChjP62rEyD11GBO4B0frMaE&#10;RporyiiJzRn0RDK+cO9eM0xZdtyGZKAIk4JoSvRkKZaDeYhflwIwIh73YOF+FuHczAwPtMbc9dyW&#10;d+X9QEM70vxh91bwKNw/j9AfwqmPQzdxypWbQgAyNvsOAEMUGLCQ1c0FVpfstsZOshJSykg91uuU&#10;O+/7rustefZUPSmlZJYhIzOR3LNb754Id8+cQrMA45jgYWaatoZAkkKIOkiqKMGCFOZGq6rFGMn9&#10;EIKZw0VnGNFDTuTkPZkTemM2ZjMnPUBzJ93ZESmxM+YWr6y1yqshOxygaFUSCs8wfrj59v1Npq+/&#10;/A+//PnPy3PubofN5fn3V9/943f/7V/f/v4m3qfs1mt3swfrRhndtl8drvL+5tuh3oZXDaWs1t3t&#10;4Z0ZfvWbX1gfXCM8uuywjKOPJ6WUUs6563LM6cyNmUuJcRx32lmxKTijShYzyFCGWgvK6OWQhp0d&#10;bqLsEZW+sKge2jGPNj7m33qqzUDnlIGP/zY/1uzw/8EOT9pMvc3pq/tW+4+f1Ge3Bub6vm+Bzt1u&#10;t8zr/8E2A9CPC9AfM4xln4tEihCa3yoIGJGFLG1SOgusoXUtveAQIyokt6auDBVwAQU0Kctkk89U&#10;AND0B6Ntc5I7DGw7uaDGnwY4aZQUqAAEVIUMIFJ2QzKJnr3rLAM71joKdZX7bm03h9v3H17/7PKL&#10;d2/f73dvnn/1xe9+881XXz//h//2X/7xX7/9+fm2pG5I+eB+Jb45DG92t28DV+ZKHc0C1VzIihRB&#10;HYbdfmeqUa+uzgZ5ELI6jLLakh40hTdpQuC4ghPEmcIphGkSxaKBDITogqpckmqtRaGjdkqUq4ZC&#10;dAlBq7SDVMTOu71pR+4ZO2hADEIho0QlRFRDpRmP6RCEERLD4IIJMAiKKfP4XnbLrLeW0Q/e9xn8&#10;hPbGva7+fVhsZo0mLiZMwCnkLYnuPGZiTb8ieF9pzl3hAZ44Ofvw+FNjO1Hfcwjrqa4+Y+4Px6+j&#10;wwULzHBPpx9vjNlT0wxy3e2BaNfb0VAEWm7lx6xrkiHZMRzfej9xZM0Yq43PzKh7HigsNMiSMicF&#10;99RC3PMlfHSxTkZ8snAtGNTutxzBU7ksn8onxCewlibEOu0TPu62nuYYABiBIENWYCUMq3Oszzyv&#10;YbmKNdhytwGU9qOICBpj8kC5EXISbW9Oy940sykRj3XePyhJGJ0t0UNqlRTqWOsYKp49VKCgETVK&#10;GWkCLACJFSQs5BBcTvMWDxElVE0iNgiTEBGgp2nvk4lGZEcm5d6Z+TSNFKXubndvX3xzNr7Dt9/+&#10;m5X8d797+dvf/mUd/euf/fz97btn//XF8H+P+9e3Elb5rK60H3e+7S5WfddnkjGWgWYH075st+e3&#10;Azzh57/+UnbYXG4KmjMXLZeINJItvb0ty30yvYsjR6hWlRq1llqGKMUEyiw6RBcFGoRKP1LToyh/&#10;ybczny8l1PLUU5TfLOn5h8ue52zF5TbyT01Cfxhb1CIHBQtP8EMx9Oe05S3cfbVarddrM5t38+Gj&#10;ompuMxL6CC78Me3EU9hWOyKAZkEGAGN4KEd0Uc5zv0Fdl1hDfdBbBIwQU6GI2lwCRTEKUHXzOu3F&#10;RoXaoAFYSsmZzN3dKCe9hR4UbROwmhtIFhFimDEA71LuOjGHG5Fzt9ZYXr58XofxT6//8Pbt69XF&#10;WtL+9vq/vHv34vLFap3evP7D7XD98tWr//CrXzxfrX7/p28NGSlH7j8ENkU5zGqQGM1lGsJCVGY4&#10;AnF19aEfx2E/2k1Zm3vqAdRaaZBE1BAcLkWAUlUkoAYButgyo8yMDaZOoURzotLIIByhWoqsapz9&#10;mk39GKBoaGCM8LCRyikPpp10C1tJO2iIGIl9qRUKQyWKqRpAVBo8qoxQMy6pYyBGd4lvXCjU5W7W&#10;+WB7aEte/iQa+/+8Sbrd77HYKQl8LOlrihUeJcASrJwAFzwQdJ89yCWWXWKs430/u+M78Xvy4Jb/&#10;HqESzSx4V3VikjPRgoZLROhLUfZon/fW+f5lLVDYejQta0BNzaeT9yIeJ5prvqMk77q8vHFri2yD&#10;6dJmlEui3XWx/EkDUg/nszw+S8mG2VufTcU2T+kyI3451odt7j/qpA7nmONHdleRBHncsNLiDDAY&#10;wRIAZAZYVOxlpT9L2xd88fNV/wzrM/dczAfv0K+Re/S9p4yUmJI3Z4PT0fKuLHvzFSE5s1syeAtO&#10;tiSEJtLczNsJlailjqWWolpB0GBuZiaDmscyZbOVWa/U03rzntY5O2MPOuUt38JAUmaiocUEaA6a&#10;mSfmxM6UM9Zr3/TW93mdUyZoE5JW8KB8Kx+GcRgO+zoUs3S2Pr/YXg6H8Ve/+M2zZ893t/thGKJq&#10;qJWAd2ZJQ9mXGHKX+n5dD/jw7ibTxAFefvmXZ//T3//FF7++vClvfO3jYSpS1NKVWsZPzrmFnu/S&#10;2wEzTyl1U9WDoUYlK1Chqhqo1JDrvr99x9d/Orz5dr+7EZF45JylSaQH+72xYO9HN8otGXL573Gt&#10;sHS4zoY17ku0k3T7E1I8kVnz8dlYP0lj/whTnNy6xdTafsbGZY0pcOTH5VLM6LDxXbtsnt3V1dVD&#10;YDcLlOUAWlhzrlk1r9ukmxdM/WPacnZzIjBJo0uNvGkRHMeN+Yu8Oic30hm4VqxCPdQBGYwIhxLp&#10;IhFEOOluyVoFLDphpE916YTa0pMaTBHInFPXd+aWUqoxHoYhdfni2XnKfrvfl1q7VT+GKrS9uOhW&#10;a8n6vhsPY3OP7/Y3IEP1dnd7cXGuGiXKWMaUfNV1iezMLs7OUtHNu/ep6tWzZ+erTWfU7vD67QdY&#10;N9Q61gMylFWsiLUj1rJ8GFcHnQVWMiuaQilOTlsCgQiqbeFhRBXVss1sMsQiajUZI6wGJSpAmQTC&#10;3GQyN0tuXfKcrEuW3drSRFUtkBKQyERYVZIc6ICOtjbbmK09d0ideWrbPmvw2HkoRFRTK6NREEWq&#10;qk0QLRsW8fdZO9xRO9R1XUqpcUrOmWTLgzzRO60TO+qjh3DtIaORD2NTP9BOQuQzy8xZyMv+25ha&#10;+FWYE7dDgFoqpBNkSCK8lSow32w25+fn6/W6zXSWoo+O5+Nq9JHr7y/LzLYnm11mWf0UIHz6pqfi&#10;jh/140y61czMvPXZarMcM3bJFvSf6raoLtztizGY3wMVs0Bngw0ApJjMf5KMlqXN6eyMyFTKUszO&#10;S3GibnAkAF+t+o8syiPLxLteHpWJJ8rp0YWeD/II5jD5gh53a32kEfduvfz+8OImhDT5ATVtYwED&#10;BESHJcDHaqP12Fz62ct09irls8i9zMfKMINn5ISuAx2duyVPNGezdd2QiWTmZn7cRTjv2iCbq+ZY&#10;DlEoEYdah4iotal5tnQ7czuGiFskJBGdmCtMzERqDvum8QW6udHcYNbwGcgAYSkD1lmfuPLoU3Sd&#10;b1Zpu91crvImez/JZUARwWH0m/1wDWi1XtcS796+d/qLFy8/vL36l3/+58vnL/7qr/9qvz989/33&#10;lImCjbICkzlSTslSYt+nXA/jOO7zCn/5P7z667/95eqSQ9r1m1UUEOkhrIl6D121r7WOqrWUsdSx&#10;RokoUccoQ9RaD1GHXHb97ipdv47rdxGDGXwWEEsaOyG8mVxPvizJ+ATlz9/t/sE5ivdUnx9nBN0f&#10;7Sxrlrdu8OLjvuTlZGeZNTuBtDCzZi6bf7VUP/MFDd4Nw/DxQqnAPVQ3z+LhxZ/E1HiCfwHoWAfH&#10;Q6boFOfg1nkW2tS6igldJYVBBlETNwCVkAGkNYsEqia1pHdOOk4muLXMYyNBMvnEv23LoSX26359&#10;drbebLbbzVhHuFvy1eZsc75NXR81xuHw7Pziw4cPb9+83pxv/vu//uvNdvvh6sNmvSr7sllvur6r&#10;YxmHAREGoOrXP//V5fbSwbdv3l3fXL969uIX3/zs2bPLf/vT9yRl4xD7wvDMPuVMpn3pB60H9ZUe&#10;8ElJC2jlSVtCuREzJZCgQlIQEsJIJzLdASOsiRIcMxYMQoBoyEsmsDmNSaD9xEmDTDLJAVN4NCxb&#10;e7GTUkSGJSEJScqcdgBBVZP6U9scHCS8bQPSaYzmCaJqLSef05gW2QXlIdCZ+nmMjz5GnJ9Itydd&#10;zYNveAgP654sdeV0vebvLd9hUtVmZvb82fOzs7PNZtOyohu6+oEpfNL4H5vLEizORx4e/HdqPIbt&#10;7DjC9iylad/GMf8fwP1Savcnc9Kt7h+XdPzeHkzjg0X1FoKCEV3XNdt1lqVzytPJakjy9Xo1C+WH&#10;Qm15ZFpT3jvIBcjFQljfLc2DxVre60SRfMYzI+4x0qMjX17dHgFbpF+aXIQEDWKtNiKNXGG1xfnL&#10;fP6qXz+nrSpTiAWEJ/Q9+g4pISVk95TM6UYjrBWFJq3tcba2t5AEbAqyE2Rza0doZNRxuA2VWmpL&#10;2GsXkTS/Wy8gEz2QgznUtihmwGgmtII8nAC6Hf+cRsjMvTPmbH3iyuo68+w8P7tcv3j17Gfb/rzv&#10;1k53eOPrwCDfDXVv9NVqNRyG91fvSwlPBvA//af/dNgfvv76Z5uzTSllGMp+d1u5l41gkVUzGD1b&#10;t+r6/e3Nblefv8R//Pvf/up3r4rfHrS37KZE2mRvHI23iBAUzZqFhKhRSimlDopS61hrC54OZdyX&#10;cV9rLXtq6Mbr7votPnxfbz+UKEjmjz73Jf5Yfj5K9jqGCE9Qy/TDuYT0Ag9pkUNw0vnDMTxKn/P1&#10;TVsAaPWuWpDxMwDWfPDkRieWKBdQbHlQx0oQP8iMS0ZeeheWIvgnlMKtGiUjDDXXupa25hf0TdWm&#10;oStFRnjbWws4Jpcdj759I4noPTmn/YZGttx3c7rgxuRNndHMWr54yrnhLfPGd5GSd6v+5uqaYLde&#10;d/1qrKVGUWgch2EYsvuq70PY73d/+NOfDofDX/3F78br4Xy1zczjoY6HijAV7Pfjut+uVusvvv7Z&#10;xYsXh3G4CV10EwAAIABJREFUPlznVfry669RdRj2u/21ZSphPxxQ6tZXtiv9iL4io/nFGWCFikpM&#10;YhrCUR6YNc/TZLpLJkzRT8kDbNtxAVIgzSAIpmoKUxjCJIpEyu5GN1rDQzBEsO2kBBLNpQx1ETnQ&#10;gdk8Ax7KUOdMRoag8Ab3Qs2nJQOb5/5YI2duHyeeGf4CyDnnPOV3PuSXRp+PwvaP3eInAlhnZ2ck&#10;lxUZpvHEna5s0tA4eWVoTd5MBlLbin95cdE8dgDGcRyGYa4a+EnjfHL8AO6H5h/O675I+VQP1ic3&#10;aS6edHe/Y7lRYLIrPhNgceKUuyPG4/a7plBx1MICADf2fb9arUiWUsZxbEL7eJN7kHQCWI9O6eQT&#10;dwDrEVfqiX9sKVgf2ujLWywF+ueB4rYcSzMdD5TK3YDRRAgIcTJbAUgMc1QMBYU9+nOsn+H8Zb95&#10;ltgP8EILMjyhX2G9wWplZkqOlDwnNyazyahrn2Zpia4w5bigASyhSjViVIx13CkqooFjB4zmYJAE&#10;G0I3ohMymYUUMNAbwJ6VFwk30mRsWsHNDEbSmVbOztQxuhybjV+83P7s5cU3Ly++POsv+m6dc29u&#10;hEWptY7i6MkQPAwlqLzqai3ff/cdidvdze//9ffv3r396usvXzx//v7duzcfXtMLUxGLMIRKiaBS&#10;9swYUzr89rcv/ue//6uLL7qdrqtJZOf9vNFPigYrH4bSmhslopayixgiWKPUMo7jrox7jSojNaz2&#10;V93VW71/PeyvC2oraHgq4E4Ax8nxEyK/o6tFDtA9ol3s2+Bjnv+TW3zE2Fh2PnfSeLUxbXtVyOwh&#10;+wgXzGfneS03VC/nuERCLZLYqsMv3VrLDIGn7rtkNB1B54nbbD71U0nbaDaKggqvNYsb8tL8HNhU&#10;rWtdQRlKjeXYImbJZUftpekomN0zkABvUlqT8ZPA5JZTcvfkZmbtCXd9EkEDHWMt++EgVk+2WZ+N&#10;pYaiUmOtuctdTof9PiWPqGUcXn/3+sPV9cX2crM5H/ZjCmNFqaTnrt947sFOcPfu+vZQQ2eX58++&#10;eJG6fH17/fbN99+8+tJUh8P+UA6hMDAxpWp+UC7msqm+FFCgwFS8Ag1Ntu2W91efpGNS3iRYgwiG&#10;yEoBFgTFaCXnFgQwJcZn88mCM8tMJAzWhFervOCQQwnKkhMJbhEudcaOlg1JcIUH245ftXoOCgKE&#10;XI8XtnqKhBR1Dh83gLWUJ0vum/jxUzpv5z5GkT/U1cxE7e0Ld5k2M1M8iFQaF1Jr+docM6f1Xcdj&#10;TnN73cIyP+HPb4/2MhuQJ9LyIzf9qcYzTa2Bm2lNgBlg4e5zCmZ9qgfr+J1sryZgu7SZJC1EuLzS&#10;iPa+LElzWebZQJ3HjKMMfBxgLdspZFlYqFy0E2m+/OFS+s+fJ47NPwNg+QlW+4EftCU8xu/RUDCD&#10;CYPG6shn2L7kxcu8urS0FnyA1YauVhnrla1X3mW6KTmnMlhMBje4MTHMmdzM6VTbgGSUCJBh0+bo&#10;qiiqtUZRjICIRGtSy2E0M1gF2j5mIxPoUCd6NAunIezJ3AkgaNbKMZMN2znpZKZlKXl0Kc46bs/7&#10;V68ufvnls59v0/OVbXtf5dxnTxRqqaWMUUvnqyg8DAMM3aY7xP7N2+/fvHvdrzIRH27e5eznz7ZF&#10;5fr6XdUBJvhBHCtHAIaULa2yv3q5/pu//Yvf/u5rX9Waal6vYc6pfnZMf0eXFSCC1soLHckBjFpu&#10;W66hQlHGWsdaRlVoTHXX7T6kD9+N12/LYV8AJWPcL80y44kTulqS7vLIEjA96oNpDupZiLf0wcZv&#10;j8rWHxRGM1PMX2a381wt7Acz5U9mwWNxhyWra+GZm+fVXgrZ932rsDXrqnmOP+g5O1miWRQ8zGx7&#10;tD1lCz1+cYvhAYaaal0D524XtK20qVpJK8iP6EoEiSyzqVyaApCRhDUQIOtaSRUJgSAIOOTm3niQ&#10;Aid+g0OSu6WcBIi17bX8zS9+td8P+92uRu1W/YsXz9fr9Tjsx3F4//bterVJnlPu/+Iv/rvLZy/+&#10;7fd/7NiNVdatzi9frs4v5SvPZ5vz50ONbrXZj+N33383Rrl4dt71Xg+H8fr62dl2u+oOt7eH3bDO&#10;q57dcD043OSYUggm50c07cBjTFNUCAEpdOe1MmuudIi1yWEJOnJi+wuiYdGpbpgJJjjoYSYaLTM1&#10;+mxesuZ5n3CtZGrxWZlERQdksgezlGQOdWCCPEiFt8tCDLm1Oq93vLPUGo+QRNTZApnTB5eJgDOh&#10;NsqPj3q4H2k/EcAC0FxNJybHFD9ZzgjSLGcQ8/e20jklAJKa+6TN9KdCM3gMYPFoAS7R1Q+y7U84&#10;JByx09GDRQAG3j1g3n1+KsCakrVseiTWglnz+Bsd3utSTU7OwVkcawdiIQ9n8ruXg7UYzCNUMn2f&#10;S7rfbyeJHQ87OTmo+/lSJ8zw8IdPNaMttcWM3p7uxMG241XH0G6IgiGs5jW2L/Hs1Wr9ouvOwFSY&#10;Ze1dgQldZtd77sw9cjZ3JmdLVSe91UdoJT2b+6pVHm8W5qyzWlJNxBhRoQKEg4ZEJPNsU5aWYNHS&#10;Q2gmpKALKTSpjfkP08s/QBNb9khLBbMOSsFE6xTJoss4O/OXz9ZffbH95sX664x1Qp/QZyYmpyFq&#10;KIBRKgaBbtXLvu7GuvMOZjocblerlRnevHu9Wq8unp/f3Lx/d/W2xL7optoQFkJQKVuXpG++fvnb&#10;33717EVfuLds1vdDKVGilroADQvobjBOxdwnUw9DxF6qURERautWBlWUA4dbv3rDd9+N1++GGOAm&#10;oO26vQekliHs5fFZcMxffNHmhDCeeHSOg55hUDv7qJjjRz1Yj45qtnFxvNGSk59qDwHWScBdx/Io&#10;8/FZLR13cd4hqiWwewpgncz3ns54zCX5qe1RCa4JhsulFFpDl+7nsHVoE9EjMtjexgeiGgxMstRK&#10;ihvHo13lQJZlt01KfXIzGgMGN7BOO1HQYtiqTVZ4MiDoRjdZVEyLuOnPjLTkJephOIjo+7zdnr17&#10;+26/2331xVfb7cX1zY70frVNue9W69XZ5dnzl6uLZ9X7Q5B53W/OxlHbi21OqYzDWA7D7Q00Pt+e&#10;3X7/JpOX52evXrwy2Ztv393sDp2vJI85FWDK+23vFLIj6mrHJAA12lsBKbEVmpJaMVGTpjqNk3fv&#10;GDDRtNeQgosuuJBAq23H38JjaQY3qr3NohVrJllNbBWuEpDMcquOAbqU6QlMNJ8SueiYUu/pCQ9q&#10;V34Eo/vC4TVrvrlQ3EPue8qD9RRi4CdWin8KYC35+hFRcLy4TZRzXfI5qN1OSG7Ty8Sa+2ocx9ko&#10;+qRxPjn++4OfgN2DDO75gk+xj9pPPn1IbG4lToVYMS0FjiHCPysHa3G2TbaVwGtAXA3GLX7KB+hq&#10;djY9HDaA9BSyeYrgTgDsjMcf9vO4iPzRB39km6dnx31Sn9VbBNGtuHmWnr3abF8wb8NSQZIniygC&#10;4pgjZaTR3eDWCknXJs+M5mYhko7pdbGN7pt52X5eoxZhnMqUI/L0aJuEaWWNi1QJTYFCBFiJpDpv&#10;2Thm+rIeA/eQCNSKJLIZh8ZM5VpalY+c89mqO193l71vDStTNkKogdggtFI9l1ny0XNs5BbGUod9&#10;3aW1dZvU1fWHP1zf1Dc9NuPO/vkP//nF8IUweBgLQFmCU7VCYyCGtLbt89V6YzX2wRFIpcRwqDEO&#10;rYz+gnWb8xnS9GKNUstYxogQxlIOpZQoXS2Ys7BLKeOQDvt6c324ud6No47MXmne9n/ovod1BhAn&#10;Ynfpa8FCpiyFy1ySimQc05J4hPItDXzGLo+aHw/bQx5p35dW0TiOWOQmflKzRYUIHhFkSmm/389g&#10;sQ3+cDhIml7skFL7JNnqxT/V/+wPm4/E/feZYOHNAh5RKp/XAuEUCTelYAKylKImqbl5J35radtB&#10;ImzS2NMLy4RmR1RM2Vat/lBpwCICtapYVYUL7ixm9KkiQESoCC4zi6i3t7f//I//9OzZs2Re67g/&#10;7MvrMaK8ePbs57/42sEPHz4orMu95NdX+7w6P39+WYkhdFMUls825ygYD8PzLzYx7Ouw++Ly5fa8&#10;f3/9/R+/+8OtyteX26vdIensm6++2faXh+vyn9+8iWoHs2oIYBQDqIh1KyEVx9IFhIUEoWrK5AGD&#10;NENiK25MI8On3c3TawTBqdR9y3iJu0IkU4ns5tUiKQNlZkGYiP7IWVVkMEyYNhAgJaOXqClikAy+&#10;ouca2ZlhHdVRe2mkBrODODyglI/Q4byrvZki88UPX3IwDe8n9az8+HYyhaU1gmY2zMGvoyF3p7ZJ&#10;Nckg7HY7P5pDP+3Lsh4Ob5aBWHjBZ3b+qTj6E0ZyBFiY1+140Wf3P6kJTSFC3S/g1/YSLvO9Wpvd&#10;/Mv1ORnwZNP2fTev1PLLU+vY6uzhAcUsr19Sz4n/4FE893Bwn7JC00+WIZXFXWZ7bvrjjHo1g5WA&#10;FZn6LS5fpcsvutWFoTuwK+wEIGpEgESXsdrYauVdx+w0g5kbE+GG3pnNEwCZgRSm3dAkjfAEoL0J&#10;rQIxvYeive1sNuFIob1ZVnShGaOWgq3WPKftThOtoeXL360nnGZkImjMLc1XlRY52+asv9yunm9X&#10;z1fdsy6fgWnqE3R4RiLMYeOhwDmMw27ch0daJU9Wo1xfXZ2dbYAYY8h9fnf95g/f/j4sxnqoGoKD&#10;m9wNlT7AxbOcv3h1/vz5Oq0M2cLsUGO3H2optdT2iI7W9h09kIiopYztT3Uo424sh3IotRwQhzoe&#10;xv0w7FBuu/0Hf/ddvH9dhp3YCvOJgM99LkHSzDbRdkNhWsGoZbl78SFZNsAxRUPIqPUk6arZzS27&#10;9iMA65SPHpD6fGTpMPskuLac8szhSxddSmkcx9lHNc+x3aWFG1rQsOHFprEebUsRc3L80Qk+zdQ2&#10;P5H5L6gpZIVp+/rUOVEJmiUol3oGnJufiV0ZV7CMaADLjirKxaSWOd1qC4tQK80wCBbV3WCs41hr&#10;xAhVJEdqCdck2WqFtFQsAtOm3tSlvussuYHj7iDh7fu31/vr9Xaz2qwO+93N9dXLi+fbbqNSbm93&#10;2/PL1XpdpGcvX67Ot4X25nb3/mbXXb748pe/sc32/e1+ty/PX37Zr84O+9HN1v1ZZ7mnaxguNpve&#10;UxnGs/X2q6+/VuBf3v4hyLDmrhXbRmI131sigFYOC23nE5vyDrRwmkIxlVBtb/Zq+VPNI96ytoC2&#10;vc8FSoa2rRBsHp3mYoda6QtRoKZNAQ0PYPokCWNOKXmihKhAZFiiM8IBJxOUiQw0o7Bt9vEIa6W2&#10;IHHaybN8Y0wTiDb57rQg49qoO0IxBeDYpLHAeAJffUTj/FQerEeVHXnPwz2t2HEX4XR4eomOEIRC&#10;i62+J56Fp9oUQ/kRnwCWrphZetj9V2vPg+fTnr+n1+eTLj/ea17DSaBPpSswY1NMtN7Wjvfx0KM3&#10;vgsRGtlSARryAXGsvLN0pk7lRifEe09u27E44lLotc+7EOG8WDpGCh4lu7nkPI8JKzgSTdd1m81m&#10;tVotDz6yWPfl8tLTAKAEQKO5eTJPbdNOoyIJUUIBwty8ZRE0KxWY9FxEtGjPMcnK0BKuNJWg6ro8&#10;HoY6hntOqQtV8cAOZ89x+QrnX6m7GH09pLWQA1Sdqj2hX2N9Zv3achatvUMLhuzWd7ZO1jk7gIOG&#10;cLllwSOcMqe5ARgiDqj7Oh5qVAUNyZAsp3ATXW1HtLUsklYxou1utpA1jz5As+RM1vYHTcEQQLDp&#10;WRjbtkILmIzsfZ2sz+xSXvd5u1pfdqstzCtIZIM7jGJm7rVepa6mMmB3KAOchqQKhWXP7lmGgArr&#10;odwMuh3q7c3u/YhhiIMpMjwXzwW5oke8fLa5eLbebNfo/BDaHephrBRqCfeOTKVEqWrvTWt8HVFU&#10;x6hFMUYdyrgfh/1+t0dR1NvD/t1h93bc3eqg2HXDVTdcra5e4+rtGGPO3gt5HKtZ0lzeV8f8ZSCm&#10;GqwKMUCZwRNp0QpNH8lvFl6zS38OHbZ0q8MwtBMtX6xFJZfe/5gwtYEstZo7jm7GdvHyC45Iuf1Q&#10;0yZ7nVxGs1Jr+yKgRtSIZScTEDE7qhPMvbWxzbeYKx0v+W4efssr6vue5DiObY/MHe/f5+g5QnQP&#10;1c3Yf/bcLmY3L9FxbCBTgy0iRZbmsDVUKTi9b0EKIygFVXMuilTrSnYOPze7oG2TWymE1jkfItaW&#10;asQZO6ux7jZRi1A6sZd5y/hpjiyiIEoE5QZPsiTVmKqJ22y9REStUKz6Pnsq42DE+dm27zqVstms&#10;4Vpt1+uzdYkatSaw7ofb1+9W5i/PL8+3Z8N42I97662iuPcBri8uNy9e8Wwbm3Ntz3H27M3toO6M&#10;aV3k48GILvvWwzYdb96+zpYMvLn+8PU3X/zqt78eh9t/+va7ilEMz3m/27v1L19+fX27M8gwmRkB&#10;a77iqSZeS3Vsc5JUNUalN3Fh07sWm8SEFJWtLiAFtCxPyTUiAjUgqaUUaEJdtWrmI5sCNZWgeUq5&#10;63JO7uYumASNDrlqUmTEirGCVlE7VKg6akIYRQNcFRoR4R5HgOWAB1ytgkSrQNEMJk07w1GnHYls&#10;L+mwCovJpmpK9VQT8Yn2FCJ41FPwkEce4qrllWrosbnhgCZkDKyluqeW3QaBMgqkG2h0NEth2ibb&#10;cK/VqrZfxSxJiFBLcp7u8OCTsAkdLz5BJfcmXmiWuy7lTLMaMdYaC3mlWc40JN4EFzQF1480cNS6&#10;mF4thekFAz/+j2atMLfQQhySVKP5Zo9GeUM5NLbc0yPwqhFTciGxfArTs9CEC1rVuwpN0rLeld2Z&#10;Hv+R8AhIdwbk8uE+hZfuAaxHKeOkzYh+EYK/2wDVbF/dD7t8Uju+BGwBv47jmaza49gmAj1ayMsx&#10;Aph2pdwdOf6rUK0G95SkKHGAh6/w7EtsXmDzTOksbCVkyCBAVS05I2X0vXKHnGiOllNuzG69M5Nt&#10;fwzCWuAkKRKLGcxJM6EOwCANaLV56M4Ms/C7QnNHI3FiOoGQE64jmiJo7W0dx1Q88GinHUvdgDPV&#10;gTBUMsyZU1rl7iyltVlXxc5XBktIDks0l7lcqIPdHmI/1hr1GIUGU0o1KoygAqXEWGOsGCvKGKXW&#10;kUJiSjKv9IgEddn6dbfarOEWYpEghaLLq75bdbn31JworGUchoMZQq0WVqvLUGoMEWU8RC3DMNyU&#10;YRcVqhhvdbjmuNtcv+O778fb66pqnJLeQJuyRBsgnZW/JiCqKbxKttRc410O6R0RPhZT12OVC04u&#10;m5HZUxectIdnT+T+8shybMuzy34e7RCLCT4cDY/+rRlKNjnVdoA/Nf4TN9udF/CHTNT7HYo4vnWN&#10;OKprBJmScTIYZGisqAqORii6gk1gS50BK0Qn9YQrcnaWWHc9al15B4E0hQzMsIxjR61glLfqAGYw&#10;h3uYAW5Bh0/vxwOP1d4NzNlopqgtb7yUcRiGnPJqvVqdb84vLjbbMzOrw2glEsgSdSjjOISC2dp+&#10;kpvdjpb68+3q4hm3Z749z9tnq+3l5uJZqby53bl3F+fP+tW2VoZq2V+RSJ4g7IfDbnd7cbH9j//L&#10;3/3m19/8n//XP9yM0THO1tsq/cvVdy/7Z/b/UPduXZIjyXngZ2buuMQtL1V9mZ5pDjmkSJGSDrVH&#10;0sv++33Z533ePSuKEmd6uqe7LlmZGQHAzWwfzIFERmTVdA2XPBJOnqgoBALwAPzymdlnn6lTAKLF&#10;4cY0z5OzPRZKCFQTZNTVQ2Uxqgi4E5xDi6Fqt9e/SPabtYHiWUXE1WMtWzwHAbMi3RAgi0GhSnBz&#10;51p2yMWdyYVcoHm+bgrvOryqQGFJ8lrZk3MStddQBNUDaaFPoAryhB5g/cExRX7OwvQzXC6fGOOf&#10;Hv7RzJxzFE7ouq5pGn5ehWJuAQFY5+9cnnnNpHxKVZkH18UrvbQ/no9jTt/hWSYm5jS/2M4Q6id+&#10;8tkc+1nbkjMYMCv6w7xW1hUvLqFRMWXld/zEdesJaXZM1b30dH+wuktPX3r51724/08AWLy2fReS&#10;r5lFJAWoZMOlxNLnbfRMqBeYXc2xfRxgrbzEcF9GGj19DUQe9TNYJBGT0WQ0pA26K7z6Zb+55nYv&#10;qQMJYoo1dxiEIIKc0TTImQJgEUDEQo1IFsoEYUrw8FtnsswqFNEGciHTcjIfvVY9YuZAWaTQucM8&#10;TQxA8EaIIAQOg6MmR5OgoigPVSB3q0bZkhyJquAAd50cxMKSpU3SCGcoqaLJbWLJYIJLzSoyJ9U0&#10;OSt8nozdSEhEaC7DBIShWAs8qLlb1aaPLB0Gc0pNbvp+0/c9J3GYxwxIyF2Tm7ZpZJkO1MpUJiaY&#10;qbqpqVWi6hQyxVMZx+E0FYVDC4YjHj5gekxvfzy9+/E0noxipnWFGMjjFnu9RTF2wpVlPgccBGAn&#10;JpPZw3yGUc7Skpcuve6qa/d+vLG5SsHlqF5PQ5/AQ8sxy/z1RCWe+VgLuDkDgmfvL/8bu9Zm3NKq&#10;BWARUWW5zUnIL55/fYlnU+3nASwIO8N4hgRh39b0qWpowh1moYBFRkimnfsWvnfagnqgNU3kXAvo&#10;IQubKoPdzQIrENESMHUvFRzEJOGL9gmTsziJ185cR6MDrmZeOZGurqWUosXdm9yknKcyKbxtGrgn&#10;4i9fvYbaNEyn41HNosOREJiJ5DgOxzJSm3fXt/3+wDmB6KvXX/7yl99cXe1Pw3HQYbPb5UOvsKZL&#10;h6sbdwHJpt3e392/f/N+22223eY//od/99v/9l/vH4bDph+H03V3MIRn3SczhdEyF3iEE31WrwAY&#10;RlC4qVtdkjUqaMdr4sRReiqED73esSo3Gm8QLgzUhOAZuwmJsAgLizCLu5WiZlYtmVBsXypAM5ij&#10;mgaISCQJiYCEOYHjkRMAZ4bXpZbMZ1X+OuHVZ7ksisSIXEmerdXq758x28/e/uUBVtd1u91ut9v1&#10;fZ9SwsVUsz7Fmv//4nhf8oeo6n59HiBwqyVim6bJOTPzWrsLH3fRffrMZ/Pez9/owixcVnRfsMEM&#10;sxCO6ZemvhdP/hRDeIYx1sefAyxaiWist4+1/7MBVnUDzfSUZYsOEetQpI8uYYiPXfsj5z9f2Gj1&#10;eOZsyvVyOJMNnr619kA8ezRUBYgZws6l+ECNdTfYvebDl13eeerJk4LhBDPX4uxghiQ0Cbmh3PBK&#10;HUcSN8JN4ka45SASUCLL7JmQEmUBCwHQaTq5F8CoOq5DqgrFFEsXIiKSWXePCbOXmCUgV4ikAF6T&#10;p+GA1vu00rT15RkZ4DGrJ2Ehz4DAkhdvpGESEZaQgqiucwMbhJilLsbkbh71EuP/4WMEE0VOK8Hh&#10;HHnd5mbGREmk32z67abb9JJTUMg4hWxjFmEGmamZETvRnElPCB+taVHVqYylFNWoQ2jm5gYrPD7K&#10;cEzHO3770/jh7WgFIuyqjikJFQt3dNzNavRGGRSaS54xgeFc14mn7vTpMRO98TKrLrBOTEaYSUgL&#10;JFp1vidQRSuO43n3n5Nhl8vxXMFmIdQvJ39xfF0MkOe/5YJAuT6SL6r0nLm+1/P4eg/NJEj92QmP&#10;qBGOWYGpYqwIDNoss4Dgq3PUKCLANbv2ZltgB+yINvDG0QlDDQ5BLR4cou1GLsKZJFaOWm1jyX6v&#10;hlhojRKxE6lwBNxDT67+4PmJGEX6iSuIUkpRb/bd3d3D4wMLT+PI5l/c3mYiGycdizBTErWipoBv&#10;Npvj8Hh3/6Dkqe8MNA7F3Ihov99t+m7QqZCjy4X5QU/H06nfbNUFKrf72227OX54+On3P9y/u7u9&#10;uv7VN99899//++/uHzqhqYyUSefYnkeRarggnITG9ZbDiQtBQRFo8YgBok6dkZ4jtffWIDvChc5h&#10;oBLB2YlCJNNQ+QvhMGZe6h0IsT95G6qCaDVyWAIbEVEATwBMnMAJnBTJSZyFiJ2ZgpFFcAPVwKQz&#10;GTFZ9UE/zaIz5SD2ztaqs891T/5nAlhM1LZt3/chH+ru0zjGArqc4fkpfK3qcDmrnMmjfC7AgpuI&#10;5JwDYNGcTbz2qpzNlmfN+BNuwic2+gjAOntPNC9MK4N5mR4/1oC4Tc+SBKtV9fwKdP6ln799NsDy&#10;OSKA53N3rAdh+/5z9PtDwnzxQGIZNCuAtX6cyyEru9yfnKkxg863kGoCDJytYDApaYfdF2n3Rdtd&#10;s/TGrZLAxYnY3UkdQBLkhLZBkyUnpETCURknZ85Z2iTdrNueSRPQZm8zt400IkxurpOWI0ERlhTP&#10;zndCGLhEka0cWqMUKu3Lz52J24kg8GBTAFBUUSlDzHLLTajTjTlA4sFT9DkowpTIOXObOeWUhSjy&#10;04nYoUomRMJZSOImuLkt9d6DIcsB+5yYmpxYQvk5EBCYKElzOFxtd5t+06fERM6ZSACJJZyK6Wkc&#10;tBQipCQpCdWpzN1dXSctWiZVLUWrK9jJJowDT6c0De3dW717Mx7vnVwyJ9NCZsxcIg3d602kcP6h&#10;0lwXbR6JvrxORVl3szkF76yz0Yr1udztcPx0XZdmiRqsSv5dDihaOWgvBwjPSYtLDcHliosduY7N&#10;0cX2sTMvQ+B8zwow0czZP7OO1vdh+cri8VpvnwWwCBalhiK4EwsERVVQqmFyruUCEXYG2dha6cw3&#10;ZjvQBt47Zddd1wlAam1mJiTmzNS0rcOFmUHsxlERj2b31eqeEDzGHEyZkURySsIhAuAO77vOXFUL&#10;UdQ1gzAnSdOokkXVnKltmtPx+Hh356U0SaZhdNfcJEnsrsKUs7hOnFhy4ixIfBoHBw67q4f7+3/4&#10;b//whx9/uv7i9Ze/+mbM9NNwPxGcRLht2i2My+PQcd61nQ3jvuv/xz/+w+ub29/81V88vn/7w919&#10;cQPsZMWEOKfIRiIzAaXVQmuzVIMSGVzoCZXMPvEqrk7m9bGAAEq1d2kQ3mMAkFlU1BOWOfhA5By8&#10;GwctAfPGAAAgAElEQVQZXJjblJIwLJJ7iGlGfwGEKkSCOLJBiqWocuiUqP7BPKroqAMEhZco64Oq&#10;xO2VfRWvxDTr0s8wKzhcQSH4dBc9668/45A/HWARKOdcoVVUABiGcRzXzuNniApPXEbM4VvMXhyL&#10;HAY80UA/FkT6BMBaqAI8S0JcBqPOwBbwwlR5dsCftsnlA4i+UmM2tJ5Y50DVEyb59I89A1j1sGf0&#10;+H91gAV6WhuWWX7pDWsCSqwNnxsldJz3iTOAhec37uMPfuU/WAMskKOoT8oT9ehusf+y6W8lb536&#10;Etx0mXlTkbudBU2mnDllTplEwEwizCRNalLqkrTMDSETGtdW0DTcdbnrUpOEVKcyDWYjsUeyICQI&#10;mGTu6kYsRMSUQFw9WKBawwOJIF4LUQQq0DnOWLFu5XSzRUgz7E330HQw5hiH7AZzJkiiRpBSatvU&#10;tU2XqYk8ooqxzJmSkDCnxFmSxMIXQ7mYhgVFs1hhbpIQKNbaijdyTun6+rptu6bJIDN2sBsp4EwC&#10;cCllnE6mBTAKNqv77N4uNeqvxczGaYgfq5OXAdPA40Maj+nND+PjnZdHF2rYGDHvMxeHEXFdlIlA&#10;weLnmr9Py5AkwKmSyi86D0Wa99LJa5dixoVTJ/p5FE9YLMg11llOftnbL3cyczjD1kSKGFNnduRl&#10;m8/24PmsV8+/ymVZGkBznfXFTHoRpZ396kWUdfmKmf3R0b4+icOfVlcs7mpnOJmSm5iKFVJjU7ZC&#10;Pm0EndnGsXVs3LdRQ8q9T4nJCbrpOp80iZB61zUx5oW4TVlAEahqJAVJc3VfAGaQ1+w2kagOuyyw&#10;m773p4y16D/sBmbOTRsTU2KGOZkx8XQ8TeNAcEmcRSRRk1PfpWkcm5TcLed0c3PTdq0VI6e2aY6n&#10;YzHvD9vtzVXabfNhv7+53fT7x8dCkrumHx5OpLpJreu06/tf/fKX33//3c3tzd/87V8/PtyNx/t3&#10;g0oM8bi5XjOGiLmCJYTDMOAIA2Fazd07wEr8RMMiI45Y1MJtHaN5dhaEPx0OIiE4OcdlY26KtUFS&#10;ypJkrqtXK/dQ9TABmMvkQBys4WZHckrgBBLnhCorEfhCYU5z7nxAxHgg4WavfMs6yGOF5ECKFPlC&#10;n7P9CwMseNXwHMfxdDqN4ziN4zp7lxbfTPwXH51SFq/Ez8E0HzvGTGlldIW75Eycb/31yxlmPfM8&#10;G+x/Eif7Zel9REeqJ+dnDagT1zLLXbbw7NCFqDvvJaLlsv/qAOvJiTS3aVkJ1gvA2sT/rM1xfl1a&#10;YTjC0xoQny7YjuisYb76q66s8GwDajJSj/4G+6+a3esmH5yaiXLh5DGUxcULRdAhJzSN5EwpIaVQ&#10;bScBCyfhnKRNNT4o8IanVrxrpOmbrmsbgk/TcRqPThOJVa+3MKhSxQwc7ivmBJ65mxDmTBQkX56n&#10;DYZHTHCR6LSZgKWY0bc7Klkkwi6h7UALByMxGvacpWtS1+U+cWLkqNKDcJ1BhLJwalPumi5zFhEC&#10;h03sM3s10lAAFUaS1KQsnIglSUq52Wy3KSdhKl7MJrVSfFQ1RIY3THUymEFhrlrMvWjRUlSLqpoX&#10;NXPTUgpcVU1Ht0nKkMdHGR/SD//0YXpMNDXQLGBRYQudiwSQeGRmskQVyEhRg4BgQSELOx7us+z1&#10;0uGj067TbtfdeM1Vil4Xq0W4ryK4tpxtycY9O/knRhkzN02zeLDiu5de+vVAW1qCl+a15aPZu/l8&#10;YCxCak8WsEfWYbypdvBHjq9GQlQ1iuTKP2qyPzuAnLkGvH2RtTRxJbPGrIF1jF7QJ9pk3gpd93mb&#10;sCXawvdMPVEPauEJlIkS0WG39zIJ4KV0TYPEcMs5bfs+Ces0wi2n5JWqB6+MRRiD4ZlcqArempub&#10;UWXzRTgNwREMI8NMU0pMDFgpxVS3Xb/f77rcPB7vuRLk3aOmH1RLsTIA+uHDnZne3rxqUvPuzfu3&#10;P/10tbu6fXV7/erWWR7LxH3T3hy2V9fTxB8ejqWg77dNk5u2bduchEVod9huttv/5//9v6+vDn/z&#10;1//mt//4j+ITp9bdyzSpaiigKmMiU4KSK6DBXYnCWqDZFBPM8fKlg4azL0bD7AdydyOuIb2IEdSY&#10;VcgEOgXRoBp6gJNV4VZyZiQiIa6QqvaHJWoPCUQVevr1v6FEiiwiSzCQ6hfJSVCFvOaI7+zVoJie&#10;5sWAQEs5nk930Iv++jMO+dMBlpuFNRXCoaUUv5CMWUjcuGj+GYI58338SW12VGqsqWoJAta6QURz&#10;BOblq8TOpf7x0jZ8hNLwR9r50VauZiE88+HFR2fp2C/+AZGleHbFdXmcc4C1WCMXeOPl7U8huceb&#10;l3OI5iUHM/C65Kx8elsA1qpLrVi0ccyqJ50Z4suq83wl8+q9gImwcaGseYfNa9m9brobyKYUGSN3&#10;haNDO/tkWoxmDfeUOQuJIEVVGwezCDciWbiN8htsicomU9Pk3He5bRPRNI4Pw/hApCROESNjOHnU&#10;L3MwUWIWIqaaJc0As+RAMUB4eII+ZIACBcED8SiHEhGWCrBmq9tBBoLBQZGawxHtFGpAucnbNnd9&#10;3oi0hESoXqZELEiRrthw03IbdDO3UFJwswKmqHlmpFYmMKUkKTXCCQBxEpG26yQJCOql2FQwqWrR&#10;4rbw6AxwYrhpKaNFTTGdKroKV6iZ2QAzG9QKwzKmdriX4wf64Z8efGBogyJkweOKrGZGcFqDNTLn&#10;DTtJeM6dw2kW/DSn50kVS9damz5nfZtXwjO+0prymZ26Rv8LFHt5NH0cYIXhuDTA5qJX69YuY21p&#10;6s+cWC+N0WX/8lGM67OJcnl/VopnPfp+TgPqJQhGuZKtHOIQswRL5r2gF+wy9m266tJN31z3zdWm&#10;3STaMHqgd98Sb4g7ooY5M3c5t02+vtpjKpmIVPu+NXYzbXLebTdCNA4nNc0pQ20BEzE1gIngHbNw&#10;zTM0M685v3R8HInBRFpUDUTOIgCZKRHlJADIsOn7ru3G4SRMkhLByjRpmVSnaTid7j+U0ylnnoZh&#10;HEdheXw4vvnDj4+PRwaXou2m3x/2RfDm4f3d8bE49odXm811aluDq2nx4uRN31y/vnn7/l1q0rff&#10;/tnvfvtbG4b//L/9R1d7//5DURvGydw5MTWshNENmW3OuYv5TYgZVEwBgIUcNTN5noLn6oLV4ohb&#10;FcVWa4IgKAKBAC0Z8V6jigh/IBG5uZnBPbNUUw1P/E2em8QOdk8sNGsPCLjqLxuanHjWPg2zkT1c&#10;F+RVBKwKX9W/uSf6ip1V6WOf7qAX/fVnHPLPAlhxzMJ6fGZ/PAdYRISP5J2sR+6y5n4C0Hxsv6yE&#10;W88Q2zL7LVsoBqzPtrTzct1/0Sn+R7ePAqw1v6r2RFQs/ZI1++J1Q0PrxRDhJwDWZ20vlMp5cZZ8&#10;mnbn/663Zeq/nP0vww2Lh+DsPPHAXogxuLt7VX/QJxrKcpKzmf3J3TUjLarx6GAiTYVG7rB7TYev&#10;u80Npb1yZ9yaNBAGMUKzICIfzEiCNnNuqM2Uo64MYaZoJCZxl+D2QBN710p32O9urvfM+v79j+/v&#10;/zCWx5SYE4jJ2A1QU3dzFyBFdR1C/e0ePi3mmmMzAywAgDnGgOmLqA0RCJEoRTTLNyxjJIrZu8GN&#10;yZNQw8jw3OZNm7dt3jClkJxlynGfgk+aKEcOIwm3TU8kkrJDS9FJRzUj4dwk01FVrSicOKWcmiZ3&#10;TduEiwuwgjKWcZxOpRRznIZJVUEIynJkDoKgpZgVc3PAIoXMHK7JpwwXiI4YHwnaHB/w4+/vf/rD&#10;ZIVRqBZ/jJgtJHjJVaLKo04j1J0pGXmJ0mXMPhv0Qexduuty49YF0hfxAncfhiGieMsByzS0ZM6e&#10;TTcvbpejLPY0TRNAbRkm/hEvd8xxNzc3SzxxGYlYTUDraTeEdujCAUYfERamOWh4tq0bvN65jPeP&#10;fQXPZz1nmcyRUuLMBGiBlQ7YNXi1a1/1crvrXm3TdUubZB3GxqeGvWfeMHfwVi003BsQXLddv+na&#10;V1dXDfPbn3663u/UlBJvD7svXr/u2ub7777ru9YmFeagDBKQBCykBoUnoihZ5URqhZxERJhKKW2b&#10;VHW/23777bf7/f7+/n44TdtN72Y5ZTccT49lnMLLGzyYsUxaJoLDzHXKzPu+b3OahiHn1OR8/+Hh&#10;9HjKkuB0fbgOj1nRom7OxE2W3DB10napzyZUxDVzYRx95CY7+zCOAL64uaVJ73748fXVzTfffDse&#10;hw/v3wnQ9M2g5X6aVFCEPAnFiqhOoAxh5krJ8iruWh8sQDSXHXOtLPaaiatPT7QiUwKzcGLmOS8h&#10;tJsgIKtJCiQRTTQjzBQLpsRCHEkGYICYAtTGqRlWSfosHpOMWmJqkmRiTKrTyMKRBsNMKTELA6Ru&#10;xNW2surJn8kAHxmRZha11WMUp5RCNyEoMQsh8sySsQtv0+duMnOOl8G4DhHVUbYeO/xMXOrJGcNB&#10;VKT1Tg8F2VU5ivXQfrE9y+6zqWD9MxcWfNM0S1Wi5ZglKedy/qHnDpEXL3S+fSQItuZpuLvVYLX7&#10;hUTOOgXyHCoEhFhZyBYCtav7sbwsDfpoU1/aXq5F+KntMxHx8tHZAX4Brustm7MIn1DaCg7T3F0+&#10;dv7lca4esAaqZSZiUxqR0RzQv6L+RtJepSupU0ikKoHDme3saqaeCCkhJeTEKZFICFuZsHD8zcWV&#10;QczeUMmbfnd92OZsj6e7+4efhukBrFKzm+BMNThYkVDD1YNFqIVOq0BU/cWzV88BwEAFS9CzMiDq&#10;MU+3k5bOR0QCIoIQElMWZEktU86pb3PXtr1ww7Njnqp4vAcvgiEMBMU+EhjNtMAs/jycZOpurmH+&#10;kkduNDMLi1SpdgvtBVN3LyUmaKgVMzUr8XRMp3jokTGuqlrUysQ6uCpMXEXHNA38/s3ww/cfTJE4&#10;J8kiqeYfailanMLxVSxCTkIpNzlnMAyRRM4iUvMUmGc7+Nm2Hr3LgPQVe339kbuXUniu0XkGQV4c&#10;Cy9+FFtk7iwzEWbkdzleFoS0oLGlnWcN8FVscX1mrHzAn7stBPz1vbKfXROtzsgUHDkhN9IxW9km&#10;2rd81fE+Y5t8l2zD2lJpfWyoZPFESESNWVZLqsmQHAJvcs5C93fv2yS3V1fl8eF4/9BkcaFf/frb&#10;x+Pxv/7Dfz1cHbq2V52G09BIFgcRgnBpbpNhNCQFu8XdFJYkIXSM8VSsICfu+3673bZNW4p+uL/P&#10;OT883G+67i///De3t9dv3757f3fXNG0xHafB4U3OiYFirfCm7xMzAyk3XbcBiFnapuvadjydzLRM&#10;0zCcFNZ1fddnAj0+Wu7bq5ub7dXGkzxMp8LeXx1+fPNj7lozv7+7a1l+8fr1vu0e7x9+/PHNf/lP&#10;/+n2+vC73/2PD6cyqk2E3e3+VCYLriRLlpaczWzwyYmVHIiAYYR+hJjNvJLdQQAZ5gISPhdBsCU6&#10;w7XSjlc3QpXNRCCtOXDn574ZWhzv0ZOJiMjmRZArN6uKtgtRImKOPG1uiTrihpNGYoQrXGum4RwD&#10;BbDQwJ2eCvp+rEPmnKMeA4Cc82az2Ww2uclLIYdLawGr+WH578/p/0/Hv0SJOT//s/9+1ukrwPrE&#10;RHSxvTwbXC7i8V5X5YmeEOFzH9jZ7PTieT62fYyD9TTn0CzmXn1RTuf3DEurzm6FA76yMGvbQqx7&#10;/t7ysvrSZ2z/4gDr7Fddzubrp0JEuWmf4NQ88JaD+cJV9uJ1iSKS6YvD0KHMRIKBiuyxfUWHL3N3&#10;RWlrqSshQRgUAVYO1zQZoCaMnNFkyQ1SgiQXBrPFcGVm5hRIi8CMjJJvrm/21+2kx7d33324/8lw&#10;JAkxYYDZa9iqutKZGqYcIcLwVFFF0/WGzRh+5pmjRHrgKr6BcHuFUUPgRcSBQPCgo8fslImzUGbO&#10;QiGw3KfUIGTxQQZPM2pjYgIIVT44pcQpRVZ9OJnUXF1ZYK5mkaxN4Xea9VUpNCrMtGhoL4QijpqZ&#10;6mSmNvOai4U8dLFQ01UtWqCFdISaK4+TjycaJ3p8nN5/GN//hGnUcRxHPRkXSsaZuXGIkXjVvWF3&#10;uJmpqQhHaIHEAbW4UClRXWjdOdeW1hqpLAArmkdEix/rY96aT4yIj326BmprB60/Z4kto2btIV5/&#10;6/JC8V5ymjOtfF5+qmX/ZPj+jD9zY2EJNhAHYcvMjS8q9Z5tz28sEQm5iU0NdJ/pqpNXm3zTpV2y&#10;ffIdey/WkraMVtCQE5CIs2tyJDNRJEICudqm6+7vh/HxYd81No13x6kVHKfhz//qN+M4/u67n/7y&#10;r359PB3fv3u/22+gxgRBxL4hNRO2zqVMobTJdV01jTKZ41AeHj+UMkU3OB5PiRFhMibe9NvDYUdE&#10;7+/vTuPQdE3T5jKOXsqm7RLz8eEeTmMpwpLajliIRJjNcHt93bc9gNPpCLO+zeR2vH/4s1//Zn99&#10;nbuUumZze+gOm4cy3T0+9LsdiMbHcRxGdm9Ts2vbq/2Biabx9Off/tmvf/3tT29+GP20OfS//+HB&#10;2IpqKeYI71ItJmNMSqYgCy4W1XQXtUJUdXgDsARtlGnpANXzWx+k1yI7EVYEOcwQyluoPe7ZnEY1&#10;V4YiTTTeExsiB4hqDnCtEWPRiuAxiLmYN05ZyEiJkRxhWAEGEAvPnjAK30a0KUDdi2MvANZS5T3S&#10;Vvq+Tzkt+o5rP7E/9wGfDcyfv/1LAKw1mKCLJXg55uUvr5TK8fy79NwYm/09H1UUv5wP6SMerE/9&#10;lo/Mpj776pazxInmC8Se+lqzyWOlqXGfcL/WJfxZe8CrX/q/CMCK92eG9dnDC2u4abslvlvthlU6&#10;Fc3r3+Xlzp5cNWDC3UV1YLgUbb27xtVXze42twdPXZHskkARq4MwSMBZkriDjBkpUcrIjUgiFmOZ&#10;y4EwUaWoC8/2VZbN9fWh7fjD8Q9v3v7uOL4lLiRGka7DVLVBOeBPFu6C5E7ECxInetavfCEZB9eW&#10;8OTfmt97zB31Z8+3otJbhJ1nqVKW6qzilERSm1ImkDEplOA5SBEERPZVTTAUQWTjkZM5bDKdSilW&#10;iN28mJpHHQMztclcwc7kklLEOs28FFN1s4U3Fo8slCbmMkeVzlc315LcvFgxPh7L/XFSF0pZmtwe&#10;0B6EOzXGBButDD6ebHIuSsXFIA6mYKoZzKGACUPIiY1cTScvk5C4n/feBb5fduAlChbhtsWhtQi/&#10;rbv9ixPKp7fZh/eMWvriSeK/lbexkldYj6+z44lIUlpPfMv7z14Y5rgDzX742H/pDvzkrzXolFA6&#10;8kNDt1262aTrlvcNtmI9WyeWyRMhhUiJAA4BZUdSz04NUQo2dKIvX79KXlAKpqnLksbx6rD7MA3X&#10;tzdKfhruf/0Xv2Hh3/7ux6v9ltRzSmJkpiH1LpLYZn0sJgFJBLlVvZgIpcSu/jD44/1pmo5Bn4Tr&#10;tu/LMH7/3btpfPzFL375+suvKPH98YioTcSUSZiAqUBdmgyR3G+abtPvtle3N23fTVNJzG7mWpis&#10;bfKm77okzLK7um423TCeTmXYvr7d/OqbfdcZ0DUdGTeSmyTjaTg+3kvKh/3+1asbLePp+Nh37Wa/&#10;fff+/bt39/tD46rmiDIg6ihOSJkamVwNpm4az3HVLYiISQLohN+dIgnbl7j6UwYuQAxCxOYpQKfV&#10;jF7MHqxZA56iolT025W2IQJgMTEze/RqI3eAwnYUEBPYnFyTO5NDSBgZyJHF41xFuZf+uAyWOqe9&#10;DLCW0RoaVLRoaEsNNCwDE7Nhs6xZWI2jz+UcX67XTw1eGvasnX/kfGfYhZ5PbmdL8Cca9KwBF9Bq&#10;seUux/syIXzC1PznA6z1jfC12wxVOBOr1/VvuTyPzFt9dv40+f+vAbDizXq5ip3rBKincANLdNOU&#10;UuSr04qwVQHFav2bFYbXxYBs6QMsEGGvhdYdyeQa/Wtcv2o215R6pVSqw8qRqFbMaDgnlih2yG45&#10;SZM5J07iwiFQWavaCIkwCZJQYiKCbJqrrm/V73969/u7+++UTiQGUk4hiSfGi+AlEUkQ5KvTfQmK&#10;4qn8anjJicK89JDai1v7DGbR4vaD07xeOkUdK8HcVYIQ4aG8zsyJmB2mqg4zshwOf4TFGt62KINZ&#10;hQGdTQOeqDqs6KBWouoTCKWMJeoJuoGiYJ/MUyKbuQbWmXM7IhN4KkM4rYpqMbWiNR1PzXQypwJ+&#10;PJW7YzHmZrfp9v0X33xxeL09vNpsbqW/5vbK0t7zDkeFMgr75GZUiJQz5URapiTWZd5u8q5vN23a&#10;ZWmbphR1P8/bWIe6PmYhLEdG55ymad3nzwDWeiC8aB6st0s32BpgrfEQrTxtCyyLteHMrbUcL6na&#10;4meX+FyAta5DupyNmX/m/BOXS3Cehp3odUuvts2rPl232Ip2XnrxlrQRpHl4BMx3AjuJeQLEkQBx&#10;YQIRZWabpsO2O354FCsdsyRBK3nTkdD3P/3QtO2///v/8Ifvvzs9PuSUG5ZMTBYyJ2Ya/D8AIIA5&#10;5lKn8La4M6HNuWs4JzP1MpVamR3GRK52Og6n43Gz3//6L/58sPIwnIZx3G63XZOnxyMbXd/cnkY1&#10;SQp6nCbkfLi5bpr+4f4+9JlhmnPKLK6jjQPckHK33+UmqSkR6eOxFHt9++UfvvtDn7ub3UFExnFw&#10;5sL209s3bZMMUyNMhGkcdBzd1CfNnJnIHUY0GR5NR4ZFlQVyEC86UgR4+LgIxJVZXms1kMfsEB4s&#10;OJw5sFZ8m8P5B4LXInXEVDFZPU3lO5g75tsXHSL+cWKGEJyJUB1XLsTmGrQtIRJQJs5gESJYcrSg&#10;zJzjoRmslKCb0FIzhaol+jGAxbPm0zKColDMmhLlMzlywVLrUfA0BD5nu2zMpwFW5f9f/M1OGnq2&#10;38/Pho9Ya0+f0hIWprM38bXF/RNAm59jr7OrfOxCnwWwngqyAFjHBFdgh8LXAYQPdX3mZb49g4n1&#10;mc7POsipAKoHYD5qeVl+2Sdae7n9awCs9YLxDEsR0Uq5MbZxql18qWyIGSwDcPOzK3rVVFuHDld2&#10;P3nEXCIfKu2o/xK7V7K9bdoNOI2cXVKtmZlAbMLO7EiE0Egi95QoZ0mJJEVai0X4aXEKMGdmYkpE&#10;qcmdmz4c3959+P1Q7iSrJAc7JwEJiK0qKTiImIXRVJXRWmQ27tH6oZqTo2pfRRbhM5MGK54WnvgH&#10;DoCdBbPMR2VR8JI7ZzPns6gVm9QNbk3lbhNBOIwBY0IijtXGjM1MR4vnVIbpqD7NJTDNfDIrkZuN&#10;xWiMAo1IzMkwLXkb8VyKjpHi/qS5Mr+3UspQzMiMB8VxVM+p3fRpk044UmfdIe1f9zdf7W6/2l1/&#10;vb3+at8f8u6mTb1BtBiKw1TNS5e5b9K+7652/fV2c7XtD5t2t9seT+okMW8u9uhZ9usa0C89NlB7&#10;2LtrIb71qKbZ0l0++qM45uy6y/SNl4bYGc7zFVXWVjIT64MlvVwq9E8AWPHmnF//8yKksWXSjet1&#10;i9ttfrVtrlrecum8NJg24lmQuDIjiUBVc5DESdzFXZwFRAqYJxGo3t2d/uJXX/M0luPUsqvp4Pbq&#10;6y8Ptzf/+Nt/+v7HN3/77//OHdM4To8D1JJTm3Lm5GoOI6AAEwCPAlXMQGLJKSViLWpmUekpCs4C&#10;KBNscoblzKr+8Hg8lXE0a7f91fVVt9kMp8fxeNo0XZ+78TQetWhKo+H+dDrq1LQdiRzHgYXdTcCJ&#10;yU2n07GcTuM4bq6u2r6NVLxhmv7pt9+9f/vh1dUtJgwfHl217/ooNjSRDWUkmj68+Wm73+4PuzKM&#10;X97efnn7xd3bd+Mw6mTFzCQVkiPskWyCCzmHuRW/l4ngbpj9SiH6UosMMoubB2khKAnxSH0Gmk/h&#10;F7J4I8Er9achEI58j9s9R5znzsFCQszivhSZC1X9olUaqvY0JyEw3F3JPIEyqEmZiV3dzCkSEIl8&#10;BldUwclHAVY4gGO5fZIyX2Xk2cwPjcVoQVdrz9bnjqPPBlgfOf2y/D07PBKNXrzuz/ZgXX7x6aML&#10;NFNPceHI/8TVP33HeLF4lpPT07eeASwiChIRzie9j/0QAH7hiQ8v73LU2dX/pwNYZ9sZulq2Zf9U&#10;asjjqfvOqe/uVQUPzxawWBefjg9zgjio1+HOVSL0fb+56XZf5/6VbPYsuSBN4b4SgA0Jwp6gtQq5&#10;eymlJOEskhKnyr6q/B4AwaEKDXcmZk5E7Can8fHh+GaY7sBjak0yEcWAF696AeSIBYMidw8IuzCM&#10;jkBDmCescA6ZO0CzC//pjnr9yfXJONHKmQ9nsMQ8E/pPNUANELtGUAnFvehk5iBkFjiijg+7MFLV&#10;vgeFLoNCJ5/GMow6Fp8mG5SKmoIs6pETuyQmYoNbqbVxmRqRLjeJWInVyYOx8eQCXkWsNDp5KWrm&#10;inGy4jwUH1xT33b7jjrmDnnr0iNvPPXGnXLn3PEXX3+9v73aX+83h67f5qbxRjwJ3ex3uzZvmrTJ&#10;0go3jIY8kRh3Ch7HUVXXAGsBVWcTx1nAHi+5Ztfvz2J2f3SY0Jpu+dxldT7Trswyey7isL7o2fEs&#10;spjg6/2fuy0o8/xsf+yLy3gnopbsVauvenq1yVct9Vwa1460EzSJGqYcaSRMngKfZwYzORtxpFgY&#10;aTFV32/7v/qL3zy8++nbr79uQKzTvuvB/qBle7PfX183m24ow5t3b/b99lfffDM8PPo0YdIm50YS&#10;IlDIMtGTEccewnHc5EQEN9UCLcV0AiglzjkRmQisoEwugpTl4TT89ve/M+arm5v91e50Otk4bZs2&#10;Ob2/u2v2+3Z/uH79utlvi3tx5L7d7rYP9w+ublq0FGbu2qaTZOTvjo8u/P7uw/sPH1Lqgq1wvbve&#10;bq8ef3oLtc12o2QDJtm17a7NNn315as//PD9999995tv//yLm9tyHP/sl392//7eHCe1wjTlNMlq&#10;KLoAACAASURBVAjuyYtrKlNILBA5gxal0Rn8mCEEjB1clUipEtmDPzXroodtGOeJaB2RE5hTLS1J&#10;1SKd3fKV6lAnLiYQhChLlxBwjgjOIpIoZZEsxBz8zXBGRd1ugQXabiS3Tdc0bfD0Vb0yvFAvFTyL&#10;T/iXYpQta20gLYfrbO8tkpvLcFtzs7Bygf/87f8vgHUpBxNDUl7iRH6ikUTPpqlLl896wzx/fxpd&#10;XZ7t5wOsp2jNcv75Bj3bM19GhF+4pRdtWBrmcwNsKUKjawj1rwuwFtfc5faJ27ReMC7dV8vXY78/&#10;f45mVqZpmmqKWXjzsbpl6koMWUCozbJQnFTVXMFQKiTaXzWbW+6/8mZvTe/gQmwiyAKi0EJgOEyV&#10;zOa6vWjEJfRFE5gRBOpKnESAKmHOwolFGDyMx3F4GMcPTqeUPGcRERIxYkAMKYwqJyeqmX2L23em&#10;F4Kr+kztXOS+qjJ49oCX7uYOkloYKNJ6GKD0VE2NaZ7k3J2Y1UqdOp3cjGp1xRZgliYKSzslInKG&#10;Ogqr+jT5eLLTqTwO43GywXw0LVbU1eAOmDAlSYhK2RriDOAkqcmpScJGMX86ESK7W5LkSs+vFmYw&#10;0w3mDbgMOgw2TKae+s1he7hp+r5pOpJmpq6SNE1qU7tpj3pKHW+vmuvXh+vXu8PtbnPVba/61HFu&#10;iFjVSpmmMo3jaTiNtj28mtROx0GLglgkoYobuaOAQjMr3ITsDuanoNsSub/EVesOvIyO9acv+tWx&#10;MpTP/ns2dy+QaznVsjYsHPzzmTluVHoGsD53PVif7azZ8XrJyahldmvEhgku5EKWyTsffrHj6wb7&#10;lnvx5GPG1AjaBBZLEgpxTCwQAotEFEBBDlIiIxT1ET6Byvi//5f//MPvfsdTOX54b6exzTyOw9XV&#10;9f3DEUR///d//+rVq//z//i/rvfNf/i3/zYDOpVhOMb4GE+jo8BBuVFT1DqJQDAHkhxPp5RS0yUm&#10;V3UmT5JT4sPVzl3hLsJEpMWckNv2hx/fPD7cdV37zddfbZrm/Zs3p8fj/urqoWi73b368svdYf94&#10;fLy7v2Pm/X7fte2mbdz09PiAMraJbBzu3r2dfPzlL78itTfffZ9MbreHlhMV51K6vr2+vSrQ948f&#10;Nlf7br/78OFOj9Nhs+/6XSlWVK8O1znz77//3VdffeXswzgoyLJMwEl9Ui2K4pgIxlmJjKSEOmOs&#10;PTUUNGuk12dfS4cSRWJNWKTRK1D3RY1lYuFUDUdfXFIcElpMM9mTaE7y45wyUSwZCiISSEoicri6&#10;YiE1i5iFBB/LPQszTIyalPqua1NOJIloPB1lqQpS83JIIwL55FxHPGhf1l1hEGnRaZpiQJlbVLCJ&#10;2ufLwHH3tQfryYP7udtl1tfz8XUxjF8+zaJX5ytLFQAFIeS5F/wTo/55UtnZR7RetYlCYeOJ8/Ti&#10;wR871YvvP3LhZ/+7BFjxk8JxJSI0W+vLJ/Gj5z0+O7w4+H8OwKhoseIlUq3Orv3PAVi73R6gtZIi&#10;mEFLaYX6t5gd7u7Q6nugWVQOvt4DCsazzZUzKr06dKgi8wCIisJs5qqhHc3M4jOWtJqsrwGw4jHw&#10;XGahrjfhD0ZxKIGy5CyZPMHZjYkSCVQmbzxfYf8lbb9Aez1Qd8oZueGUmZlDg1hYyB1QDxp66A4n&#10;ZEESzw3n0NEMDU4mgNWhxmDO0iTJDHIv0+m92gf3E8hYiDn4uALKc2SRKIlIYhHmFEQUzIF0ECjy&#10;xJ3cFhICVYlkx1RKcNlpnodC+SMC0xIoqYpCVR8ZO5wEzsxBVHcnA9Rd3UopOk2jK6z4NKojFWck&#10;IWmAbEiFqAAnjIXKSNOA06DHYXoYp8F80mkgt3BEC5FUTqsxMVwV6mRGaiiFxklPbUqurgVwEsrC&#10;WThHdDWlzJIRcqauDmSntsCPRSdMEyTtvvryz68O3xzvuZUbTP1Gbm92X/f5SgcW7/aHjbQDdUdL&#10;o6WT5uKdttfN5oueOpty+TDc358eC5xTW1TuH3U42XCadHRVWkqrQdRpJCmcPAmnFAL+uWKtUP6m&#10;mn83Z1Mtz5BYhIVBMLflSGJOOWIPWVLa7nYsrKZq6nBiCldN/EVygCMqP1LKeU79q2VFZoH1JS+e&#10;mQWRRF9N67TsWYZbSFq4uambmmk4JsDEblHfxCqB2Wudk0gjmzW0n/6YKvpzs1mUJwhLTiQpGDRO&#10;6u5gAxeLkr5kOmA4Zp0OuXzR43Xvu4Q2ecveJsvZc3Jmz5koOSIcyA6GwdwsyuD4pH3TWdHs6fX1&#10;7en9IxVct81ffvPL6f6+PD5cbTs2Oz7ood/aWE6Px0ZyyyTlUd+9+8Nv/+nf/OVfvL97bw1bQ2OZ&#10;WkntaA4d1ZzhjgZgoADsZuScsxLU3cjJ3RQCl9T86td/+eFhLEWFspBoMZvssOmzMMp4/+4du3/x&#10;+lXT5tM4GFO36e/vH+7ev9ttt19/+cXxeHz704/E2G82t7c3r6735fR49/anXnjXpuHxvUD9eL8n&#10;5KHY3f10dz88PORMx9ODZ/WW7sbH98d7Tl2/ve5kl0o3nqjfXd0fx9M0TFRuXu3Vh36Tf/XLr4+n&#10;x3Ec3Oj4ODapnZQewG8dJ07WtqOkx1JMuN1sipZwTvG8lJHDrRbCiV5CHuYHiGbdXp8BA8VuMTWq&#10;ZepZwpVl7qquIYRMguBphiIWgglatTsENkucw51FyOh0PKpbQ5wIaqVJyYoKoW0SpnH4cNcAX11d&#10;bzmjlKkMUChhNDqRm4iag4mjNqsqAUKcUjKvpR2ssvvZzIZhmIqGJz1+2rJ4NU0by9myblKtEfvy&#10;AnzmSqDZ8RxzhSOK0gatjNQshPzqvV3NLeu5ZqaSUKzgq5Q+WhZc1NxOrn/Ez5d1jk9rJSE4M2fO&#10;wglOri4kDI4KlaiU3HjWVDtBkPFmQLf8+LUFWGP7URkCgXvXf3EPXyCXBUQPKMKSQKwWk6XEsvjE&#10;O5vlv4jYYGowmEVSBQmihBXcQ0kcYnBz8qgl4q7Fi6npjGPmE1d+4QwrmTmliDg9PYh6ny8aH39y&#10;OBzwXKsaK7N4vdlMgaxllJ/b6y/2qnC1rg94BswvvHbMTHOa+hLwflY6YPVFj+rCXB3aoWbHiNqg&#10;7KDJpslGtNbusbnG7lXuDsabUTrkJgTZmQgc5WHmRYUB4pB+Ct4QhCHZazdhR62kEcJ4nFJuc5dS&#10;grlbmco9bHQKv1qGCMAKYspGVOercCpxghM8LX3LnxyWFWhXdujccx3OYDD4mR80uvL8RGoiVx2X&#10;HF4FYiB8R9F/bLY744rCEKbkLuBGUQtAEycDGIkAJS8oE0ZDUZpKGU7D4zidpjLAixYjBwejnsAE&#10;cyU2hJi6uMPURyuTFnWN0GpIo4YaVeRRkrlVtrsXN2PzPKoPOhU3yv325nD9Zb+5zflw6G93/U1G&#10;NzwWU+m7fZP601iaJpRGU85tu+2aPimXggG5bG8220NXVN++f3z79vE4TE7N23fvxnGyCvcTiDlR&#10;Smw+gWy+m0IQM4ko7ccyWy5jhVhF63hVQrU6a8OH/zwbkWZ/9ToyuBqPF/6hC8FeW8oC1lcNm1Mk&#10;SfBbyOAUr2AnkAfTmwwOZ4PT8krx3qAobjDS5XXZAwOkZlbUQRy/Igg7UWWbiTg0jcbGrRccWly1&#10;uO15k7xruM2Uc9WckwSpVTsJBEiteiJcNfrLoDCzUdvU7PqtDaeG3IZhenh8/+YP//av/4qZ3r55&#10;+/rVQSdX1YeHB4L9+ptf/dk3v/j+97+/u7u7ffUqb9u3H+7GUjpJNJTr1FHBIHBmNwuqY8wDQzEW&#10;UXdiigrQrq7Fx3EqwP3xNDwOZZpur159++0v27Z9+/YN4G3fqOrd+/ePx4dxHKZpmrTc3d/vD/tx&#10;mD7cf+i6PuX0eDwOp9PD48M4Ht/8+NPj3d2mTQz38bTfbYbjw+nxfrw/TY9jlqaTZpzGYgWJ7odH&#10;7mR72Kni4TgAadcdMDpzOtzcbK+2D8cP7+5+bBq6udqRl5urwxevXw2n4c2b96oG8253uCcZWCa3&#10;yX00HXWaVCctlMQ8ODbhPufFkLA6MYUKQp2rZo3ROnOBYOTmc2mM6KvxRaeFfk4LT2o+yAkuxMKc&#10;RKqseJ3akkiW3Oamz7lrGiFy07GU0Hw+DsNYSsPUNy2r7/pN4sROBhT3iaApzBLUTEMHLST7yGpc&#10;crcdoIgGgCo541x0YO3NWg//T3s4zlbVGOBxqgV1YcUHeNE5tGw/56O1P2x5vdzqp8TiOON9Xq7d&#10;6/9WV+VFA55x/+e405q49zN/C894IP67BGfP7uTyZVoUjjxu4MzmcV9uxvJptCm8tPF5+G4v27bA&#10;4tizbtL6Fl1ucnV15e5h0K7Xh0uAReEmISI+f0gvnrp+5E/K4sv+F9/HI+FVVDs8WFg9aWFZIoy+&#10;1EpzipJ+TEycAukbdPLReWy2tL1J+9t2c2iaLaWtcWMpp5Sk+qojFjCXKajLaZXFggiEEfSqmN2Z&#10;iWVG15KapmlzxyxWrExTKSeHhUghB0EXZACTGIUjM2pvRH4Ku0U6oQM+0/fiERowJ9/M4h0eyZJc&#10;H8E8BuJbYbKESznq/bj7QjqgirlR/eZe9eAZFuKn7A5zIkpVEKdmHMZayQbVKJINdSqjjcfh+Dgc&#10;iw6VocHEiUQIbEGAY0aULQNFtuBUpjKeBngIh0m0nCWsuAi9mZYoLVLcjNTpNJn6sXhqN7df/OLw&#10;6svN9nD76ovXt1907bZvNofDzaubLw+H2yZvM2/27S96ft3g2krSyRm+2zZX1x382HbISZompZTM&#10;8f5++OnN0aWEj03d1dSiccTmEy0rASVzsoAhZB+bQ9d4aD0Uo/cGuop0lQVURSZH6GktDDCsDB4O&#10;9bYnk+jyorSUjKu9hMxh4UID1YpJIAsbeyql2FRKKTa5u0HdzdmYGOIhSsRMIe5WJW9jiZxflz1e&#10;iX3zK3zJRANgNVQP4lotjgFyTVY6sm2L601z6OTQUJuRk+TMqUryu6TIzq2FjCicbMKJxdyFRc20&#10;mCmanBKl48MjERP85ua6TNNk5R//+3f7Q3sq0/3plJrm5uaw7TZ3Hz6A+Lsff+yuDoWpP1z/4fc/&#10;iGKfWn0ctl13nMYjHEJCHH6/qE5VgBRuSHiiikgj4HB3/5CTCJGVQsB22+8O+3bXXb26+fBw93Ac&#10;+01LhHdv33RN+3d/93ePx2NuGjM9jSdOfHV73XXd4+PD9fX1fr//cHf38OHusN8lSQy8+vILbrtT&#10;cVMaixlECWMJCiMmHduu3W43SYRIUkqJpRUZjo+n8dg0/Hh8P5weHu7e3d+9/cVXX46Px/1ur6rj&#10;OID8/ft3Ch/IRzcbS9HicGIhpsnhzBGDjTTiubQUsAggrOifHimGq51L2iDPIbjgbQA18kozdApp&#10;4vBjhG+MKBTIOFhcFd9VffDUtm3btszsTDnnYRhY4nEZgJQE4KkUEnEiYxpKOVkxRgTz4caALO7f&#10;Wj6x1txcR4QYy+T7ZL0sK9EZulrNAC/ODXjxKzFjREA/MrrMzOf6VEtL/gSMdQmw1ugK8/08o8YT&#10;EbsvTAOfVSd8lYZ8gcmqXfXkmwk4MjtB3CObFKHi8RFmxEd/iDBfMkovAdb6ll7e5KX9y571lc9O&#10;dNkSmt1X64f4cwHWdrtV1UhVvlwYLtu/3NOzbTn+zI4P1HDZgnMEulx3/q/Puj40U+NFJMU0sqBj&#10;c6IUzp/qsyG4q0GNivGUNtQfZHOTuwO1PUs3ca+SPedUddsjtdhRLwQIIAIR4pBpF+cEEYDg4kTO&#10;ofnOQowkknPTpExEZSpTGdQKk9cIYBLiyEqsEd/a4ZnnPkhe44Mxlml+We7EyrgDQM5cMyUun3Gd&#10;s+aH6HP5MKInHsV8Nq/rg0dtGjaHOdTAEA966OyZVreJJiJ3qJIalUGn0zg8DsdxGotO0WaSUCh0&#10;ZyNy85HirG4RFTArpqWM6mTkFWcyI5QqATe3aRrG8VR0tGnyQHRHLYpBtd3tv/jmm357aPvNq9df&#10;/M2/+dskze3Nq7/567/96otvHh+G8eTX+69lOrR009Auc9ek3KTkmFSP7UbcJ3PrNv3t6y+21wcj&#10;GvzRQqULxQiScuRJlTIJJaoGZFSeJTMYjBbL5yP9+QxgLTvXHqxlxF7mfMQB/oy3zpezxrJVEPQ0&#10;JBf9Q1RuCdQs5FuLuhK7wojMCSIgYUlEwrkREsmZSThn4SQpseQkQvGehJdXMDVNImGRIDJHQZJa&#10;5ghwuCLsCCJwVEMGQVmn5P8fb2/aI7uSZAfa4s4ltsy8ede3VKne6+qShGm0pluCBGjm22CA+f2D&#10;GWmmJVVXvaq33XtzjQiS7m5m88GczMi8S79qNIYIBJiRDAbpJN3Njx07R3q2s44v1u2uDx2Xhiwy&#10;MYObSjIZIrijD5IBmxHWivjAqsaBCUjUqT6cx3w45EC4Xq1v727NZLXux2n/5osv3l5dv/7ydZFs&#10;RV9cXv75h++PpWgXz794Y21zHIb91e15v15hkHEkxmQyqRSzru0Y0UQKQAKIXhfn9HczNCCCvu/W&#10;2/XhMBEBqMUYx3G4ur2myNuLHQR89uLF+fPznMtwPMYQ+rbP43h+8ezq6r0BNF17OB5Xq9WLl8/N&#10;YLten59dkNlhv0dVJlSV4zRS24eme3b5MsZ2SlkMFJUYk6RV34YmpjQ1sb24eNY23f39/aptKWCS&#10;KTQIKK+eX+Tx+P7HH8/W69urqzY2m1WfU9rf3eXxaGiDupOzXymmyEqcDIphMZM5L6RoWgv1gcAN&#10;qGDudz1lTFYLjV1QGYCAP9Bv9w0Ql9lCVd5ZOjv1LsmdelVVxEQNIIRQShFRH/uTFESMbUMhpJwB&#10;YbPbdn2fcxqnxEhTykSIzFlKLmIEbnvqeUmsE88KVygABYaFnuOxoQtxzYHC8mj7A+sSQvABsvWZ&#10;AOuj674HF473c/QAy068d0+/shzJp/b25MP52j4Kj2AmxS89z/ItZmKqAdbpET7ZyfITdhKffHgc&#10;j3639kefjEU+utAcDi4yCp9fPmyfZaZ6+ufJeg2gP/rdpcWWXvpD5PLzR8WhiXJSFoEnRUkfPX4A&#10;eBSpfmw4gZOWBTvVRf3INk/Wywk/tzbNyX2w6ERbzSFCBWAICcAQ1LJoLjYlS9xadxY2z5p+R6Er&#10;oTfqNfaAQQP7npxo4s7LRi5mSEg0T6HRQjB2oSxXHmTwuZU3eIwhcGDCSp0uGRGoxoGBOCAR1CxY&#10;mC1QaVa/IwCqDu8euS6p8DkGq029jL8OCPGjCHq55+c7geeEIlZb1CpAaobgQBXMvuMGBopiZjqr&#10;hBqKKoISARMZgpqUkhRVoChY0nycjvvhOE5ZQUVlJukhogqqWlJNBsVMxIprpvuP+kOmCqLOwqgU&#10;TDWVUkoep2ksaSwpaylSChS1pKpQALrtZvPsmTEbYNv3kePN9W1DzfPLF4Ha/f24Wu1+9+3fvNz8&#10;6qx7wdqAcYxtbBsESCX1q5ZjCA1xQ8aADW1fbL/4zav3Vz8LwVjAUELTRG5MseQSqJn1AdgHCa0q&#10;Qp9LAcBJB/QhjHzandmcxZPTIlmAGNuZaG8ASMQAsLg+f+SBPKExGGhF3AiyTAZSxevJiNFj/tVm&#10;E9sYY4xtjJFjG2MMsY1IRgGZiSMTE0XiwNWkwNdjtVnx9xCYIxMhRfJ3ZqKAOLui1RRHxSUVAaCU&#10;YKVB3TVw0YezPmwaiFAaFp/SMAKxMQExhAhzAgn8pnbMt6ggkBqUVMgQka1o17bTMf/t3/4NIgzD&#10;8OUXb7qu+/P3328vdu2qffPF67c//LhZbcTwUFJzfv7qN79+9uaLP/zxT5zkxWobipGogTbrjmN7&#10;GI5Q6QdkZgmg77oxZ3SXUGZQQ6Ku7ftVT4xSynEobRNC4NuDDNP+3e37n2/eUxvaVZul5HFkQix6&#10;dXXNkYpkUUlpynkqWtCMQ/jph++P+wMRxhBKmqQUKeXq+urq7qAUXrx4FdtuyoWYCS2XNE3H7bYn&#10;guPxaACr9Q6Jc5ZxmlbbFbWBA0zjcbtaRYJ1aM77Ph2OVz/+GInOtpuzbbftmx9/ejcRqjtiESrw&#10;BDCYDmoJISEWBEG0B7NAIGQzBCLnTNR3gJplg7m4kCggE1U9tgphmfrUbp68OXhkJ/9XJFBTVZMi&#10;UsTZTwRAzDln0QJgxczLnjjwar0uImoWmoYDu5oqoBFg36+aJiKRohKAiZScnemFqqcwgU+AfHx7&#10;iGkqQvMoNFmm+n3fV3vcE5mSOYr4+LKM308KVoio67rVasXMOWcVWRAa/Gws9Uv+hfCRwfo0YngY&#10;qQEAIDARM6ATHqsmlts21KRGBdNxDgUeNeOCY9nJrLLGFeiN8JcFWL64++HS4J/Z8hRsg7nNHYr7&#10;ILTylQq2nvbVy8qHDfWITPWxln965LFpPtz1E0jtZMGHRMTjC3P63YdP7JGg0+kG+EHU5ecgJ7Gd&#10;D1F+crWl1JYxSUTMC0pcmgDMQARKsVIgQ9Bmhetn7eYixrVQX5oe2g1RoxSMnahjACrovb+CG8WH&#10;mXHpg0SIRgwOYmEAN4HxNmdmd3w20VJEpJhpmDNBHAPM7opIpLVTcXy8nrBVC9V6VxouT6k3wnwn&#10;nSBYdQZ9MnM6fWLnFZyFqcwRLACo+BkC1ErL6j2vYCZW7QUBSpYiRUEQFckATLUULVlS1lI0TXk8&#10;jMM4jmJKRAbFIRYALZBFkshUdFLLaklcFgsUSZGMOACQgqqIqnjGTayo5FSmaRqnacxpcldXlWxq&#10;pJiKKmO724S2naRMJZUpvf35x9vrq2F/uLu9u76+VrHLy8vXL784ay++ev3ll199dXF+gRwRCCk2&#10;7cqAkAiZjMzQLOTY62oXV5sYWxjLNB0gj6lYYYxd01WsCkgd/ENzUa05qf/Bg/F4WS7Q6X2+PKJP&#10;JjDLHMvxKp+reU348pWPPo+GD1wQq6IkXpwJZsqMTROblrsurlbdet13qy52kRqKkTBiCGBszGBU&#10;5WgJYXlHNCNj9+w9+S8TGgERGAETYsAQiLzApAlEGOJcTeGV9GoqGQEIJIKuGc5aOO/iWcs9axc0&#10;BAiBAjsBC5sGQ0DHiZmR+BEnAcxEiqmVyQgwUIghfvH6i/dvr3799dd/8zf/05//9Kfb6+vf/e53&#10;N7e34zRMafzP//k//ul//GF/2L96/cVosAcJu93rr758//O7UCwKwDSBFAPZbLer7fZ4GBU0TRkI&#10;YtdNuTQhTKX4NQqO09YMKJxtt+vVajjuERzmsabn24Maw+1hX6TEGMqU03GMyP2qO+7333z7bQh8&#10;dXXVr1eq9v7dezA97vfX1++Z8fmz8zZwYHh2fv781eub/ZjFmrZVhXEYYgzEKGUaxn2MgdE9PWkY&#10;JzHc7c65DRiDoRqASJqOR8j5YrMJZrt+dXt9PRz3XRefX+zOt6uf3/28n2xKJeWkgMY0ARYgi20C&#10;KIhOE0ZnhxKCIQMDOq8OXGJv6cwVoPKOZxaoYXW6AbfjnbWvTjs1BDPQmTEzQ0BVGqKmC12gwWtp&#10;QwiAJE7OVY1NyyEYwDCOUqRtm7aJhCiloNXKIDejIFNGxMDum+icGyJaspWnDyMsngSfCEratl1y&#10;LKc8y08FWKfR1dJd28zCdJ6AquacH9kVn/Qbn+p24GPbLH/Ol+IjAdaHG4PLZTzuvk5HliddnI81&#10;TwEXqOP1R0/2Lw2wcMbbnihi/KU7+bC/9UU/+OSh6eZgGucIxK/4ss3yOXz6GnG/WdvskIAnP1Z3&#10;sci6zi8fY7BWUtFSXe9EiVqhq7BoUzwJsB5u3w+YdMvVgVkjoc4M5oDPc4I6LwCAXsCNPlEuzr8G&#10;VovQn4V2FzfPmm7HYS3YlthD7I1YOThfqSb+yQDNSCEgMAJjzVkRIpDECBjgAcQiIKIKCXCIIZiZ&#10;lFKmbCKERCEQM4eASACuPM24fLlC6p608xY4uTR1ILGH1vJrMN8MDkwpLGPqk9abFRkAYKZceUym&#10;y2MIlTavVkwdhhdVzxCqzx2LliyTaHZnQDHJmkxlLOOYpyFNOU9iVt13GA1VwcSSahKdsgxFBrWx&#10;QDYrgLKo3WElzKIBiEnRLJJLKaJFcskp5ZS0ZJeBdg6Wig3ZuA+r7dqCiRWFPA57IkXQnIabq59v&#10;b65SmcZ0vHr7w/d//n2/Dr/6zVdfvvnV8xev+/6CeI24DnGtEqRIiNT1RE1KcDflm1dvXq22K24w&#10;23EcQScBgja0pmjqHT8CqHl5aZ3tfORZWjqs5QL4ZOtJHmEhFy7fOu0iETGLcGBATDnnUvzXDKCS&#10;65+8wMxUPKcCioTIlS/Y9rFpQ9PG2ITQEEfmyCHQVLKCqIqCB7hgIEaGHkiRwvI8oBrpvG5ANWGH&#10;Dl4s68Ht5Op7oKq7Ns9D5jMDCCoNwLqBiz6cd7yJ0GJpG4jBYqAQITCGCCEyRwSy6qXO6Ol4n0QF&#10;ZkmFDEWMkbQoCn715ivL+bs//KEN8f7mJo/j//zv/vZ3f/3X//f/9X9ud6tfffXlzz++PQzj66+/&#10;Xl2c701/fPeubbtXz57LOB6vbtgsp0ElN02gEJsYnz9/PpU85Rzb9jglYpcbcIZM1UoRE5ESEbeb&#10;jZRCTFmyGFy+vmx64p4vnj+7uDiXnNNx3K42fWzfv7/qurg73zVtI6pE2PddE8M0Teu+J0RTCcRd&#10;2wamVd91b77c9OvjODVN28RGVEyLWUJQyYkJQYWYQ2zHnA1odXbevXndNMwxhibsNtucczDoYnPz&#10;8/uXz59fnp8fD4e7q/dpPATE12/e3B7zMI7HVMyUYsxISgG7NukM3piiSuWKGjAQGam5axYu6JPf&#10;8hXY0FreagA0e8a5iMvpULC8sHaLBmigNbQiBEbkQMSBmIq6kjtjRdTq/Z9LAVzMVCEy913bdV0e&#10;xpLTlEYTdTkBRmxio0SGqCa2dEVYCzpccsJHLKr5BKrk7NPSdQAAWMSxPhhfP4lgLQHHup9ACgAA&#10;IABJREFUEzaP0zFLKS4GcdpOePLdpVd5/HNPkY4n23vk+CQV+KlvAQAoeE2cI+jMgTnMBZL4Qbmc&#10;J45rLenpa/nEZuddDxU+msv6zHIaJywR7Wl0+GRZuBGnZ4on2z85APvgk9MO+QF+ewxVfth0nwyw&#10;NrutrzkJ6XFw+pGRRE/MIE936gHmk4HfN/zw3OyEPQfznVdjhBkGfDBWO93/Yx0sIg4QEUxBBZJi&#10;MQJsARs4f9F3O2o3GDdIbcaYqRWOFqKn5hnRrUOBTBkABQiACZlqUhIAADU2Fb6CqgyMSDU2D5GZ&#10;AqrlKZVSEIGInNvOzD7hUwRwvY3qx14vKiKCG8bDQyw8B1jeRAKPM9zgU735w6WdPza38CEAzdS9&#10;IgxhmW46a1RVanWHqb98GCdiNVVJCgVAjMwzfUA1MZElqRmwA8LGhAaiJqpJbSw6FBlEjwWyQQYU&#10;qBlJm71BPYtgoiWXKeesIGAmmqUUKdlU55ycmVrOOiVoVk1/tlI2CkDBUtqLTiUdSzkSSGyQgozT&#10;/vb+5+ur7+4OP1/vrwva+bNXX7z85tmLL3ebF2lSJDbLSII4AR9DO7WrcHe/71arZ8/O15sNgAzj&#10;lMdSsgQOBmZGhgpkHkQaANnTOYMvpwHW0nua2QJrL5/4jf0g7Tbf7f55EXEEq/a29Tk6FV73wq36&#10;Xt0mwTx5zUzMyAH7vvUyDgN3YRlznqY8ioloVhAA9ZiJGKt8LlaH7DnLA64Ohx5dPX6ngETg625P&#10;ac7MMTUTd48JDvAyM5JJYdOWYRvgvKWzlrZBA5QmAjJwMM8Sul8Cu/gaGRH4t30+xIgMrEkCByf7&#10;TQdJx/Lq+eXFdvfjn3+4evvuqzdvLna7737/+3/7r/9NHo5Xb39YrZp/9a++6dbrn2+uM+izl69j&#10;jD/98ON//Pf/4XB78/7tj5u+zdOBVBA0T+ny+Ytvvv2rwzi8u7sFwmMqMYbNelNSSSYFgNS4ZlLw&#10;/uZIINM4bc92sW2LpPXZVtDuj8fr2/163f/1b//6xcVlySmn3AQG1D989/1mvTo/P3/79u35+fm3&#10;33x7d3c3HofNZjUOx/vb2yZySsPV1ZVN49n55c3N/e58d/7mTcMwHA/jMIBJQGgiSSlItN2dNd1a&#10;EcV1zjjE3RZMmqab9kdCCoZn291wfzju7w/7+7Oz9W67vr163/b9erM77of72z0AIIVJZHKRAGIE&#10;YDUSCSoBjMQYrMUACjbbl9jcMZG7JFmtbFeXGDELMVaY3GcnCD69XJZ5mDCf/pUiYODhTGB2+Kp2&#10;akwIWETElGan2nGYUilN2+zOtyFyShMHujy/ADMrUlzfAcjUyJSYhFiqN60qoGLFMMjrrd0TCLFm&#10;29HB40d8cH9mx3E8tf5c/vUpsGlBdJ6oZwHA8rynlMxTVssY97SVPvnnZwKsTy2nx7aMJjqj5vZY&#10;6m9B0x9HCPipGWel1p0s/kX9RID1qcCrEv9P+kn4LMkdH3OtPowsn/zooir8YeS0IFgwj14LePaZ&#10;Bn96/GcX5w/Al1dSzMYy8DiCJkAkWkhCp79E9BEern/iafjTQMrX/YItt5r/olsTzOm/al2yIFiI&#10;yPOk+KE9DVXVoBirgCoD99Cfwfay77ahO2NqFWPiVvsVdn30ai0En58LgqEAGzBBIIjBZe24TjNY&#10;fb4OzuCmGlf5nIOITKGkXHIB1cgUYtu0HXGcS7AYiHz8IQrL3e6sLPQKQ/Q0ojraCpWpAFjT2RXT&#10;Wv40syXqOkVfT0l89XYUUFMPmEwQPCuoHnyZmYA7YoBTUlFB3GLCoCAKghQrUnIqwzgNpYzjNGRJ&#10;RlDpOMwQoGnIQHIZxnQ/prsp3edyKDCoTmpJNKsr46KXB9UcvjkDmhEBcklTSoEwcC2ARzVEBkMV&#10;TUljF5ouUsMQtMiU9RgDEGfCjJSJstBUdJ/lIHbfbqdBbq/v3r27urq9OxYMZ2evf3X5jaAOw/Hu&#10;7sp0amJBHE1HJojdaiqiWrpVv+r7UvI0TKUUU0MKzKhmYsVMwCVjqqjb0+X05l/WceaK0nzfLv3s&#10;h11G7XkRc87efc+umlq1aSv0KaZmIIhViAfYOFCIFJsQGgwNccCiqWhSEANBBidUYaiHT4TMhDQb&#10;ihBy4Dm0WjR0kAjVFBEcTJoHu3mbKvrlNwN5f8s4u1wykt/e4I8tlKmEApcbfrnrNxF61FVHSFK9&#10;xJ2GFSBEZDZFWaR8qI41RkBcgJBkyprMshFgi3T99l0f+5b5/t39eH/3+vL5u59+ajmsmnj/7qeb&#10;q3f7cfoP/+v/8vPN1Q9v337zm29fP3/x8w8/XpydrTb9zc1V01DLEM3KMDZt992fv3v1xZv1+fb7&#10;n35OJkBUVCWLigBoAxCIQmBDMBMQa2MDaLe3dyknA90Ph9CEwzDmAlKm//b//o+uDS8vX3z3j3/c&#10;rtdTGkMkM11v1kz0/fc/HI/35+dngQlMxmFghKaJJU3H+/3hOLy/um2a7k9/+pPmdHZ+Po4DgIZA&#10;kgZ3+ZNiwGGz2YWmub0/3A4DNg2pEdPh9qBqkcLt9e391S0Bvnj+/Oz8bJrGs93m1auX767e/fab&#10;3wbiq59+vE3SMirgWFIbe8ulQVwx9UQ9WgvWqLFBNCRzmoIzL2ul58xl8ZKaWZbIsGhRs0q7ADJ3&#10;XMUqwkSMxDyrGwKAhSYCmhTN7kAFteS661e5lGkaRSTEGDiYai6FmWITDsfDmMZ+1RPR/v5+PBye&#10;7c61SC7FRAmBDBgRECcDARA1ARN0Qx9yWTefUOAcC5p7lxkiko9NMUZE9PnKk/Fu6QeY6Yl5sM3j&#10;Kc5AyDLA1ZhD1ZGwOfB5CIA+HLSfRAw2QzunwcFpJESPN16WJ8jQskKBXQ/Mk4WGUBXCzBx48JFp&#10;lp1axinEWjVWf7Gq+vnvnryfttUvWeBx7d3p+keX0wZ5cuJLBHK6B338+Yc9+ZJzOFXT+MwBPFl4&#10;d37+CC7Cmla1E85T/UnzNOKjupBHbXHy4ckhfuT8lzvgNDKrN2gIcHIrwExyr00Gj84fAEXUUIAL&#10;BLVooYf+HLbPmnYTuDfqjJsCMXNUjkBUlabJANQIjMQCAAIwgo8+7FxOb0YSDAAMzECESMjMHMiL&#10;7QEAiuacrSgiNm5YiMFPRWeQ3LNBzlZ27Gqe5jy8V2gJ4RH76qGmdUb+vJjpcft/2OZOZX9o/tqK&#10;jEDmOVxzGTYAE69Udoq7mZNYFVEMCoApFNUsUoZ0TGUULUBVmltRVTOYFBlLGVI+pLxPeZ/toDYB&#10;ZAMxE6ilOvVkZxMOs3n+YKoGpqUYmImZuBm0lVxKUjNEJmw4tGRkCsmwIBSyDOCvZFgUksJR8DCk&#10;66yHApaK3twd72+HpmmenT8LLRAWsJE5MRfAzKDIOKZsZMjUxrjZrLq+zVO6vU5+phyYA1ONbyww&#10;2wOo+ouWh77yMYfj9JFZ+txS3DuxOJjlRRwABqhqgvMIQF5zzojMsWWKHANiICY0MgRTUkYABgIw&#10;BkJTrBw8DsQhcOAQMITAjD5Z8DAOF+U+citD+NTLI6rlVWeDKow4axF6LnzRyFUo0hBcrOii4xVK&#10;h6UlpYAcIDBSIGZgd/yMCKAez1EttjUznxQRFtBiJgYFUJCESLEPjaayimG4G59fbG7evls33U/f&#10;/3G3isfDOFp5f38HRIfjIMfxYr25ef/u+eVFgSKSvvri9R/++39vRDokH0eF9OWXX7y/vzlOKTYd&#10;ADIyAwZzLNaKqJo6yTQQqgoSMlMRQaSzs7Pd+fb2Zt824fnlxbu3b6/fvX92fjFN43AYgqO/ZmDQ&#10;910Tm59++nHdt5fPnm3Wa8mp5ExEfduu1j0AxhhijPvDwVA3m13OUx5TZGaAGGLb94CUS+n79cWb&#10;16vtBkMYh5ERA8c8JTBoYzcOIxOlNE5pWq+6tg1THqzI+7dvN037/NkzytPbm31R6UNjpWzarkVs&#10;zXrTFeAasQWIBgpKYAFDE0NkBkPVklVq+RGC+CiBYM5fJJdqYEBTczUYOBFOQgDH96tkyf5wRMQQ&#10;YuQAznVTLSJd27dtu+p6Ys4pTykxYNM0XdvFNhaRlFKRMk1TyZmJ+r4rUyop11JWACkiAEqhgBVT&#10;d+oW52c5fABez2IAYGjGCoBUS5Qe2dU9GcVOu1+bh0z4WEDzi3qMT6x/pnt5EoI82duHseCTzZY9&#10;fEjMWjb7sO+at0fEx3s7/fnP8pN+yfLP/+ayh8ct8xQJ+mC2DI/DuNPL/c84ET5/fqmmolJEoIrY&#10;IiJqqQJUZuZueOa6U0gV50Va3s1g1oqkD9K08OTKLaf6JBXtvxWbZmkFDx6XAAs+0twOSBcICkG5&#10;hXYH28tm86yLK8JWuBGMEqKwmzqjMSAqkioZsBrOnhhNqIdT65XI5prBKtOA5AMSx9B4ZlpES0ql&#10;FFBj5iY2gYMgaaWoICDPIcVSN09mYKdmzid2EQYLl3mB3uFEd6ZysOzxfTO3RL0Qzg21pa5MhZAJ&#10;AxihoLrIKACAgIKCqYLNbCOzebB0BXZNRVMuacrjMB1SmVSzoiqUoimXIZdBLBUds45T2Q/pdsx3&#10;RQ4GI2A2cH9WQ0BCJvSBheZibavlG2AAoFnAAK0ao4GaFClJxRCIKAYgEChFsmnxwE41GxTQLJDV&#10;JsVUYIodGVMbV8zNNE5TGjeb/sWr7ToiNxPSUeUoZQJV8gxZwNgFRE3TyBG2u01oWDHd32UxEclu&#10;5qUiZkow00V+8YInfM9FYURndVA4MUuuWULTLLmIiBYDM6x1oDDDReyVfUzEFCJySxRdmBGJEIMR&#10;G5ASE7BLmRkiYl33DgWwDivLjBSYiQOGwByIA4U6i+AQOHjNoH8eOQSOMYRYpUg4+KPvd7Jh1XAE&#10;mEsgHdNAM5CyIrhcx/OOO5IOSwwWAgIbs5uhmzt2ortFVSuLWQlQFNSoVPqeFjAFVGIlNLy7unt5&#10;cfGf/u7vy/EQAd7/dHexaUlFxgNH+s2/+e3b6/eb7fbV5fPh5ub9Dz80TFfX7/79f/r7n9/+qJoi&#10;mO2Hzaozkd2zsx/e/vTs5fOfrm/uj8fVepNzhiJBMRigVa8yYuBAwdXmQJsYESFNQmirTf+bX/96&#10;mg6H+8PrNy9NdH+/f/Xi5fX1OzXr2gYM8jQdD0c17bveTEpKm/V61bcgmsYpTQMxrvvVF1+8QcTX&#10;X7zZnG2Qo5jc3x12200bAohKEUBE4KJ6nI77+z03McaYhiMh9dtNQBI1AzvuBw40HA8ieb3pi6b9&#10;4a5t4v7d+5bpqzcvV5v+/U8/HJK2qCyyCSGq9kV70JVZY9qoMtiaYjA00CJJpIACMQYOagpoOicA&#10;rWLl1dzLkBXAgNQMgRQQkasOgyNaxBwCcVitVgAwpbGU4uIcgFBUSk4h8Hqz7VerGIIDQSrS9p1n&#10;wxWs4uNgYBA45ClLEQB0y2NVKwYWYwH3rdBCqESKiIBkjFCrMuoklKwW5c7kimVU+syI6wEWPI6u&#10;4IRC8E/3GJ9Y/7Bj+cyfywEsCUf7INZZht3T8EJnDpaP28v6w0Nex2Hv0lDBlp6lDkCAD6wsh8Hn&#10;YGAeX/6C5V8qwMKPSnsi4mMlsNPWgA+a6DOpyU8tfPnyhc28EL8mtWrvZAw4mW7MSZ6PncaTMPD0&#10;3E6pvv7nE5mNZd2FRk9ThwuihohLZvfhBAIAiWDBFroNrM5wdd6GNXIHGMS4UNAQazEgApBRFQlU&#10;JUAyY4BAEJkJDZdUoOs0BMXg7BYI87IoFUkpJWcTDcxtjJEDEilEqNlUwup2RPOBgzstnmKAeKrJ&#10;PgfNiOjcdnuIrmAOrR7dpA8PjOHjJ7oCjmYWHLtSAGFXngIzMLf8cGkfck2AmblVAJ2VJWpFJJcy&#10;Aai50KjmnKcpHadpHKeDgRQZihxTvpvSbcp7hQGwGGQPDXERagcGYJh5/pWNAeZt4EYR3jGDohbQ&#10;oqYmiuhqEWjFvHq9iIiz4M0DH3MhKzU05CACVsDlAsgUNR+H97EvKd9M083+cDUOd6JSqUNc2j4i&#10;2nG8S2ngaF3XrLfr43BXiubBimQmQuSaIfycXezHl+W2P/UK/OjTbgiqRayAAaC6Kgf5NSPkADHy&#10;HNMYMyIjICDbbDji3CB0zm9VtEVzdV6ObmHjw5azK2hRlu/6qncaY2walz8NMYa27eLJ0sxLOFl4&#10;JsQQ1eEJDAFdZLI2Fxmi5J7hYh3POu5JGpCGwdiweqijoTq/FlEp8PLQVHRVAHQZG0EFTMDUQAEV&#10;NaulvG7an7//k+bcB2C08bB/8+oyts23f/3bcRyu379/eXG5bbq7q/cXF7s/fvePf/N3/y6n4e33&#10;f44AUITVyjRuNqt3t1ca4v00HSWfP7vEojKV4DxMAwQlAEBQsxAJAapui/l9Cpql67vNev3u7VUb&#10;4xdvvhyPx7v7vYq0MUhJKRUASCmXlLqmCaEZ9odxOKLZarXigIfDIaUpxNCFuD/chzasNluMoRQr&#10;pQRknXLkyEySBZGA6f3Vu//6D//P2fbs2cWZlTwcD33X82rVNg0BjcPBFWVCALBcymha2MqK6Xh3&#10;Xcp0vtuGGI+379NoHUFj2gr0aBum3qxRC6AN0LprQx2sHKRUJHIE1Lw3wmp2AUbilw9BPRkHVTMG&#10;EMiF9dRMTaSW2pRSVqsVLONFjdMxhjCmyW2lmKiNTRMiqOWSpaSmbbtV33Rtt+r7vkeAMY2MLGVO&#10;7AB5pbghK1NGzCoJIJOLUKABshFZRfg9wBKqCRvvWvVk+cwoO5dvP3qu4V8uwPoQPDtd+cjxLCrq&#10;j4/nSTyxrPu2p9ss/7XHSz3AarHzEeRs2Tk+ilT+idN/svwLIljwODNWD+1xIPXhd/Fx5uEvrWHk&#10;85fPFaoMEszhlM2mrTVVDrWwwv/9mRDuo5f89AqdnueT01hO2Of6C7kM56+czhfqn2jEIDApQehh&#10;/Qy3l12ziRAKRlXOSIWDhWghABN45RMasgC71xlAYGTEEMgDKSCgiBgAAiIbBSN2P5NIMRCzazf5&#10;MG9qhBRDbGL0mMgwAjFRIGLgmo9eUvw10W8PIf8s7PXAwYKq5lpP1P9bV5ZJwmnDVmqmL3QarAJg&#10;QCIIJqgFCGKMTeCASCoC5hfbbSLIHF6qvkOGoIBqlg1EIYcAZkW15DKWNJSUShmLJNWU5Fh0mMr9&#10;lG+LHg0moCyW7KGUNCAE9x2pDlsAnj7y9kFCqNVrUF0FsmgxA4KCxMEIFUBERU3UXPlB3RnOUAwF&#10;UIkAomVAi6AMBRiwabiU4/urP03p5n7/w/3x3d3+5+N4ny0bmJiM6UAkHCw0iCwFJrFMgfr1Opd8&#10;f1NgAmJsuGVkNLTP3f4fWRaG5jIBqvK5H3uwDbQOT0yuA8LOWw8YIgcXrw2EOMuksUGw6kjtCb6Z&#10;Dw5QCVVVPj6S41F927dNbJqmbZqmDU3j4VQIvlnNGPL8J8cYAlNg182limkFJnKhf/QVrBQxVNG5&#10;ashrvWBOaRuU0gU4WzVnHTWQG9QYaqUHM1ZCvZPrGSr30un9ai4iYgpWQAWlgCPslags0MQwHtK0&#10;vxv24+E2vXy+KeNIZNvdukhJUzrfbI43t2U4aEpty/2qRdLvvvv9X/361wHpj7//xzbG4XiIZuN4&#10;DKteAnW7zdXdHonJCAsEQ1ZggEBoZFlgVIhsSBgI0SAArdouMg376d3b96u+yZLGYViv14fj4acf&#10;D9tNw2AyaZqg63jt0Q/i9dVVZB6OB5XSd13ftTEEBJjG8fb6rWl5d32zTyOG5uzZ82evXg/3h+N+&#10;6Np21XYEaISGKipayuvLy9XFGQzDcDy4Bju1Pe+2oWTVtGpD22Ca9qsu9qvm/vZ9C4pW9nfXIvrq&#10;1YvtejXd3+ZBGtUOdRPCmrlDZCktch9jngZEaJvYt03XtEQgUnIpIXgGDQFmdBTQyM0PAI0MTBUF&#10;FCskCzU1YmYApiBFS9G7+wM34ez8vF+v1CSXBIAxxibELOV4OB4Px5IzAjBRCGEYB5cNNTRgCDGY&#10;4TRNXewASA3UGfeAACSISpwVJpMEmhGFyPMJ7BLOlTwG6garaFj76qd87U8972a6hCwfBR3+yeUv&#10;QrA+uttHIYV+/GhPAz57fG51iJ+VrmyeBPvKDGB5Bz7vGyse8BAAnI77UKMK+P8lwDI8Pcg60MAM&#10;rC4AnL8WMOI08AIAr1VcqLFLd/0XI1ibizObadOV4TQzn+YjwaWx5hZ/+huPo9r6id9V/vkp1ff0&#10;5nsSjyOiASzTYt9gCbCWo/LFb1qBZGhObN89W28u+9CjUlHKSEIRQoMxeMUPoE+PjWrJOVBkZqRI&#10;GJiQjRAwEAeEUPFRH9WqtFUIjr0VlTxNqsqAIYTWw0EDMUJy+SuiWY0Uaia0HjUAAD7c3LPGTwUw&#10;Hp7ERwHW3LA0q4M+xq5OLsWp6pIzmF0+g9G4abq+WzcU1bSUAnOlj6tVgjFg9babyWMKIE6lQhDR&#10;LCoiRaWYFQBBtAIeaQ2p3Bc5ig4GCSCrZXBFDyTCCECm3n3Jg7o/ojuSeQOYgolZQc2Ws5QsJoYW&#10;iIMRC1gVzjJSqQKzYCyC7qljQAhsBfu4annlRXKRiUhKOd7d/XQYr4/j9TDdTToYFiVVLsxaNBUZ&#10;OUhoVLEULaq6Xm+twOFwTEdQUdZASlqkDiK/eFkqe5dHVGdFnycTDzMz0KZxyU6qN15At1xy5LSW&#10;1DlHygngjUtGEZITMJ0uhq4W4phTbNjRKWZuYvsAO1V7ntPCkaelNMtDuizLE33aLdeZvSioAIDp&#10;PPuvoIA7P5eW4HwVtsFayA1YEwAZHIpDMmYwh5D5oVlOHwI0MAE1cqoeKBqgCZpaxNASbtebN88v&#10;Ne2/ePVCcw4x/Pzu+ux88/b7H1ugFbNM0+F4vz5b3+7vLp5f/P4f/iEAvnr+vG/7u/0+TeOm4ev3&#10;++3zHXZdWK3/2z/+8e27u2k4broVK5BqIODg1vBiDtWhRSIyiEC71aZr2jQeDeB43DdNnEoWKZvN&#10;1jCDCqmcbberVUtEItp13Xq9msZx4Ve7j83FxUXTxNvbKypptervhn1ROhS5P0yb9aaNXRcanfI0&#10;jByoaRogoIDb9aqPsTNJ09B2rRFf39xayW0TYuDh/pasEJYyHlZ9bALc/PzTdH/99RcvEO3q/duL&#10;87Nff/21qV7//I4FglljpUUMYqTiPAo0DQxeKUQIi/CAnY6di4GqCxm7Z72hmM4ZdrOqcwW+J3CB&#10;eJ/YaWWROysLkSolHACQdLZ/9poDRB1TGnM6jsNxHNSMiFWhbdrAkSiqmigqkAEJoCAkkBF0BEs1&#10;wEIHyV1Wp0JuJC5twxgI+fRpxc+mihZC0pMY65f3GL8kwPpMXHX6u+Qeu48//NQe6gh+Eh3C437g&#10;w3VEPEXsEE5++oNjX4arT5/6x870L9n4dIx92MPTmAHx0Tk+IinhjFfpLL1+Gl39MyS4uFn3quoa&#10;jHWgPz1IqxiSzdDhkjJ8coctHS6cRFenUZTLqbVtuzBRnrTCEsM9GY1g7sFPQ736FVKF3K7D5rzd&#10;Xaw2F227YQhSMCkVihAjhwgc6vyeDcic4+GiDMSE0fPL6H09YSAMMyOcMAYiwlCV2SMAimgpUlIB&#10;wECBOcS56ebdB5t1tGBmYukDvQ3t9EKzX2kA8FqW5RE9Da3mpvZ5Aj5cH5wHfKx8L3+cqncyIZoY&#10;IZNy5HbdbzerLSPllHNKCu5DUSV7Z35nbXgzVS3OMTWTIkVttms3BTAmBFQFKzaVcnR1BoXJbDLL&#10;izk4OkZhpOr8Kq0KFFB1gdWV+D2JqURIKlamLElrIEVkBqVoEg+wQAowtmjBLIhyKpiF1NAU5Zip&#10;ICuTMQqB1ySSFR2KDlmHgkOhJJSUMmDhyKBSbFRLihOgEhlyAAshrqJ1aSz5UCwhGYHWQtpf/oCd&#10;PgunjyiezC5wqd9mbJowqy3wXKVey/dqxd/MuGdmDuiQLBHNWT90hMmlCz2dF5vwUNZksyiv+5Go&#10;c9MVXaio/qvy4sDMbwG3O1JZzLilCqi5yZYLqIn6g4q2BFizhIMCqkGRlmDX8jZitNwiNHGBx+dJ&#10;h5ONZ6qb588fHghEE1YIPhSYkQqZASn0TZ/GqYzjKsa+iV++eU0Ab9+9oxaeXZzZcUp3dxEMTHeX&#10;u1dfvvrux+9W676j8MMf/8SG33z7VxJpOB42YJLGsGoH0EPOt8cDc5AkXzx/1RK3HCISMrqAHkVT&#10;gyLQIAVky7lBbkME091udXs7UVBiFtXzi4t+tTrc35Pobr3u+56ZhuMx57TquxjDMByYsImx5JTy&#10;1HVdjGE83LUBiUEwCHOC8P52f3N338dVH9s8JpkmQuQmKKmUIiXpNEzHg2rZ7HYY6P54zCLTOKy6&#10;tqRR8whlLNN9Gvd53EcqwdKzsxUxHY5HRLzYXfRtZ5LysHf/BTIN6B6VyMR93zJ5mruICoJR4BhD&#10;zsX8+vkcFqpFZr12iAuVF8wAPUPifWY1s0MkROj6JksepywqIQYOwcs+pikRkTPr0VCLSClFcmjC&#10;lJLDn2POakYxgoGoEpIBiZk7jBpiMctmCWwwHcEmpvLAwcJQe0APsNSjPTSipd8+CVZOh+TlKf5U&#10;KPUvGGCd/saTLNDpYdAs3LUgWKfjJjzGRB6dywfR1en2p0cyf3LyIc67wMrrWHwcYUZn4BOB6S9p&#10;jX/ed5bjxw8WMzvdeomolgDrdAL5z4CvAICbricAxhCYaEawZpSktp6aGWilBWEVC3hyDo/DwAfC&#10;ewjVVinG2HVd13VhxoHgo9BXzZYLmIplNbdL0LkULtRf8GQ5i0Xtzmh7uerOQtwgtVJoKjghWWBo&#10;GowRAyOCss9ijH3EZgJCC8EiG7EhKRJgQGJEnutJUDnW0Y8CRwpgJqVoKaWUgMQYiD1h4+pYXADN&#10;a/nrrca137EH5uApTkrslV9gS/Q1I1xzJOZTLMdu3RDtBPW1Wu6INWhcACFCQDayAvsEAAAgAElE&#10;QVTGEtlisDaEZtuvu75Tk3EahnRQE7UyB00+sPkA6xJZ1cPO1CvaXBfAOcxgqISkKBxNNRU5io1q&#10;k1lR9cgIAVy6KCAEMzZF1Woaa6bVTsVJ/6gAaGBkgMSmlorkXERQCgKwGZdJtRAaQSHL1oYWIQCg&#10;CqiYiqEyGffQYKaA3a6/2Kx2kbtA1LYc2AyLwmSUEItAUssAMhz2HLCJDFTEilGtzS5Zd5uzvltN&#10;Y9rfHSWL40HqVtjV43gpFUWoOTkfUAwAsIpXP2g0zIW6RoSqAiiO1sRA3GCMFNsABBigypezpy9q&#10;vQS6uCKqgYtwIjEKFCQjJA4Yg+exm+W9iW2ID9I7MF9l9GIVADMBQLMPrHjmvkWKnHbEYmqq4pHZ&#10;44fXzEDFTJzYZwoA7JV2WMtSS8uwa3kdrQFpCWIDTnGuKUZPIyAYAHP1eSb3ETbgOQonz4kLghEK&#10;gQIo+TPQhua4P9xeD22wN69ebVd9mobb65vffP2rr79607bh6vr9xbOzs902Dcc+BlYz0Hfvr5OV&#10;f/t3f/+nP/w+lLzbdWPOwzgMw/HrN1/+7ptvO6LXl5ebrmsjm0lOY86DijofsmSIhJEoT6KSYwwY&#10;aBiOhsYBETGXIrkgESqUMY3HsUjebc84hOPhmFIahqPn6zd937RNzklFQmAKiGax62LfD0m+/vpX&#10;3377zfH+MBzubq/fbder84szQz3mo5kJWk5DkERW0CwSomLXNNvVahqHVdu2DZFlKWMZj9dvf8jj&#10;8OWrl9tdd3d3nVJu+yYNo6Rh13Uvtpvb92+t5JyAA3RtG5um4diGiGaEFBiZiQBURXJKKeM8PIiR&#10;ICaEjJAQlUmJBdHRIwAyAgDkqnPxQBpXBEO7m8qqb549f9at+mEa7/f7LCU2DRCISZZcRAGheoMj&#10;mIoWXW82m+3OAAA4cFC14/GIxgBoomIOVEAGG1EHtKPZhDYhCoMLEpDhnEdCdZ4FGRiBGCK4lP0p&#10;vf10drSszNNdAyAznQ2jCcAQ+VEs8unlnwywnnxyGvadhla1aEsfCRYsO1looE9jjhmFevJ+Shu1&#10;E0YaOShgAA4wPA4zTwOs+nmNtejk/Ze2xi9dPoFgnYaej///CPPzuaif73Kmvv5h4/+TCzehM1VU&#10;Csxt08YQoU5Gxem01RzKy28JEIMPjOgzS5iFWt2SFRGBCRgUTUDFbC6Jdd0nU5WSpZSS06xBDTPT&#10;DEyNlVBVJBUZRaciyZ3MCBsRBGWmQAZgBaBAKHgO3aWun7fNDqkrRskoIwoQxAhdA02kgECGJAAC&#10;lhEMAxuzMiuzQVBipWAckSNjqPKjFIAjYiCOoWkbJtJS0pTKOOmksRZaNSFGjFGJjKgQiQIyMQem&#10;AMRqqIJS1NlRleRmfjciEIjzEGZCwgwk6RLuVAnvBVwCIEBQV4WsJhAIpEVRncFSKdEIiNr0uqWp&#10;CdiuV+uu70qebvZXd8ebVAaBJOAsBasRlQmAiVWyk6gYqPo2iFZHQ69ZIyA0LEDJbDBLZsm0mAmY&#10;EbjTdcMUESNiQGAAYg4KMiusmKKYFfeTFZkcMEMw4sBMSXXKBSUSNNM+yYhrWtlBdZ9WcXX17iaP&#10;gwFwYERCAxKMhTtYbeLZtj/veROsCdz2Td81zWazEpmkjMRiNqU0iqQ2chMjmCgoMwNSKWpmHAMR&#10;5jQS0Xa3VbX37455yNz3mqHhmFMySV0XRfI0TV3XZTFR9CCICFEFQcDNyInMQNWfWHEB9NhQaDC2&#10;GBqMESgqBzUSiM71V6vsMgUCQ+HIXlEIiBQYA1IgJNhsurYJrecBvbo9hBAoNg0RAIKZFE+uemnU&#10;rF9VS069CI681ujhpVpAZA4JweaNFfz+NN+hG/OCmIpILkWK02rVVX4UURmEQTAg6ZSCwG5NZx3H&#10;UJggMgBw266Q4pSSGTZth4jDUZsY3Fc9ILvpHamQABQgAchGglAABE3MFKVY1/V3t/s3r16C5H/8&#10;7u6spf3VDR7HTdd35+uXv/ly/fxsLKPc393/8MO//uqrsj+q2e75hbR8FMlj2m3WJd2FAM8vL9//&#10;8Pbler0Se3O+wzTd31791W9/DSRXt2+P+/vtapUPedcEzQB+vlnaNnDDyXKBEtomRAQEUGFAVKOs&#10;kcLZdndze5iSuKxY3/fMsUw5Bkpj6pqw227ANE2TihjCMZV2tenWmzaG6XhfxuP5qlmvImpK+XB3&#10;vOWOIWCW3LSBSuqCTvtbGQ6UJYrhkHWYutiYFNNsIGWapuM9lEJZhrvbzbrpLraG+sNP3+9v3zUy&#10;xeFg+9tNS8fj4TZBYbBgIba7sOm4jdzEQIEQ0ZiUXQFdgBXAUBRHswPYHu0Q8BAwAY+AA2BywiwD&#10;Ejs307t+I0PfCwEAxBCOQx6nFJtms9s0XcuBiGG16lIac9G2C6v1GpGKFACIwKSQpjwMk6hqMTDo&#10;mrbh1sSG4zgOI6IGf6LJhjbcgR00T2gFqYAZEDNp7YdJyQyQEA2qZxqCuosIVp9NRLDg9SYYfI6o&#10;YmJmBuv1BpnMyMDAaTwYEFGKj9ZmBk6vdHkWqiPpw+t0sc++YCYSAaIDpa4RG5smNo0BuI/Px75r&#10;zp3EOnkBA/OvL+mLOg1+yGbI8kmdYvuwrdUNBbBOAP0TKQXm0GphiBORgc3ODwiOPiBWWB7wtCHQ&#10;hwm1j5/7JxbHhh61p39hTrtZVYCs4JXNjhhgsMj/oQuuwqIGWL1VHdpwaPPJq+IFH7y4baOKiGQp&#10;xVTAPPUIriq7TDAQPLSLZgBG86z90ckiAmLwlsRZR5IIvZrMzFyizZdSihd4wAk3yyMzNEAUAHPq&#10;txqCIWFrRgQBAQHEsMQAvNLmEppz6LYhtGShGBegYgBMEAI0EQKjd3CgiEKOBTAZsTIDBQgBKABH&#10;AAYMhIxGRu6wFogCYqDgmTw1ELMCoBY4MgV2BzUkRZRKjzxRrKhDHFrNlOFpvGyzX445OXAmYOHj&#10;/OBcSFjbWc0QeJ4n8AxcgZcUL9ghAAAQSwy5ZWnapulXHTMNaX+Y7pOOYlmplmApnbqv4KyeIDWw&#10;87Na8pJVp8MZoUJQDJJaMStu8DyfH89u1mRGbrxgpuAJJG9NVINiUByV8QgAEJlYzEQFBCOvymR5&#10;lKABC073YzomLVJEgT2AKJKzFehit+1227DteB2pJwgETcOx65q2i/d310O6FxmRDEiRqQkhhlD1&#10;VwFhZtcVE1e/VyvgBVHGk+RjynkYidtIQUsBkyYEAzVVJBag2jJmAAqeuzItol5e5cWAIVKlq3vg&#10;4AogrIgGpLXqjnCme58qf9b5KQfmSJVqHqiJHND1T6n2mewzUZs7nAd8uCb7zXsUOHHisiUPAhXW&#10;qonQmYZcESyDE58mm4vA3cCqiF/f2scpgLIZW0EQgAJlShFh29GmxQjSIDQMpmi1wINTLsehgGm/&#10;iuQaXogARgKmjqWCZVNRFTRVE3fQZAU87BOHEAPf393+H//b/54PV+N++PrVqw5wPB7eDbfQh//y&#10;D/911TfnbXN4d0NTTmm6Ot6vLi8uv3zz7vbm+vr64mz7u99+890f/5jH9OL/Y+5NmyRJkiuxp6pm&#10;5h5XHlXV1eju6ZnBMQBmAVmSKyvkB/L//wEK+YELLHYGwExPd1dVZsbl7maqyg/qHhmV3dU7QwFJ&#10;hJRk5Rnh4W5upvb0HXf37Ti087ljOh33p+FQ+vSrv/1rETGtT+8fXu/W2/WuW+3IyWpVoKkZjIQk&#10;y3wWoq/a3FXDj6y1Fn4W0zDVaSq59DkToY5TTuzuT49Ph/1ZEnVdTyzN/Hge6lRLStP59O4Pv5uG&#10;4+129erV3eP+4en4uNlt1+s1YDCfxpPVUy+cjMbDWU9jYRGS4XxgIfdGUIGmVlPTpC2Z/v53v4UO&#10;m932/m5DdTx/eL92/fLt63WXU89e6qnZuXrOsk69Nk0pJgFnMomPTgJ3gzsZpcY8Mo2ME/sEMk6e&#10;EpcMEXNramrN3MFznGOI+AweIU1NtXSFmM7Deaqt9EWSTG0qpZS+uNvpPBHTzd1NSvm4P3BYKIuk&#10;lH1GTAJycVnIU+Yw12Z6dtuntIeeTBuoERkQ+t7lVoiugc/325zB4wui8EwgjgKLGAH2xqLHzH3f&#10;L0XJwpc3dzdmiTvqokiLHdePa/I//fgUiBIQ9WUlnTv5rX3q2V+QoS+fXMPV148Xv4xl4mB7Dnij&#10;H7NCeHHk/mxzc/n4UQnx8p3+6S3FH3/LV9+9kJadwPbRr1/e3cW5HlctVF8W7h95+k9cF1mtU+w0&#10;w1F2mobT+XA8nnLORBLIVNhUMhXhHL7cCw3Fr0/QZclfyEbgZ8IKmXlrWiN67lmzGFdaaDal9jl1&#10;MN7XfDKIPAulWAOcqmMiad1a8g22b7vupqzWPWWEwxWgSih5zo5lFooNuFLU2sLO4iKeBDkhJYhA&#10;ctBc5GJOnRJLCUk7E2JCt5CFM0lfOpaZ9g66OBd70LpJZK6ulu3/pbQCols4z1NRHT2P2+dr6oul&#10;ykcjLC5H+CAF72oZAfMmAcDl+2wJk2Qu602/2vbN2+Pp4XQ+KJpaczKH23yBbK7mZx5OZOeYR4X/&#10;7BdGF6A0Vlt4iwaiI1ALLJViFCmzReTltg2GxuyTgWuzcoDAzsySJIWTOyONRx2OUx0bO3dSNpud&#10;iHx4OhHBGcRupnUyuG+3u1d3r3tZZ8oEcYWpqmvTqerwdHhfbTRURXNEVze5M0chGCYHgLmCPXR4&#10;EamXKK9Wm76sTqfT+bvGiYQSXAHkLMxsGqdHwDFLKwK+msEekll5x1Lm6irlxb9QFi9NWsxtibHs&#10;fy4E9PiF2eQ2p2Csp5REOHxxP5r+Qs13qYGWAbRcEUNU7YTLVAqESshNw3M4OFdwLK2EJVbJLdaF&#10;Ocho7ge6W9NAvhkEBZRgAiVXNnM3mmrz2rJj0/kmUU+2YhRGSdlMw+D3cNR372CKzdYCI4lDJnOH&#10;m8IdTaEGdTcjNTJnNTZQzqnvuoeHw+EJf/MXX33+5s1/+8f/+uu/+dXf/4df70/7Pzw9pnUap6EO&#10;Z55qIhAzcvr2cBzZ33799RdffWnq//LPv72/v9+ud48P++E8lpRX6/XD055SppS+e/e+X2/GcXp4&#10;eBzHqZT+6Xi8vX9lbnUaYrdIjiScOAmF+DIv8isCZlVxYvbWpsnhZlqF6eZmu396FOEwRMudMJOq&#10;gqC11fHcpXR3c5OYj/tjG0dh7rvV6XCYzkPflb7rV3232WyEbDgchNkNdZzUXCg5rE4TyLxN1EYa&#10;BxoHDGcaJ9F6OnzfxlNi3fR9B4zHfR0GuG1uN1Jyv9vlXmobplbBjgQOI3dYiCoAMAmzqDEoGXEj&#10;TAgXYK+mrSE02GAyU1OL5nGMTcI8Y80whoOBzOKq46RWqzCEiQnv3n1oreXcdV0ex+nDh6dxHNfr&#10;tVYFEYSJOYAkmLsqzLLkLneckob+GT5leYQfzEdtjciYlWehPAUxbPFzB7HTEj1x2d+EyoriUnLs&#10;LczMPbbvIIJkUm2qbc4iCzzYNYcx9ZzZEPbaMHP+xML8qcenFnJfdMrxCxcvmJ8osK6f7fqTpRJ6&#10;Wdn86EsvMbPPP/3RGut5S/Yj9c+/ZYH1ycePFVgAePGRea6irmZOfPyu/58UWOttlPgNpKDZE1OE&#10;YwUAmCA0U4jkikVPVyDWiyI09tpB14FaC6jM3VTdTJmTCC8p6bMWEktnl1gWtlJ0soktx2GACKSO&#10;pjSmDv1NWt2mzWervEu5JIg5GpFBjBhdZMdKEpo7YKSAO5sTQ8SSIAtSQsogQUpp1tsxOBFnksKc&#10;SFiYCApvhuZQYkjYihKzMFNk29osJw9ye4ANy1XxBfpcLgMtl2T+h+WnvCCXl3EV/UQOhhJmsjwR&#10;yczMX4bMssTGDTbfIWwiLffdenOz6VflXE8fnt6fxz3YDNWgoLlFOF9Bd3NyzNqQZ9M8WBzDxb5j&#10;xl7dgWbBvAkeBT9zCeNdXMbq8t7nvB4PDu3y6swMOBmFNcH8JiHHx9EmI2N23q42P/viq65ffffd&#10;dxGfLVkgZObMcrO5udvdF3SMBJCbq+pUh3E8Hoen0hFnkLi6OphSIiRVCHcczhpBdgu7y0SqLQnD&#10;2YEur/q+G4bzu8NZT008yax9WrzVieNtGAzuHKOEnIhLV1LOuXDOKfSAS+rfhabH8zAhWHwZlfJz&#10;dcUcxiVLhMAsuWAW4WcLj8vscDVZzOd8MbPGMrB+OBuEeYS2Fhvf+PKafxAk93mUu+MSLRlBlDaP&#10;AnJGIxi7wU3MoA1q0NpcLRE2GQEwrsQzoeTsbiIkQtp0augKtjskAcgjumvJt4MBLRiChmZQJzUK&#10;U/epTcM4CWO35szy9tWb3/zTP533e6/T6XysotLJf/pP/+P+w3s9nVZdfzqdynbd39+ctf7+u+82&#10;N7sv/+zLxw8P+8fD28/eDudx/7i/vdl1Xfd0eOrXq5//+S+P59OHhwdzP5+Hn//il+M4TM2IfBwH&#10;rRUxVgCYu0Z9LCllZo57JyxYd+tNa61Nre9SV8p+P9VpfPXqbrPeEFFrdb3b3N7eHs6np/2UM/nU&#10;snCRJKBE3HeF3I77Y1/ybrPLOR+Phw/v31trifHw7j0T2jB5s9J1RUqdhjqNRJqgrFXaaOOpHfY+&#10;nES1S74ugA7Tfq/jkFwzudbheHxKOZ1Oh67rPnv7mhM/nPbnNuWe0RxhRHeJWnEnJEk5eKwVPoEq&#10;ucEb0bE1c2/zTDC3TYihelnQ2CNiGOSOVemnYWpmWYgI41jNrOu6+/v783k4nc5d193d3a/XK5Ek&#10;zEkSiNRmugmHaqbpHNRBbE5VdTRthCnlD2oHtdFMmRtT5HEySZAyZJ5zY5PiIGLiZTL8CMaIWyNU&#10;1aotemdEZm5qk+rFBRDRhyGYmQEukpif9S7/VgiWu/PiKXB58ouK8I95nniDc0Tex7DWTxyPX8CW&#10;j5/nxZdXM9IP/cD+/yywFlOK5Ucvj/bj905kf9rlgvwP/9OvtttVKULLjpaJRaRVnUEmj4FHbmQW&#10;RkbxYs9trEuNRcSLEchcPJiGEDcBMIXDmZIkWUjdAcYssOm8gw8BArkTeWIXdp5tsLgpRs5abnxz&#10;l8uNdK8y987iSg3cSMJ13UuWJJFIy1CQwsMLxSHkKSFnpIyUIRmSIIln4YuQCDgTR5smEh/UTRXq&#10;ZJRSLinn1BGFtYPPCbfR2GUB4eJ7S4vxfVzhcE3FwlJ3zDum5RwuKNZzUcLzhcW8uYqOUVCssPTP&#10;cWkfLzjYXIO7ZKw2681627tgf3p4OHwYdSB2g9rswhAb7Nnf3UL8F2unG1yjPy3B1IwBNmfOO9Dg&#10;0eZTzDjocwN6JpzNAzWmO8T6EwhW2Htj5jfD3S8NsVBACpJ4Z40SpMtFAsgEO6y2KeBpSRLMs66U&#10;VeqTZ1eaXdDFJVMu4GLrTZECJFICUeJUhHumnlCYMkPMo3wNJ3FvNuWSWKjWyuSSxLkx2cPvq6kT&#10;uZCYWlMNCZy7G2BQJiNGYk5MnERy5swhAAScOHoiywDggChjbM4oO64iay7qwlzy7BUidImpCdXl&#10;83Ci2bf2giFfSt1L11FpCaD8eEKZCyw1tSCwY66uFw6eLXvumTPg7OZQjw08ObzBzDnsM4zgrEqq&#10;aIrWXM0ZnuGdYCNYZ+lYCjG0sSmzS+K+x83Wb2/R9x27E0XA+hJRACjIiRVsUVcZmlFVNwWxPD7o&#10;3c261elms3149w6qh/3+/PR4c7ejkvanozDqcO45E5yIzm2aoBB5v3/aH46v7+++/PKLabJvfv+t&#10;kHz+9u1uu3v48D76nq/evCpdYZFq093dqy+//PL7d+9zSuMwqlaYMXG4bboDSq0qnIM0iwUUhnti&#10;gao1LV3uSpnOYxuRkn755RfmehpOcOSSa2u1tiKSmToRb/X49DSeTgxPRDBLnHbbdWKepmE4HXOW&#10;25sdY45KIndxd1Ovk7URdczsCTXDk000DtJaL5xLKj5xG1AnqmMbz1rH0snt7dbbdHh4tOG87nLu&#10;UhMdeBpbTUrWTF059hUWTKOUc+dI1W00U6LGMGZlOamOjslUzShIvcKY5eHAbOAWtjlMQCaBKjFK&#10;ye6ozd2UiNbrTdf1RnQ4nlSx2e769Uablq5zYKpj00oOIRZ3MhOwq2vV0WxqbTA7qx7dHtyPjjDB&#10;MpYosDDnSNFlMiaikDoG6BJTWWhh41LWOgZGBVIiZwYLKMF5hoeJwcIzRkEArKnCQyCcY20l4p+0&#10;lfyRx6fKncu+C1fhEJf594ePZ3j74wdfZRT+6Cc/eKIgZC09nNAeAyCypXww+PwR4H9/Bda841zc&#10;s/yCN9Dzjy5l2CchwU885Fd/81XXldWqX61WJfdEpKqt2pKpRM8wlZNDma/qgGcQ63Jq4j9fkC0Q&#10;sXB4/+JqP7wAGzQDm7OMPMllwQeYPbETI5EnhzmZcUOaZI31Ha3vS3fHvCbkyGCoIEuZRCixl5RS&#10;WE/MuquAfT0LSfKuLNVVQc4iOSRK5LEQJWFxSERBkytpU2/uFSJzdSXzKhfOKWShrwKCeDa3yZgX&#10;35cgF9GlF3iBsnzu4F8PhOdm4dzvWRp/V0QuIUKUXMtPn7ca16SbVdpt19vc5/N4fDi8Pw+H5pOh&#10;NjRD09nmyhaMwm3mM4fLqF+gLCJ45OkgCmgHNP5FgiCekbALCGeL4xUv78gcNaoxIHJg7FJgAR4D&#10;ikFhwUXgRKvpNLnSKq/G4/T9t98T8Vc/+3qoo7maK0XScJxSBSaZztM4De6Wsqy3ZXPTrbfdWI/V&#10;J/Vm4SlPRXhd8mpVtll6IKl5m3G4pl6JPCeO2sPMnU0S7Ta3777Zjyez1oRZW9XqRDLflmRCkETC&#10;FJAMCykpyEBxfsznsomICPJ8nbCgvuBLZ5BFJGWRJOFoFR63H+8pfSm2iJde42Wv8tGoWj632FjP&#10;eOXc9Iv/LjfmZcYjItdZXB8YRCBYgZi6u6tBKRg0bhEozlByYzNWIzU086YGMJOzW3Z07JucVjll&#10;ELRJaB5gJaeuTyKsbUoidKWWXdKfWD1IAFAlN1ZzVagj5Szsh6epy3KzXidQHafP37z+xZdf3Gw3&#10;XNKv/vIv/s//439P8G3Xb9YrkK+2m/1w4iL3r9+01rKkL375F++/fTeNYx2nvpQvvnirOg7nQ06Y&#10;ptGh2+36/fvvf/3rX/er/l9/9y/n87nvkgSezHM8OS98xtgMhdE5U3CdMZ7OWZKwaG1QL50QdH+o&#10;03RqtVVt4zhySrvbm1LKeRg6JnHvcrdZrwgYT2dvuur7ptP5dDocDyJIhbuSt7e7blWG87jb3vQ5&#10;nY77Npz7jgv7eHps05HbWEjhKq2yTmwGKET9uPdpKszu9Xx6ctLb7WZTip5P54fh9Pjggu2bG1vR&#10;h6cxKSIBiyURyAxwFskpd818Mq3wRh6brUY0EE9C1czZWRILw13NZ83TXMFILO4AWR1XXVdKV+uk&#10;qqUkIj6cpg/vnyC+We+E09PT07t3j+M4pJxTSuau1lSVHIk5EYvTZrUhoJkr8QQfDGfoEXh0OrpP&#10;bs5ikozI7JLzdNXwiqgzIg9xY9CI4wZaPlKCPFvvUkqSCuWOJbNkzolnZX7Mlg4zJVDOhVnMLNjO&#10;/gMSyE8/PlVg9X1/cY6cQ7fM3F0+4SD/w4LpRY/shdHdJw/oBz95AQK9ePw7LLA+WpHjFz5GsOiK&#10;W/YnF1iH47v9/tCaiuRSur5frVbrzXpn5sIJUaE6sPjnfHR9X4JYFOG+i/rAARfJFzhn3om6+zMh&#10;jmbSUvTniI3NeG6MkzMjMRIRDEZJKTV0VnbYvMqb1zltCD0oO8EMjcVm+jBREolnjKU8aNwMlIyS&#10;PBcqhaRQKZyLpCxzY40hwpKZE+Ku8OYzr7YZXLKkIl1OXVCsfI6NNpsdp53nBY8X7Gp+40bkVxcM&#10;WEJEaLlukcSynFJaGo3zJ+FgtHCelz/my9r88WX1WQlivO1u1psNxB+e3n04vKs+grTZ4FBHs+ie&#10;ursrmZmTz17wvjjIPddYAWEErIHgGMEB8/jn6pjXajfDbPlxeZMLuQtt0UuqXw+qqLScZvY/zTWx&#10;qaCRjoZGNunpcGbi+7v72/vbpjpMAwl1pRMJbiehiTUDoZTUrVLpGdyqnQ/D49QGheXSC3dOXU7r&#10;vtu9vvmiLztKSZurqXtT12qTiKs39xaQWm0T2Lqy5bo+PAzjsVJyuMCIJQEgZhIPY6qUIlZ8Zqlf&#10;CUxA7CzEkd9HzkzOIGFenK8i14uFI2d6yfuLevpZuDcjWOzEy0Z16Tt/VFotHKznidLtop1e3EGD&#10;Nj5f/gusChAFfOUXEgAvcCczGGEMO/uIhs6eo7SKkE91auZj82YgThQwuKJjbErqJTM0uQojCYjg&#10;kXndrClKjrDKWbLoGlRluJGGHNhgRu7UjOD04WHarMr5oF++fbVbrf7D3/7tN//yOx3OyfT49Nj1&#10;5Vf/2/86/OEbds+ELz7//A/f/uGLrz6/vb8tXW+mw/m06ftXu9v/9k+//fpnXx8fH477D7eb/v7N&#10;zXn/kJMnsaZDyXw4PP3iFz/vbm/2H951XS7CfUldKV3pRATucXJ4mesIs8GeZBEmq5ZAwlxrbVMr&#10;XU5C55N9eKiqY0pz5sx2u8u5O52OCabWVl1/f3+33WzUWmsVjMRc23geTuptanWaxlbHD+/eabP1&#10;ZtWtOmi1NggbedV69vHo9eR1wDSijWxmWjENlIjbhNY4otnJDFqncSMJ55FPrR2hPpRtxiYpajs0&#10;q4hWF4i1AWCm7EBTq26RqaBM1Xx0PyWpDCKwyEwNISJ4Cuvn2f4gBqwQwO5JyIGq1QEWMaCqlSL7&#10;wziO43q92Wx3ZjpNk5rViCzMQg7Vxm7ClEi60pm5AppkJDq7neHnlB4NJ0N1t5ScSQH4LByjWZUD&#10;n72xYnqaJc+geYO8aMwpJS4lpY5DucIJJMSZkOb4Wk4UIFZo5sxdkpRShPNoGSQAACAASURBVEXV&#10;ZjbzhZ7xxz1+AsGau5aReodl0/VHP9WMgn+ioHF/XmiuC44fPfYfPsllXrpwnq5//erXfnB4/x+0&#10;CF+syx+fmRdn6U8usCT5NLbTcTwcTufzqGrCuev6lJIkWXoAobcw0CUmj0AXPtb1KXiuduOYZTaS&#10;ermrjl4vPv5Lg5rQbD7nzB4JwSCCo1JqnicqKDtsXqf+NklPyEoSOnNl9iSc2BmehZhIovVijqiG&#10;yPtOUkbKJIVTRiqSMklODjcCMVOazSmIHO5agQZTQElIhHNOneQCj1WEoj8Yfo0OzJ6lc6dGLrhe&#10;sNlfwFdGP2DD+IwX0jNzmS8YFRCGf8+lGdGClr0ELSzw903Zrjcb8/r+6f3T6dGpQWxsAzgAlasN&#10;mYOc3RlEYbR8hUhhhrh8to0gIqJFEjjDYFelGDCTySje0cWxTYG2YO22VJ64nBXyucyM0o3AprLq&#10;1tMwnQ7nzKXPq9ba4XD49d/93Xk8HoeTsHd9V0oWocQpc8m5rFZlvVv16wLW4/C0P77jjtSqlLza&#10;bEu3YeSU15v1/dv7r7q8gnOttWlTaPOx2cRi43Ry05QzCFOdpjYK9zfd59/9/sPxcZREgsSgJBlM&#10;IkTJmX1WnM4bdM1dkQSenQY8iicOgrBcMitpDmSYCfdgFo5aXySlxAwznS8sGUCzwJAubLmXu8yP&#10;9qNXBZZdhdEGicoW99CLPvByvWCYl0HMcL/D4ezRSjByB4W1WZTHTjBRZ0Iw0L2aq7qasSQikCnU&#10;e8amz30pCZ5QMyElKSWZQ5tzwroXmtumCMPHgK9gYScLV5iSG8w4KsIkNA31dtd986/7mz7/7V/9&#10;ih2/+Yd/rvtjFq/jsJqmb3/3r8cPe2b72c++EOaHp4ep1t3NdhxGMuuy/Oa//ma72q27lddh3cvv&#10;fvuPX3z2qpAent5tVp3VoY6Dah3H4e6z1+fD4y9+8dX779/llLq+77qSOLn5bMfhrtBmVVvjJQUI&#10;TtvVehomgEREq5pZSolI12uAIIkBHE+1aU0pB/WsTm2YRhC6UkrJau14PnZd2e62uSQICH5zu7m9&#10;3Q11+PDwyEzrvnR9gk+Hw/s6HApbnwk2tvFsbYIZw9Raq9N02pfdNq3XejoM43m16bq+a+NQnw50&#10;nm6AdUatONWzreTu/vW3//pkky8GSFKruRGzmFGL+GWGClVYVTuZnmBNWJLkJDNjnT1iOpa2KeCz&#10;hxwx1iVP41hbzamIpKlO1bz0eT+2rggxPz49Pe0PKafNdptKfv/wmEpe9SuQ69TUvYBSyrW2UdsE&#10;GglH8ydtB9gg8mg4R0q4METCdTF2w3O7gWJ34IbQuSzx9OyE8PtxcHjXccrESYTjtjVibzNfwknA&#10;EgmmRHMEugtJKZkpqZq2qCv/bQosd79QJ2M+iYd/wnz8shJdLxwvPrm2V7ike71Aen5YoLxAsF78&#10;1b/PAgsft4Cuj+GPLLA+VZiKSGLKSTp3rlXHoQ7DeD6fd7td3+dSMqDmzaHuVbWaWSkl5dTapNqC&#10;qH7p+C6gy+VVAYjPkXRzPR2zOdEyxbubt2hCEZNa48SJs6ubkhARk9PUfHIZeY3VHXavub9N3MNz&#10;o4wwCIjqqiTOIl1KMCU1uMnSAGeQCHUdUoIUpAxJxMmZyQEIEycO3owwwbRVq+oV3oKEVPqy7rpV&#10;xC8wp8WFGk6hu1L1xalIhFkA9rCWmmkwRCKhKrpiWz1be8c5YolTOu8ZLp30QLPMEbIDJlnQ1ufF&#10;9YIgLlAT3d28Og/Dh6d3T8cPk56NavNqaBT5p+RApCQjfBds0UNSlIVzpvICNc1ZqAjIAm6RtgwE&#10;yD4DahZtpaDszH03B5zYWZxmPyf3WVQIonBcCs1O0LfMrKmCkEAJalnKpmymoR4PJ3N///79//y/&#10;/Ofv3317Ho+5k67Lu/WKiBg5l9StimRqPgztMGEwacRGGZQSIMyl5BVLsZFvN2+S9O40jeM4Deqt&#10;2ag6NqtE5uTW1Bwc9rQttZPc3r7+zT9/o6MTrCs9gZglZyYBS8y/JtGvYyZSg2FeYmenOBcsSOdS&#10;PMBoNlrwlDgSlyMeB/C5NU9OS87bEhE2o8G41ONLLfXRfvTCSXdXbT6TrVSj9okEIjAtkoMIt4MB&#10;bsKRDk5EZNEEdI5xoeowt2oeQdtgnsMRk5k302Zam+rs0AEhSkzJ1RtgrWTZrTqfhiIQEXfE75LD&#10;lnbk7O5hHP/CANbVUcmbt+pWXRvUvDUjpza2BOg4/P63v/vFz355t+m5ju+/O3312f22Xz18++3r&#10;+zuBPXx4/7h/qm3qshz3+y8/e9uGYf/hw+tXd9b88PTgbVglNh3a+enV67vT47t1X9o0CFQIfZce&#10;3317Oj3d3uy++urLd+/fEXmt9enxsZScOW3X6zpNk7V1KtUaM8ZpWq/X1owUJXcld8zkatOkcF+t&#10;+/O59X3ixKpaurJareFUW+tWHQs109N5GKaBiCSllJMIGbnDpza1VinRze329hc/z47j8XA4fGAy&#10;SarTqdUhUSM0bxPaRPDERDITjtQqtEprklgSNW8ANl2XhirnViqy0dQwKSwTS75Zbx8ej6cBzBhH&#10;deWUOjcCoUWGmOtkXt2aYWIMCcazv46QC5Mg7ncNmxqPGJtoApjO0wuHayEgTJLMvYgANI8PQmBX&#10;MUGo2TAMdRrdjImz5EB9G3gADtoORCfBwfxJ9eBQTi7JaZ72AhyeIzNnnxUDmTPAMGtgZwbEiJ0z&#10;SSIpvN2tJAunOJORtu6QiKIlFga5k1nwTRlEkJSSZHPUqU5V4RFlY9cT+OVxcQb+YaVyoRBc1wHX&#10;ERGXScDM5GM7hkvZdCmDnrHtqz9/XleWxzNJ+upBV/ykqJNn2vYylbMIC8cKVrqy3Wy63C0FAC2H&#10;aldP6y9enZYXWraaz7mQ10dyeb+fVGXS88n06z/BM3vMY0nDDMpH2RL0hWe/qz/icX1s0ndrpuTO&#10;ptCmTUNGVPf7R3cvXer6lEv0mEmS9P1qGqfT6WDmOWdmjqr5GqMiuji0ElMCLtf18vLzCQoFIS8+&#10;100nEZ6msY41sAEibjZONlCeuEO3Q3+P1W0uW+LixsoCYo0+TGIIQeAMYwfc2JfsDYcIp0y5g2TL&#10;haSQJJJMLEwpESciojkDkQGHqZsHhZGQmCWnklLHnMEZl0w4qM7FohvMoZi1YMBiFXphrNML9xEm&#10;c6OPbwDgR0z945B8tkuIkT2DT1eX89LFs5kXZSScplrHejpPp+aDs4HV0Yw8iEHuvvSMol9Iy3Js&#10;1zgWIVZ6i17VQr+bJYHLwcQ+LS78JQaL4xwAEVik0SWMZ1tqx/nGZud5AZ9bk6RG5OTVE6V1txVK&#10;TGm93pzGY7/uvvjqraIN06npEKVIV7pSutSLcas2jDY4V06OpGBAKHz6CZmRCaUOSJQkyaTj8Xwc&#10;p5NTZXFHdZp1ceSk5trMlVE7nfzx4fvhiEyUpWMXZnI2kLno3A0O744oqoRoyW+GzE4mgchcnOxS&#10;NARzYnaRSFO+Sh6cB4bN0OeVEcZHc8gnJsfLfBTXOBaSsGHgxWePnGLsIECp+ZszlgXM6Tc+75rY&#10;Arg0wGKsU8CfZtkc2lRbdTWCC4fWhBKQAXEVRyZ0mRPbRkjIfAlVEXERBGpNABmbAy4OigJLq0HZ&#10;m4dtnzY3ZTNvilrdGoRgk2uzaRh++dXX//Rf/mFbsC2FWjvtH7frlUPP4/n+s7u+ZFdLbqRt3XdC&#10;uL25zZQO+8d1SSlZn+iLz19Dp3ffvdutsrWJALimJKrT8fAI8td/9sU3v/uduiaRX//t35yPx/1+&#10;n5Ik4TqMTKaOJKjVRdCmmqNNlpJwAgiuQbQ0V2ZSs6l6ndTchBMzPx331Q0sSRKLEDDV6Xw+So7w&#10;U9VWpzaZabNG0wRzJhApoyWhrlASeBvZG1vcS+6kiI9kao0QRt1VvZoqrGFqNDY/1VwB0FQxKZSt&#10;qnWb3akN41lbc3hiKcSJwOZmaNVbhRrQ4NWtsrdETs7uWbDKqcucGQzLKQxKQusEC0M0A1PMXJd/&#10;UGIAZbWRlEhE3Zt5cw+X5TqpOYxcQ8dqsUDypDrBB6ETyx6+NzvAziJnwIiNQ60zz2LkKJKYXIDI&#10;LXR2CJx90hr3SfjPlT6t1l2/7pqpUwPBSJ3NyZ1tVlGxXfLXMTs7RHN9buO7u7ZFY+g/gjDFcnm5&#10;o3/0Zn9RGH0KQeGfbPz96Ev/Sd//1ONybFEYpJRWq9VqvUokfpUY5rOzz6Xn+IPe4vLqlwP4YXV1&#10;fZCfPM5PIFjxR3/ks/nHdOlPPa6Xbdms75iSO4VclsIAzq01HcdhHAdm2u22t3e7nJO7j8NUWyNC&#10;xGnVOqmaLHmtF/hqKQgwmz7NtfNSVwTkyLGOzmweIgiDxePGTRIJqgox6Yy7WnZY3WH9qutvs/Tk&#10;Yg4VcYIzUWIUEiFwRKuAgtvOse8nz0lS5tJBuvDRllSIEklOAThR5C+EYYCZtaYaxGViSiI5pZ45&#10;x5wCzF4pCncPnMYMZq5RTxKxLvR6d1BYHl2puyDMHN6bdhGOXUbY5Qa7uqJxZhm40nLOv2+z7cpc&#10;Ws0f4ahVpzaOdag6GCaIOtRYfWlsArO4MTo+UWDNlJyFhhU139K+jKEWeYKGBWsALdd6YfBg2S0s&#10;7ytKOvVZughHFJfPNVYYnS5bM3NgmqrCtSqUkhdtrtUAOg2nx/3jX//9Xx1Oj4+Hd1KodKmU1HV9&#10;7hNnrj6O7VR9RDLpycQgl35qSpK7ru/LZttv16tN7qS1cZiOqmenRtQc1dGwWD2FCZqbkJVajZ0f&#10;P5zIIFTIOSdxGLhBNNrSTCAWkHOaJfpxf8xMdCFzYyaZHddEhFNOKZGIcAmH29krywkUbrTBVJwN&#10;XCnsg11f7vmwbOZ8YVldwgJmr6H43EFG0OeSC+7zuhDCJ5/7c3Ag0kN8Ns4lQKvOw8aZiUNN5Q4l&#10;UVVvUQGZgApzEUlAx9wRi1sK0xcYtN2t+7k1Ge1SSXBzB5OYAxCbESyYMox0ssiGsOba0DSUGhR9&#10;SVOHwxTr1erD9x++/vKL//wff92zv//mD5uuW5V8OOylz3/+13/x5ddfPj49Pr7/sF33bZyyiLt9&#10;9vnnPtVWh88/f206nqfjZrVqdQyCj5tFeCYz1No0VLXpzds/G2ut03SzW//sF7+wOj28//7u7qbv&#10;0jSdYBAGM9UGMtWmLAkgSTnnxMQGc3UNfTXcjdxcG7QpOSRnzlm6TJzMvE7TVGsIfbMkEHh2bnF3&#10;01bHYXAzdjedhuHIrttNn5nqcHJt5B7+JWpNvRIU7OQEc/IWwclk5tqott4YU2PKlLolGglNdfXm&#10;3hOfTqf9Ae4Q6YPw06w2qw2tQqtrbKGUIV1ymJh2hD5LL1QSZXZhiJCwyyLUmRPnY4IAGqDuRmQg&#10;I9SqSNKtVqXvUhJzn2obR51zVB2A66xJRoOfrFWRUeRI9Gj2YHqAjcyTR3W1ZGaEijGSVd1gpt6U&#10;1MkV6uSll1wklXD3BQtxAoKgyRG0YCAFGYk5e8Tz0GL+PWdrLJM4uYDIDaohGLqo0z5angEEY/2n&#10;F/IL1+onfvNPK4v+9ELqU4/r9StcZlar1WazyZxeFFiBYP13C6zLxxnZ+rjkurzWH3Mi/pgC60er&#10;q58osF7iIZcCa9Vvnh3VF9tDkJeSp2k8n6dpGokop5xSLqUsuWbBvtGYF0XkGoPERXgIXvqDFPG0&#10;kRLAEovu7FrIzF2X1+vVZrsqWV7d3d7d3LOIqeZedq82N29WjU9l56v7tNqlvCIu4R5qTErsiSkx&#10;ZWYhJHJ2JGaYE9mce0yekuSO88qleCrEBZJCqZUoCXFmTkLCEFP31rSpNYuQaOGUUhbOLIm5BKcm&#10;mlsORBfM3Q3qMJJ4wzy32uZCPhGBlmB2oshcIPO6GAfbZRT4xy2e6wu2dGLnuioMH2ekbDbtVJ95&#10;UebwaWq1TU0nRTWu5s048kwaELURURDQZoSD7ZLrMlu5XLiSF7qAXX95aUMtQ+25sb3gd3GEYRCk&#10;0bK6ehcg8MzJMyy0tBBX+KQN7qamk5+P4+lpHIdxam13uz2e92Wd3j1+P9bzze2KE3JOq82GO6YE&#10;J1NulMEduADkJC5pFueV3K379Wa1eX37mbCM4+k47JsenWrz09QOIuZopi1QQTeYwoxck0627rff&#10;/ut7nyCeySkJO4ILqCTGs4vc7KgROwpasH0SXnZ1LElSJmFJmebw5rQEP8/jxJcdy3xjXd/5RIRF&#10;OP7ihr+2sMKy51vktOAwObSFHO/O13qDsK02wCmzEAW+FT0Ah5NZOK2CIULELvDodnOtZmpQZWvF&#10;UeAdpwIpJB1xgRSmTCbw5GDDrsvsTpyI2cEwjUBwJnZDvJAbVMkinHyMVpKrss6+sdwck5qUrpkO&#10;ZySm+9tXZjjun17v+vvN9um7d8eHxy4RJ7aM75/ef/H1l7/75l/qWDd9LsxZyFxLkmk4l5xuXt2y&#10;0HkYjSx0l+NQySFyQeItZ5S+u3nz1on+4R/+S78qmz6/+cs/P7//br//cHu3HYYz3EtJRKg19jsg&#10;InOnCI8kdguZZgDgzixdX0piVTU1NUOXSXKSDHc1g1pi7nKGGkwJmJ3SgjepasPIptqGaTgTed/l&#10;RO6t+VQZJh4KVkN0r7RlZpi6VyLNTMLO1riqOLVmwgmld6AZqPmg7jeZ1915bO8/VFVnzk0BUNOq&#10;aM2buVW4BsmJKHeJ2bKbmCWvmbwI+swEYziTORkDYGchyQSH82xVGwC7EcwxtuoAsVASIlK3Wtvk&#10;kKX1Pu8CCMrUGCppEDkRntwf3PbuJ6IB5CAL61eeJyAOdJQAV/LwJidPhEJcKGVJITMvcFaFNpua&#10;VRJcqitiuIRMnUiIBMyE8MUOv1wGLXErBIIhxCUXvP/FUo0f4yi/WMsvt3xMLJ8EdT5+2uu/+tTz&#10;f+pF/6Tfvz5+IhKRCJ5PnC514bIPvMbwfrzAenEMPyx0riuwT7yBq9f44wqs6y8vsNmfVGBxtL3M&#10;22UJxLzoorWacyk5q/rj42G/PzKl7W739u2brs+q7XQ8tmYpZWZprYkkOF8411j6YhF7SYuSfKH0&#10;ctAkmTlnWa367W692223281u3b15/aqUfhwGMG5f3959vi1bqXIsO5QNp7VTIZBFCzuRJUImzsKF&#10;JDElh4ATEdwpQq5i558kZcpr5+KSWTJJ+C2LiBSRwiwwdjerTVvVpm7OsxVRES4kmTiB8jP+C5r1&#10;TFBzczZDY2awLBJCzCZV0YIkoSXMKBZKn80OsDT7LtyaORAKi2QslmrzS5+Ilj7aDDIABopdXKj8&#10;zOG1mXkzr8bV4UrNrPlM8bJwiYDG9XKAzQCzpT0U8k7iudUeWz4s4UtES6svxthCF7sQiz4KtJpL&#10;QLr4YLk/20xE8Ht0zkI2ZjGoVRoJZ8pWMR4nnTynrqT02ds365v1t+++aTaWnrY3G7OpW5XtbkuZ&#10;KYELp1UqfZIinJwFXCSIbHBedKYiSNM0jO04tX1tp2rn1g7mE0lzhHzU8Fxgsalp1VXefPfNu7qH&#10;V4gnJgIbiZGEp09MrnKpsRafsuc9zJJ4wyLhQx1iQ+fnNrJfWquAX+mBPrLDUHNfvGcu8sDLHvHS&#10;0luuUOx4bK6QNdAsgkOQFuwqXNY4TD5DjEs0P5N5oEQhUeBEiYKhFYpCc20Gs+zeE6+AFbh3Lu4d&#10;qDgXUIELPEAsGDoYEyRnkQS4ucVoiJBxN6jClJq5Nngzbe5GTcnMq0EdFaxEQ/PJvTYfJxDBgbdf&#10;fPHu2z9Mh8dXuzWmauN5s173m3795kbFUeTDw7t1J2Tt/mabS6rQ9+/fk9Oq7820rFfIqTnl0j98&#10;eJx3WZy7UrSZQnfbdb+72U+NSh6G42rdHQ6Pr1d5OB+m4ZiFp2EgaL9at6npNEO+zYME5wj1vy5E&#10;IyaYMlFXcmJxd206mT6dBoOXXLqyysxsTubs6k1dFdpizo5mLqt1oOTKCFwfRCagzGTjyGbiEEbJ&#10;khiqtY5Dx4w2us25zOKNWkPTOk3jNGpKVMpkVqeGUceGp3zO9zs3fnw8TSNAxSEEbjY5qUKbQwlG&#10;ME7E1GUqjAwVBxTitipY9SUxiTi5AWZRgqRgOgpEInnMiHQO0qG+XzVtp/PpOJzGOpqbMCcRd2JI&#10;dKrNrTGUuDJ4tTq5PzZ7VNsDJ+YT0eCz3Wu0wWOnF9z24FhShF92LL2kPueSmw4kJplSFknEQiyA&#10;OBiUHGyUQEKQEAwG+EtEFAjZAvnSjPJ6TAekqjYHe77cSOOqRfiphfz681hV7RNkdnwM9lzKrP+3&#10;Cyy6St2JL0spOWdyumJsxz5Qr/7uZYHFHx85rs7Vi4/zr33ygK5e46PPZ333NZksKA+Xb15//yec&#10;919cl7lQXq06EYRtT5z8Re1pTCLRXzfUSVu1cZxYfLvdvHp133VdqzrVqbWmasKFZqyD6ZKS7bxA&#10;WUuJwBE366otJe77brNdbbeb1aovJSemVZfc9LA/HE6n1KWb1zvJ2E/v88byGtybFAc7MXFKmakw&#10;ElMSSiyJIJgz8Mjh3gLPZyYWSiWlgrIizkiFpCTOJIk5ZRYpqSMIGdlkrU7WHIsXako5p45TJs5E&#10;ySLU0tko3DljjrAZqoEukQ/kbnCeXdfn7Yy8HETUrpChKESeb7kXg4koBJHxHZsL4vmTCEqcMa3Q&#10;DcBhGgGTFQSlqloVDYBZpI/O9kU2iyHpGfaYX2V+cZ/tu2PRpkuR5xEC7SFne04HuhrRQZxWn43j&#10;a7B73ICPRiS7wzUKv3C6REObfFLXTBmN2oB13t5u71brNYTefv7mw/773d367n672XZdn+7f3Hfr&#10;XrqUulxWpd/0eZ1zEUqUisQgdyAkj6pNxyacU6a+T5y9ttM4PqmfJbWmg3szq4CRsxpM4epNlQxQ&#10;Pj2Ox/fqk3Xcw40FYAUbxXhj4VBoyMUMSUIVGLzD4CnPhlgE0LMS5PlepY9mqOVkXuNVcVWW71xs&#10;EC+bm6tbPSpXBiEQa/dQwMJnYcYMkAGzat0BdyYO29mwpnWzudk4W7pRREqq6izuM0+gntGBesYK&#10;XBzZKHukqLsACUihEzZQc3ZLKSEssx2SJIu0Vi2K2iDiV2vqrmQaOSjezJtRXcIsVdJpak7MmVvz&#10;x4fp5z//2aYvH/7wLdfTioS0ubbTdM63q+5m9cu/+YvvvvuD1Yld7+9uPzx8OI/nsuqFZLPZHOtU&#10;gcM4naZ6d/+m9CvXCA5Im83GTGsdV5sVcrbUNaHtZp0Ft7vNh3ffpQRTHU4nwLJ0m/VmOI2tRQzx&#10;4jtnLRrxbs6ELDnnDHdrFlsqMw2qsKzWyElIyBST2jSxmWDW+hJmbloEYQp8TUgwgoFgrm2q1iob&#10;0JTV2SzPq722NmqbisLa1Gx0n2AT6uRTtVprm0Yz7YqXUpvVsaXJquAbR3qVc97sD+PxqMSrJMUc&#10;zaqTGduSwQ0nIeHMWoQ6IXEjQ2asOlqvctdxYgJ7YLBzH5ycUwaLhSshkVOwzYlYmrY24z7u7orA&#10;6MWczL1BFd4IjXwCvJSD2aPqo+mR6Mx0JlE4Lxvj+LAsoEazGMmRiDNTEU5C2VMnuU9dl6UICxM7&#10;CVECp9mFwRkilx3U3K4Rjqefb864j0LLzmByUlNT90tKwQ8W5kuB8oJydF0t+RKPE0zoH1/1PwZX&#10;flgN/JGPP/X3r90iAMxZFCKqpq3Fj2bxMiId71Mtwp8C3l68r58qHD+FYH18Wl48+Q8//+9GG72o&#10;/KRfSUqcSxJZun4GAKX0tdo4VubUlU2SrlY7HI5P++8l4fb27vb2Nudi5qrGLLN/+yUyduHcvzjK&#10;Z8N2opSkdCnnFHCimalOYrp/fHza7514tVlzR2fdn+pTfyvU1VSMMjiRSC6pK5KCxZlJEjF7+DgZ&#10;zM2UzAhITCySkuQipeO0RirIOUkK7DclySKp5BWcrKHV1qbJzRJRyZlYkpRUSpJMlMIKHj4bpoRU&#10;ZAGNHOTmzch9ERYSBBI856guBVcKDoSMLnqJSyW6pC7gGqjAsnAu1c2lSYdFihj0djdT82bWwjBJ&#10;gbnYghmaajMYMCdVhUYwegtRXUXqycejygEsEXSXWpCWTl4cW3zB7oirf3X8uHITnQ20rozL6eI6&#10;YSHEdMNsJm7qbcI0VRMFWeJatv1us74lJ3Pf3K5yLzd329dv7/p1vru7ubu/80S5z13f5VVOXU5Z&#10;cuHUSY6UZWFJOVFChGPWJpzclUirnYfpMNa9YiCuk54Mk3skXgfJZfYxZ8rj3riV/bdnH7EqGzgw&#10;uzAoiROTM4FFaGH3zQ8WEU7xXWYOuV5cegszk1AXLq27+Vp/dDKBuS8MxyLYnIfTdVEet/eCGQOA&#10;GmZDOIfTHIoUU5g7g4PhPu+qHWRuCFsdtTl0DXPfeH6F2aHE1M1cq7tZ4pSBHuhAK2DlVJw6oKec&#10;nMQ8AYkoMYSRMJ9gc29azdSthWlpRAnEP1WYwRupms7ZPGiGZhgNk6PCVWRqpgRiHo42VOSMn33x&#10;+Ubqz96+/vu//NV0OjHh67/8+ebNzf/123/8q7/71fG0Pz/tE+NmsyHGqY43t7frbiOSjOkwTvth&#10;5FxW293t7as2qRsllvLmdRE6D+fSpXPTN7/8y9r0u29+39r49X/8+5XV8+nw/vt3zNitNze7m+32&#10;9nAYzckmY6KGy21ksRVKwiXlJBy4dnwzEiWcefPq3hzTaRrPQz0P1loBSmLxEGvMDk4MJOFMJFNl&#10;UzVttdWmsZPSqSUjMRN1MnVtzZpbY/OkCq3qVW1Cq95Gn0ZtU3WfCNolL3kYWxtqnrwS/kCgW+vy&#10;zelsj0+VqMt5NY5VUcN7RR0VUIZzYkZmL+w5IQuKeFew6qQkLjPFEKFnJHY4jEFIsUeJasSdiQXw&#10;cRyJkFLKEb/siGxKgThgsOamBGUoozHO1k7aTuZH9xP4TBhZbCanDRRrdwAAIABJREFULNhwNMUD&#10;j4eHa6iUxEW4/79pe7cdSZIkS+yIiKqa+SVuGZmVWZfu6unuuQDELEGA+8SH5TPBH+YTAT5yHxYL&#10;cgl0z870znRXdVXlJTIi/GJmqiLCBzHz9MysrO6e3TUEEhGe7m7m5mqmR48cOUcoM4nf3F71q5KS&#10;QEJ30QLJSk6zKaEwES+f4kT3Ok4VhliosJg5OTGYIBrJ5R7Viw+ZDzqjfz6u/X2AuuaF9ycYrPcS&#10;Hf4rANantnM6/eMfYl5UNL5UD6C1LbkR0R5HKaUFIP44wPrgmOP8nMDl+Wn56S7C+Zl/BsD6uCA4&#10;Y6ZPcGQfUyHxuBDZad2sakFHAZxSmd1mwe6IPsGu78ynh/vH3e6x71dPbz/bbi+IYGp1HAk259W+&#10;63ykmZnwBV1xyN+8lCQpqrCqqmH6oK0K+HDYO2h7ve22efLjaAdaWeqj6Y8T50Qlcym8LllK1sRN&#10;FnQVmYMhI3QHESRBMqVEuRPpkFbEmSRnySIpM6fEWSj1uYexNm1T1dbgET5QiFhySSmTZCAZxEEE&#10;VgAgJwNosYMC4NHnHCABAJyX2TROjcRIWEaghRR+LgtigVJwlsWyIHY0X07RE4mlT5MWZOZmqrC4&#10;naqrwXTO9XVVNVdih2uzCgcxzVd4yPIdZjQDG/NlduZTp4IvRY0Z4M04nijswmyBjJhTF2nW7Pu8&#10;KIQSIdRXNOcAnYxVFwNWn2dVD6HyTGQpM2wycRZPUJS+lyKH6bi9WXvCzbMbFL+43kqSzcUWzMSl&#10;6/pS+pJK2B50qazyOnNXUsnSZZGYzpyqoR2ODw+7128ev9sf30z1wXBsflCbVCczg4Uzl5jBmqs1&#10;d0/c7e+Gji5ff/9QJ1p3l6oONuPGosRLYZUYjHz69pd/RBgCUMDR6DZoRLFujxKDn34Wpuh0VfO5&#10;pCrsek43Fzr7hZmZkE5OtYhp2+MeR9G2d3bvWah7AAgbjRl/t+amau6Lbbd7SE7AHs30BnOqyqbU&#10;dCupBxXzAu/MCqiABOhyCupaCJkp7IPJnd3NMKlP5tW9ESbHWF1ScidXcqeozzYndcDmJtimNIIm&#10;p4mkQvaTmuTJsBv0cY/U44e3+y8+e/q//7t/d/f73/uh3r96Wadj6bOKPTy+fbi7+/zJ7drQdoeL&#10;vr/6N3/f2/j9q5cvnj3bPR48yWi+vry5ff7lw+44Dq3kro41JSrPn4GpHR4pyXGcptqefP78eP9W&#10;4Dd92d3dvX718uby0mq9vrm+urjYbjf3jw8OblYpp6mqU+APboCRi6ScCsxFRLKE2xeJETmTH47D&#10;frer48TaEmG2bPaTg8Vcv4hRx0xtNGEYMFUIoS85cdJhEJp9/Zq3ak21EkwIxYVmrKfuzZpGMPLU&#10;UBWUEnmadtP0UGnE5HjNoA2lbvN4qK/vDkZdln6/PxKZsav4RJgABZgtiQu1xJaZS+EuUylcskgC&#10;QQnO5IlJmMHO5L5EdxnNsVzO4bAGdaOUnKVCj9UbIKu02m61QYkntyaogsY8CdeU3wztwHwkPpLs&#10;HUeHihAn0dA7MGYn0WD7dLUOha6UtciGpU9cwBmbyx5iSq15U1dn4yKpsJNBDGHLMgsDcOrsAtFM&#10;9pKbAwYWcjMyAjODIw+aokb65wEsel9Edf74T5QIA2Cdmyx8DB0+Bgofb598/o8+CsjZrHfSgxKQ&#10;JFnTE8By9wBYtdYffb8Tg3XODAEIX67TR/OlrYc+UVr9VzBYH3/wn3jq+RGeH6qsVls4t2p1Uo22&#10;DWL3GRHPgcLLd2pWrTURqlN7uH8kwrOnT25uLrtOhsPObTKrKSExm1Y3I2aHmCeWlEvPImrmrtE9&#10;F8zFNE3TNMRXkiQn6dSIE3lqR304tLfU6faqL32XU06yJsti3dX69qsXP/+rn391cUkkY22jN4NF&#10;TZyFox+QiI0Ykr3rpPREBehZcsmlz6kXLolKkS5L7qWbhuPhYXc87N1dUkqSnKX0a8qZUwFiBR65&#10;18wpA+Gp6VFUYWJi1pCixozEke/LQSbM3SUSutRARtVRl74/O1X9iGZjyfNVCsDuTsG+hL9jiH3D&#10;IGIxrZrNFoKhUT1BnEiT8Lhy5278iChmsxA6wJzDI3uecxdjk2jRjweXWpNHL0xtulzbTkSzQbxV&#10;wMwmd3WvHlZqp6bF0Cn4nBMUUcGh0Q2PPocbQugCqVw0kUG1TRgmGmRLT768Ltd9ueyk71bbLaec&#10;u5Xkksoql01O6yyly/22XFyUy8t8s01XHW17WidZpVQkC5VmMnoaSg/kY/P7ye4mvRvtsbZDbZOa&#10;WyNrZJZgIYh1IjoeavJE1k8DT2Pe7ZpWUhCxsTgnTxkpS8lZwt8ZFFbsnCW60purWjNGxEESKwnA&#10;SqROppH8F8sULPVgpmCXopDInsiFPMwh5pIuEYUIBHByLywytzS5uLN7gieek50cs+GZz/0Ns51K&#10;+M/PULuZqZKHQwebuhmrkrnAJFESZVKSZmmsWbVzXIAuwBvHCtyBCrPMkgGvWh2ahIoQQ9ndWw2/&#10;0AaeiI6MPfjIXFEUxbyYijeBkSk3p9pMFbV6U1aXCTy6jC6j8sG4Ujk2GUwOSrtqbyq8T+NxvK7+&#10;84snd3/8oY5Hm4bhuHv7+s1lyXQc2sv7sp+e9hff/v7VbdJ8tXr95nUhbmbVySgblW61ffb855vr&#10;m9J1x/G4WvXt8Y0O+37dMeH65vrhzevD3ZuLvtvfv31yddN99tnKfBoHnYauS8J+cb09DLvcc3/Z&#10;m0Oo7MZpFNqZ7+FUsjUjcMmlaZugTdyzkRjDvDk13STqmNZdd3l1kXPeH8f9Aat1BrORVYcKqCNL&#10;1NxTKQrRNqdMkJqYpcxVq5Jack9k7HB1NVIj56lWB7rSldwTiRo7sU1WPOcq7W6qd2NSAehu8AdH&#10;Zds8vZyA332z49wNj0ZGkx4qt0HSkXnyZOJ98j57yciCkjgJkgS3a44mQiw2u/9E/CubMCiByEBN&#10;oQYzdiVXgYlMREfYQGjCLfMosjddXV7SqquZH9u0J5pK3hO/Gqexy48kO+ID0cTJJBlgzfu0tiru&#10;LhxrvQhY8+11unzab58U2YJ7pBWQdbQjkg5tqDYpVc9OhVRMWU3cs0PcZ4xlYAODE8/OWmFrRxw2&#10;DVnE1KLym1iYM4xrVVrUFFFEm73vzkp+H5FPp7Q0XsA2VC0U1UFnmDkRl9KtVms1t7j/qmm0QoOI&#10;xc+XcWc/i4Tsw+2T+AMIEQwt5AC/W9QFhWcECLMwu3vJ6eTMTYSUJOccACvwUny609QTqjcWAbHN&#10;ffLw2RFt9v87EZJz0+by+PnPu7nMMbd4hsv2AjpPiPbjD/4e6PwEovzYJyzeUErpl4LEu58PT+jp&#10;/MNLSQTW5uM47ve7aRout5ufffUFC/V9gYe3YAM8p9x1ZWru7jBXb9aqm+XCfV9qG8MHJSXp+rxa&#10;912fspTxUJ3cUCc7Nj7KyrqtSGEwci5dWa/L+mKzfXp98/ntZ7e32/34/dR2Vg0OAXMUo9wFMFgU&#10;5VJB7iGFqFC3WXGWLDlJEpKEzMTsNA3jcBymYXBTYkkppZw5Jc6ZORMlkHi0qcQlMaesE8gWFMyA&#10;IcQqs1QqQLwQgeZ2ZMJJww53b6FMx6nbDouDwUlcNw/jBWbR3P2yxJrMEy9ADo2kGjgpLMKnzZqZ&#10;RoHPLEQ08Jhl3R3sIR+LMp+7+amteK7dneB4JPmcG8kCs1r/fPQtI3VRtc86/ROsFwrLySib4tSe&#10;ZrPZYFx+USZsoMasgJt6M1fPVFY5b1bSFZpbE0qmUtIqpz7zOstV5k0vm14uVrJd00XPFyu+7NNl&#10;oW2WdZLCKXEEOGViAYlybpQaJwU1M1Wr0S+kCte5e9usupk2YyQdi2k/PNLu7cTIWYqTCbuIh/MC&#10;c/SlckrCAkrEHMSVz7EbkdbtvtzUIjQHoJCYRwwSOTwE80vtdf6a3N2N3C2aVInmsFyiud5SktDc&#10;yKowuCkDcDS1U/FwMSGM8i4tJWObSbLZ5L3FTdKczMicKRwYFaTOaqyWzQt8RbQi9KDOkYEsJOTL&#10;D7rCOVFhMFkGp9C6UEqSWJIKV0KFT4ZabZwae9LqVtEUzaBGjUhBjmScKkn1NLocjQ9Gg/LD2A7V&#10;D9WP6odmR4fl1HOyb7/bqH31/LMXz57e370ktMtt3wlflfV4/3gh2Wv94ovb715/f9DDcWzrrqRS&#10;NldP0mpzmHx/qENrdaxEuNhupnqchsN03DNM66TT2PfFTIXkcbdz8/XmIm8v9q/viBCzzpu7V6NO&#10;VzfXX/78q6lVQTlO7e3Udo7U5woejtNms52msWqtXs0mmMLmdK+LVTbT4Qhz7Vddv1qnkvt1fvP2&#10;2NRIkDqRwk6krurOnn321LDkLLOE151BAiRxdnKPopZA5rsRoZkN4zQcp6YqlJ5cPB33Y32oNLqO&#10;Xqupc830YM6b1N9uH1v9l28PANtIrjAfG/uQZHSpEJBnscRghhBInKOBj5csc5kdhnm+gTjg0U1D&#10;S7fMHA1AZAAkmbAxVaYGjEwjPJxUKvmYeErifYd+PUkawI+GETwRT4SYgohQOA/HiYhzJmaoDSBb&#10;X9D1s56Klg1zT9VHpSY9um3XX3TNq4s7m4uTmIlB3NlJAJ5DkU6E9Oyg4+E3cbYqdkQPaHhMk7M2&#10;1ElbM2vz5YYzjupcBv5jkObHHj3TIQVW6/u+7/tzgueDp/04UPjXVg4/YNo+gBAnqimBbdlOFJ2Z&#10;1Vo/OKRzgur8sE+/fwxofpqLOr3kHXI6kQbvPwfvn5/z3z9VIvzUrtPHn+rjNz3fTKHWmJk57XfT&#10;P+2/adPk7r/85S/v7u66/P3LH14Pw+Turelu95DKmthczVxNGyWY9+ZMZOYTOQlLSqUUISLX1nwC&#10;scGqjURa+m69LlS4C283r1dXV19++fnt9ZW4Pz6+HYZJGxC3EglWR91c2UDG4ilDCnGWVIQ77roC&#10;QYhjhJjc1aqqHR6PtdaqBpaUUs5ZcomPGX0fgASAsBDHxOAIrHXiBrGMifnJfPox9YgbIiIiWaTJ&#10;M0gKl4QTkFrGSoCtRTkOd3d2i4uAZm0o3GG0KDsWJB7asOBh5+nYVG0RqkepxwMPUihyzo8hDuD0&#10;L4Lzno82JF/LQOT5yR8M93MK98wThdGYKEE4iFK3WfsVCm1fTmiUh7Dca2KPPLekF/HcyYp9ndBl&#10;Wq1y3+XSpZykz+WaORfhIilTSkghdKraqtZj242+z3gUvQc/kD+q7JQPopI9q021ju4TADNngdks&#10;7DZr0ftRhKy6Q3OWUvJ8lsSF8xL660QsLE6ZyFN2QH2W2dHpomYPB5MMLOYUFFGeeroAzwWe82me&#10;v+KIuEEYiTG5L1bLkZPtHCS0w2DRtTn7KkR5V5gSAEQbhJmZC5EZPFwplg4ruJvNPhPLIIS7k5tO&#10;jWMl45aJMqdClMkTIDAmIvZT4V4YTDSD5yBYAYJAqNYKeJ6HnHmDEarjiKk5VSJJJCIkQffB1NxR&#10;3Sf4oHpoPhgmp93YRjMDHKLgBjs2vx8GenL9H37zj9nb//a//Fs93v/zP/7mcBi++OufJ2AYD1Zy&#10;9UZfvrDfvh4Ow3qdHw6P661cXqy7q2d5N758uzuO0zRVq7n/q5+1V3+cxqr7Y2+ZvZq7IiXpLm5v&#10;FfLm7WP35u3FX//tzWdv92/fDocDTHeHPXEhsutnNz+v7R+Hb6+v09uKtw3HQyXOk6Ovtib08JVZ&#10;cY+OUjBI+Fg1525FdTJ73B2mVler1dXVLVxdK5G7kY5WTVOHVde3ZmzObhIFZiM3EBmFD29AjdP3&#10;CwzDxAyYaPNqxkyb9eVqdYHtjbzaDcOYUjaSw9Sa6dhjcHSFbBml2iZTMqUwU1h6fx0nL+xYafq8&#10;RMNiBBIqZ5JTSwWBhRWUqFUjssYAkzZa3sDnrjs3I6iZu1f347FyTiA2J+TMatV8dEzVG7tRZNEq&#10;gCzCSTkTArTr6GybLT95fvX0xfXd/lW/7rgXn5ys5b6s1isp+dWbkYwoUgtBzHQijCO3mH2RPxqB&#10;ycwxG+WClE5CU1MwQxK7CRrO4QXOZADx4CdbAj+9nV7+AQ2zWq1SSlhwzPnN+S/dxY9uZ5/ivUc+&#10;fv84tnEcz58flu746CN/6vDeTbUUN0w/4aqPgdHHLzxNVTixHZ8Esu8+y3u//4Xn7T2A9eec9Naa&#10;mubMfb9irrvd8M03Lx8fH3/44YfPP//8V7/61bNnz/7w+29fv74zs1WfDdVNSdxglChlTslBU8pB&#10;1CgILGAxMxurSqGq42QjFe82ud/k1AsSdau0lu7q4vKrz58/f/4kEd29fPny7vf76a7p0ZqRcQKz&#10;gIlcm7lxMhbi7JIpFcq9cJGcoQRhFyEh8uY6TdNU9/u9u0cQRQpJvIgz8dwiImYgkkVdviAZKL2z&#10;pfC55O0Si65TfdcXXHM+suPrwiyEPCn1CLA5xXlmj/3ES87Tuc3wagZnsPA30hAih2TK39kgzWSE&#10;LbJKYJnjIg3FT7Ied08uM6NxwmLzX4ywdZiJ1flK9vfHLs4GJS0GLWfXPEPhTMzizpjlNa4WTmCY&#10;vd3nrnOiWPfFVA8ERxNxBmI5oVvJVZ+32/5ik9ddKSJlu3khXHJKXcqZshCRJYCGYRjadGyPx/Z4&#10;0LfS1q49U3ek5RqlMFAAM9dcWbRWm5haU1d1uKuaQRJbBbllka6zlODNSCgRy+x3ZUwJnBnM4kRV&#10;yeBsaB6xIHHqwURwE8TsAYDEnZDcXYnonefCImJfiE+Y6xxg5J5ScveIHI9bvhPBfJomzITgfJOf&#10;HVJSCnCtqq7amrXWzAAhbdFkMI9QIoGQCIjEwOSzW7UZIgSa3QRITpm8AIUpERKU2Rizf0MiJ4c4&#10;uFms5gO9GTGBg0gl1zgb7DxPyWaHoWWikZgbk8AExuSEaZjc0IDReVI7mo9GE7y5NGMFWCLk0Zrz&#10;Y21jTs+/fr7X9u//4/+b9/fbzcZwTKU3b93FpjaFWrt7e3375KHujVXdh+m4Pz5sbj9b3Vw9LWs1&#10;EeJ6POLZi+k//geBiCQyzwZPdD9UWWcQXb/40vPd43G6qK30m2lV3759EPKbm5v9Ybq/e/Xi8e7Z&#10;i5t/+t0/XF7zr9dP/Q+v/2V0targb4/j7VqugY4gYGkOQKWYQ9uYCnLXeautteGxTtNEhNV6O417&#10;uAuz2miTOoizjGMVeBBXKk42YxmQUZoHmlkAfiJANcrEaqGUz10nHbjD3cN+Pw4VmbyCj4ahYT9g&#10;l5AzqsOAJJgmdTN1coaBzKyBjJiZlBeMFfWYeX6KjE6YLSY2QemIELOLkzGzESmJU/UaicuK2tqc&#10;YEowJgepewNGQ9OmilrBPKayAktVr0buUDiAjMiNb1abiFRXkEpHq23eXPXpMh3pqBlTauRtolZR&#10;a9VpVylRKuymHtcXSTDG5rMKdQlCANncxcONYgybgQUhmgQAU2GRlEiTWYxyZiKIIxSTZ4ol+rRo&#10;/ScYrNONNwghImqtbTYbZi6lnFiic1Dy32o7By5YJscTjvGzbdTK/h7S+ADinP/XORj60aed4N05&#10;5PrRI/zgbT/e70+/6l99xtL5H+dT4yd2T5yyK7T58TiIyGbTAXYc63/6T797/fruyy+/fPLkya9/&#10;/euvv66vX79++er7WsdJhzpWg6eUui6LiAGtVREppVuv+83FNuc8DIPqASXtdg8Ths06rS6LFHdq&#10;KUnT42fPv/j6Zz+/utgMw/39mzf7h/va9sf9gVxjfc0MYbYwVnHjBOko95Q6lkKUPWVY0G/E4brY&#10;WhuGYRjG1loIkGd0xeGzDHpnw3uOzSk0Uu+zNvEEjnq6mVFEVS3/9QF8PiGkOcR9PuEMzCqopb2O&#10;z9+fOVTNoBnSBe8zl/+CC56b90OyHn6sPqfeAO8w1vLqGaT5qXXttDuLSRBArH6MaG4O9cUjlOej&#10;WSi3BTPGMDr1k0QdC0TmTGC2LPOZ4eU0GIjdU/A5ZkY2n7BFZDSfgdZMR0NJfdlerZ7drJ5erq7X&#10;ZduXkmTVdU+YcpdzTlIo8dLyaRua6rivD7t2vxvf9NNVpot9e2XHOhHcSV0BEcmASXIWqVVF2jia&#10;Vw4dOgimZt7MmLjmgm4FI86ETAIQQ2czDifi7FB1nZcx9O70zslW72TpDIDD02Om7ogAPwOXvJTt&#10;5n5QM0RQbcS3zQWJRRtr1sYKzLMCEUm0MiKFsbuqttYCWoXkrZmG5TtA4jMLS5RiugsawFS1zgXw&#10;DE6gAivExbUAGZZhzMqERJ4J2ZF8DidfCkE5vNrMIynU1zk3sKhVd3ZvTs1MG9QwwSk8tUkbeeNo&#10;sIMbGqG6VsfoqOaNKJVSyQ3OHOp5V9fdZP/55cv/8d/+T3539//85jfPE64yjc2ePXv+5uHV7uXU&#10;Cx8Px/bd9xfXK6F0HI5Pbq8e98Pj7p5ff2e8mVA2l7dlc+27B6w2Vf0i92VzwcNOzCDd5So/qr38&#10;4w/Pvvr65pd/0373u/t/+a5Ow7bf9Nvt/v7+9uKiTnfD0O5e//BsWzaXavvpq59/fXn7+dv/+zf/&#10;gqmBhtamoQ7S2D2BeiU3mVQg3pUuwhjAtF73AA7T8eXL11nAhHWf+/6iiFjbW/XxqE1nM1kWVndi&#10;B8jEhYOECRkDwscFTkngDlU0hRG8TY/Do9B4/+bx/t5qxWFqo2ESNMYeODAuuzS6qpvEaxGdn6SO&#10;qm5EJkYEZyi9m2BieOKd2+Z8KcS9jAO4kEh05mSCEiIbzjnGPwwGRhi/OdSpEQ7ZR0fV6ECk7EYq&#10;ZsI5m1Y2J1aRBJhanRTVNa+xvuxXV11ZJxQbsL8/DLcvbp2sqbo4B2tLqt5SKeROGt0uHhW0GVdh&#10;LmeQzt6AZE6xuBYQERvPt1uCKwlLuFVgcanB+47n/zWg54PWbzMbxzEQVdd1UZNR1RNj9KntzwEo&#10;HzxuczPVhzzcx+8cS/1odPoYIS17OS8CzsrXnwBD56DlJz7XX7qdNye+9+b2p2HZ+ZZ+9NGf+Dyq&#10;nlJxtWkaKrTrc0rZXbcbefny7Q8/vP3ss+u/+dXffv755+v1+vJqfTjeD+P+8fFxv9+bOtBi7let&#10;Oct63V/dXF9dXzLz4yNXq4+HY+OJs5ZtX1ZsaWqoSQoJV9vvDq/r9LDfPezevp6GAdTEwZxmRee8&#10;GIKbC5N0yD1xR1JA2Ykdyc0rew5LRFULiX2tlSWKlUlySZLDeI6B2VRrbveYT/6PfiPuzd2bz7gg&#10;bJc+8ItbTuyJ+zl/t4Aac52OiD/e0ftoTuFqsz2puTUnnx3Y3cmczE9Df9n7gqvmgtzyYBhLBGKj&#10;E24DEblR5Awu4wyLDH8ulJrNpKm7fzzC3f29yw+SYlVns3Eqs7vP4QkL1+VLxIu5GUXZAQ5nhbOR&#10;N2+To9JqtXl28eLFzc8uupuVbIqUJJ2jMKfEkkkETGAhURAj1dK6si667vs+H7pEuTRRHA8GDPDZ&#10;ZKcSOzvlAiC0fA4BsTgaGY6Du1b11nzvoFSqGcGIJTg/s7hZELk3Mg/bbiI2D/mcL61GDSBHdbiB&#10;yWFRtQ3KKvBsgKH5i3D3E6k1Kw3JnD0yjuJVaj77cwbWJ8w5UhHR6cx1HM3Q2twpPbc7smidwRaF&#10;VtTZAYVDQxCH1kyrRq4zzEvmjlCcClkHyrACyotXaSZkQgESeTLnpffWGEoC55m0NWd2bsaAONyF&#10;GOykhMYGcDVXUDVMTo28xS2IEXZqDVSJlEmZjUTZ3MicFmEfTcA3u+nbw+4LYuSuL6lw3R9GgNfb&#10;y/00bm9vpseHfr05HParzarjpFNleBa0cXh7POwGrB/Hq8shgbYvXx2Hqe9o26103CMLupL7fm2+&#10;n6xOLa9WDnl59/bmYtvfPPni6vKHf/zP7t716bZcD7v7N9+068u8Oxw3K/zdk5/94dX0/T/95g4q&#10;jsOkAyMxwH7FJVNyLsRW647LfA9ic2fvJaWStE7mNta6Oxw6FjMWkFcyn9duGsMqeGCAhUzAi0lh&#10;DBM1ZGYzdUXYPRr54ThO47FNIAJlDA27BvSiwsdasQZv+qG1sVogM4M6WEE1emJlboxTIuUFUS23&#10;r8V1cwnSnSvjIQSNe0u4NIDh4mBA4MqUiJpz7MbhkZ+jxCPaEWFcK4lyg5gS1HpJInCuiSWJM5Ow&#10;TKy0kfXNen29hmDAoFmlk23Zrp70Y5umoXlzplQkJRawD3okN5aQQxpTmPUu0MoI5s4EjZ5ggjpo&#10;ae6c8QYT0HjGPR4EgM+eLxEMdsIZ83P+DHLlg+1cknF+7z0cDkTUdV1MSdFv2Fr75C7+QpQSOw2T&#10;gZPe6wwhvcNGH8wF54+f3u30Xyf4dV5DWSaI9x45//MnjvP08p+Ga+ef63Q8f877f2qTUrqP3+In&#10;CDFVFUksCTTr3lVbrY1YcpaupOE4fvPHP/zx+z9y4hfPn5FP61Xuuy5JKBjjRKsDIpFuy8zUTI/D&#10;cX/cv9m/oeLrq7y6zLwyksYFKSMXHqf9w/2b3ePdNO1dh1qP47DrcsmzwYYDxgIWB5okTz2njlJP&#10;nIHs3EXCTazOXdXqOE3jpFXdISwp5VRKziVJ4pTnjwlG2LU7oouBIESLL2SIzmeTAXX3pjXYG2Z5&#10;T8fNEizbabmCwCtL3uiSBxpPiBeG2vkkNo+XhHgn5lBD1ANn6/O5ChhOB+aqYSc1T83Lz+zYFYqI&#10;6NmY12YLEYKTRwMALDzLDAvne2Yc88x/0dyrESdljoVZ/oz6KRCUmCc4z/XAd8PeFvf2NjsXmKo2&#10;VbXoMpwzUYldMveJViu5frL9/Ktnv/ri9hdP1s+3+XaTrtdyxZgD7zNJggiIkATCQNBxiYkTIRsR&#10;SHzQvUcDJSqoETegYW7lA5GllDiJSBLhJIBbyQwnBk/DdDiMhGbepBiogdSpWQBfuMPqTClEZEYE&#10;WeuJxHE0eCNSp3AhUJDFmJr7QXV21Terp7N08ukGeQJj8dqVyHUlAAAgAElEQVRB+FZV1daYhJzD&#10;Kenkytaa1rFqW6ImHT5HsXEYoQWK9vArM6jaVL01q7VpVatK5hlcmHvyAnSEFdCDCqEQCnlmz4RC&#10;6BCPUEcszByTvGSXTKXn1SqttqvtxnReDjiJcHjrC5gk2F8WE1EWF3FhStKIA041EmVWluAbnWGQ&#10;WVxEGgYgiWw0v0n4+vo2HQfZ7f7+17/uev3973+fVuX+8WHVdeb1yxef9znXcby6uhjHg8O70qdU&#10;hqGN4zRO9fFx35pdCz+8eSVum14wHUkImdw0r7fry+vjMBXJrXlT26zXXcn4/MXGm03D1dUFuw3H&#10;41gPeY1mU6a+9JvtzbOm6Q9vXu9gAzA6KqEBxolSB0pkpuNxlbnLiRxtqm1UYb/YrrcXFyJUWx3H&#10;Nk0V7sRCQNwC6GSdFrcMwJl8lt8RjN3Im3uLPphIKQCBmTpr1CqApCRIRTmNhbzvR+F7VDzD9Ze3&#10;+6HtHqZXL+twBIBGUsEVNBCN5E7EmUjA5HlOmF0iz8Msij1SDWhO7osWCzNgvpvB4jYTdNx8KRKZ&#10;ecNs8h48+JSSErtFckYyT3E7TRL5nqBkLFp6bC+6q6frq+erzdO+rGnk48gjrbxc9eW6PAwP+3aY&#10;2lB9cm+G5qzOhmIeBsKJKBMnCh+7WMlH5EE0k0TvHAdSAkAR1O7wWUXLADx5I1duzbXBjOjsJni+&#10;fZqP+Slx0vnv8a+qLh5Mysw5ZwBRQPzR9/mUyP2Tz19Sek5VznjcPyoazkf1qU91hsnee3z55WOA&#10;9cFr/yQzd/7aGdafdDo/diTnrz37408c/weblNL96Ht96gUl96rWtBJxzkVEwrYaoNbU1JgJTsfh&#10;eH9//+rlD6VwFl71XcqFeSF2Uo6Zfar1OB4Px+PxeNjv97vj/n4Y+mu6vNmkNYEn6bz0LIlqG9wU&#10;aG4TWXWfEtcsxDaXw80asUsCM5waF6QC6YgKSBQZkogTCeeAK9Zqm1qtDQYiTlwkl5QKp3AtTSxJ&#10;JGnzkyTIzOGRBcQ+t8jNjPeMGt2qToAzxWk5BXbyMnLnofAOYMVjc/YMz5J2Z15qiwvgmX9Pp/Hk&#10;EfK6RDvPlbQ5b8fNzXWRnHoEEsSEevqG55Hl76iyBV2dIOB71NfyHCyNhEREjlNYHohk4eT8lL24&#10;1EA9NDxuvPB3cbQ2Q4dw4kFzN2hrXqFNzdzY3lU3iZES9x1vOr64vfj8i6d/9dnFV1vcZFoLeqFC&#10;gLAILctgzE0+HgqyGecSM5Acom8PbxSTWXU04hoAi9jUFDCmgNkSmTZJeL3utuu1gBMnnXScKhPU&#10;jbm6VPNJ0QwVrKDm1KY2GBq4gZtzVaqGSTGBldAcc2okzYAMYV44I1qd17IEqLUwZHgX8w1nkESX&#10;gS2vaGZN1ZAog5iczciateY6aZv0XRQ3ZHbVUlK1Ocg5xirINFw9aaxtbqVsxkaZuRdZiSRtHXwF&#10;L+QdvLB1hEye2AtmdJWBDEokTCwpIyXKhVd93m67q+v1kyfbq2trypKcBQjc6K2p1hYN50oUahYj&#10;MLEzNYgzK7ExO9iYjRDdw5hzG83Dqks4kV9k+/bV/q8vt3/34ov9t3+8LIXMfvjh/mH3pnR5PByL&#10;yOV6tX3x+d03v7+9edIlarXWqZo6nFfdqitrEJdSLi+vwsay70XHPVNDm6qTkki/fvnqTZf7zZMn&#10;pPZwf1fH4/r2GknycMDnz+3+baut3/TNp8uLbR11nPSXv/6bi9sn/+Xbb14dxj2wBw6OI8NYDGxq&#10;3sZVgbBpU29eEhjQCVMdV5ui1lprTSEMSQLz4zDlkoh8drok8HJlhm1M8Co2oyt3DTs0NqA1qKIZ&#10;tQljxW7fdqNVIl/3WHVTlwa2B0zd83zx2ZPd/fj4OL5+2cYBYGqcJuaReCBrcIgjg7MweSFPBGaJ&#10;RA2iuDI9OljndPjT7QBztoBbjIWQY8KIWrQ4GRo5IJ6EU+KSu+2lI6ma1VjGcE6SSzZvKVsqIGpG&#10;Nfd2dbu9erY+8r7lofKkufGaeM0DxofhQZNxprLKZV0kMwk4ixQoN2OFEMRZAjgSJfd5ac00J+A4&#10;HMRY3HawMHROBnITTgyCMZTIxEysstlSN3h/nv4JrLDoRj7cwqzbzzoQfaltBWvl7jnnEGON4/jf&#10;FmD5UrQJgHVCMzGPnIOKc8B0/rYf2xzMjy8z5qcA1qeQ2Y9u5zsNgEX0YV/gTwOsPwkQP9gk5/LB&#10;8370c5429YhY4qhCn5yghBNzOH0aAUzsbuNwfLx/MwzDNNU6ac7dZntVyqqp1qatKYj71arrylTb&#10;4XjY14NscPF0tb3qU3HKLfeUMoNq2KVkArOyN0JjVgmS1omAlCCJiQzciJWKU3IuRskokWRKOYmw&#10;QNjRahuH4XgYdGrkFL3iEYmTciepgFOwPOY0u6TPsnJyiu4tBCHrS0krZjmDM7NIuOmd7Dfmy/H8&#10;243C3LICmPW/BJm7fmcqaHanjJ4VIoKpu85HNE+tmCmpd1Szubtaa6baToai82vsLEPXF5FP2Abw&#10;YsGwHOT8wcMeDbP8fOa04BzIcgGIgdXgFkxl5Km5BlYBmNKsT5o7sc2sLS4Slay5VdOmddI2mDUs&#10;cmjX4N0hTkRJuBPvOr7o09Xt5Re3V5+vcKGN0bJI5zAmYkRgEmj+hQ1QWIVW1IZpwjC2cbJhtGPD&#10;1PRIrCQToOaTQzk06u5BDAHGkXdZJGfZbrYX2/XV9cXNzbZbcbeyw6CGWcui8GY6aRtbhSinJrma&#10;TM1rtWpQJ+s6V28OyzkJF7iAJKdUp+pN29RabZH+m+ZMHUkQgi9CpHAy8zo1a6HN8hATh/5QSMwI&#10;ZmHdr3NwrntYIDXT6tZs6Qfl2Rg5pcDwaq5mranPhCnEIcS9SAdk+FpkxdQRdWYZnsmLI7Fvcs5M&#10;GcyOTGFwzcSSSodSeLUqVxfbZ589/epnX/31X3/9q1/94he/rM1evX5Ta0sicLg2ApLIcsVEm7tS&#10;AHJhiyZTorjhzE0A0fvgFhK2cJIgU1e/cFyTP5Pub55+Nr59++blq6dPNzdPbu7evF1JWueyu7vb&#10;Ellr64stf/7i+Mfv+lSgfrnZXn31c90f9rv9arXe/pu/76Cvvv1nsilh8mnPfZbNptUpsVxe39Ra&#10;cynd7W0Pq+Nh1SqutrCK3b4e9rnL+8N+e3kB4uE4lj5JEk6gnP7w7Xc7YCz5n9X2Bk3U3G4vtz4e&#10;qTUYUuLEROZsKAmScDwOTRsIKZaUbuTOwmYWTr1MEJIgV5pG/Ce5kylUwzXXrXmW5AY1UufmXCtG&#10;JXU5Ns2r1ch0FB8F3+/vX49T/6y/+frZwzg83g/ff3s47ABBIz4ojVL2boOZMXlyhzlTEskEQQjx&#10;YmkGJhB7Suk03y5qhVlXagaNO5W6zm07ZA4IO4m6qQMsUkruuuNxmg5TApfckYNgSchQJfvQHo0n&#10;Tco9Pv/6yRe/eIZVO/DOuurFvZh3psm8N+6IO3aJ1VwjMhKAzMiq1cghcvFovSUm8NyUgYhjjTmR&#10;ncglQkhBRJBgtRzwgGEgJEYiy635eGzT0E732w+Zm09s7u9AGC092iffrI+nbxFJKXVdV0oBME1T&#10;qI3PNVunLWo7PzrvfwoSnO/Xz8wgTiDvHO25O8vs7b5UPWaXGnu/yuKzLCSsa94Diyco9sEWx/OO&#10;Knu/Lhcl1HeO3+8DrE9hnvNTPT/yo2fh0wTbj2uw/qzNA2NxdL3NelyixTzW4QTykkurevfmobVG&#10;krr1JuVOndwo5S51QiLDNB3Gw1QHI19vOXeE3EwqsTFTyC3cJUS/7DByllkMTSw8d8UQSFlAYhCi&#10;5JxoXjZxCKjdFM0bFFqtTgqN08EAiWSRTCmzhH4XIax0b8tZnemr0zmm8Crz984JcyLyc+bm7Aby&#10;qS+G5ic7zxVHIoIQnYji08vNaKaADHBbUqKXLzhWKhYhZ/6OKVrk1IiF4SxUD8bk08smerf44AXJ&#10;xYRm5AQoGRHDFESAIVRBRIC5cxzPvFcPBQODUJkVYDNiEsw5hmqnrOA52CdutwiBEc8oLnRBCtKq&#10;Y23DOB4nnZo4SEJxBBSFkoc/fjDzDLACc8wbBMiMwpSYUgg/F1+WOA8sIq4AlIiILKqhxFGEbcwi&#10;nUiXV+uy2Zab2344+ouv7l+/fPvdH9r9WyTB1SVubrbr9brvi6SAyBhbPR6Pu8NhOE5vXhoIJA4B&#10;4M2sNUyjkhm0eSzGUwJgTdVjhoFr3Ido6bkHQ5xcVefmvog1Z2kt0r5mGA24K7lD5+YMXtKj43ui&#10;yM1VNdV3p8SNQscTqt5ELo5EXsyzIMM7swzNQDbk5ALKLuTEsKjESmSvMakYJ+Z16a62m9ur6xe3&#10;18+eXG6vNkg5pZzzP/32N29fvSJvm9yB/dgGd09z0iUTTB0gUTd2Fjd3Ug7I6dVmezqfjZOI5yGK&#10;iXBwfPfq/h8ONeVyMe3YkKQ83t1vc/ny2fOHu1c26esfXjtrPRzzG6GGXKgeD3u1st4kHbfFX/zy&#10;S3SMOlStEzSx50ywhuPBq6KswIkVaAOqoB7b4dEK+FgARxLJSZtySrvH4Yu//dsnT4ff/va39/d3&#10;v/of/u3/+j//3aO2//O//PHf/+H16vrivtVhN/C2X+/vf74pNKlEypZbMhMHKTga9GRZ2jgEULg4&#10;yBlk7q4NzVUJxLDwXGMyArubGqszUabEXI7j8Ti5J4bnUW2YtDWnfj0wvR32u4qq2DlaB1/J0XQ0&#10;tEoh21LDxGg5HYyOkImMSMU9pi0FqaFxeAUCbOTRB02zpYYTsYGDdgy7mUV0GZ6QCBpX3WMpG/bL&#10;rtZMiVvadpv9/ThMQyldYTKGUTUfm2t/JbefXfSbpDzkK9qn3X66975qMmNVgSWy7D574TZGcGYI&#10;LxSGIDxZeb6PL6Ev8VDo/JQEDpA52EXZtBE7LWVR1llUMd833b1pa9DJZr+fv3D7aX7lRzd3Dxh0&#10;Sqc5b1F0f09m9BMA4s88np942p881A93+q85Q8tr3wd2H+zaZ03wf/ftLwdYIXkO3P2upmAtSipO&#10;oIiPmetPtTqTpdx1XdfUj4fJaXIiTiw5cZKpjfvxMEzHlNFtZH3d5w1zdifl2eHaVD1xCAcQaTFi&#10;Ya4Dgi4+qLOPK2ei5FKYinNm5nA/d3cyAypMVadmzclEOIkkppRSEZ6NdJ3YZjNZB8gt5mqJAjuf&#10;6hDLKbEIfYC4qyAThz2k24yc/P2h+97Xuox1DvUnQIRYAAnclmaVeYt96mxGpfNhzMPH1U098gc0&#10;0KTPIc2+fJZAOkQzYQa2eehHitG7L/ndHk/FQT4fpnO/N8/dhJGNM6fcBeVn6nPADgBzg7MaGbGR&#10;zRl5BgEZKTnUmrpHpUxPB0GAK7kySN0jmswczVFVx7Edd9NuNzyuN0MS8Uglo6SAL5GazKGoJQUp&#10;KExdG3yETeZNtbaxtUG1qlWLyCwIUYGPBBApEUVkeHjdk0T+jLNPKJAu91sxldsXL9683ty+eD0M&#10;bbPaPn367PrqyWpdiKujzQ3Y7sOx7nbDcd/++M3rH757/O6b4243sjfx3py9epY5bp1ZYG5NIx6S&#10;gzAF5gbSmJCCySEuSUy9eTNzcp/j/QyY7RXgcxIJaTOO5GkW53COjzAPUouaU1PVMEUjYg9bJjdm&#10;T8QhXe+YinvorjIouXfsmViIU3jNMycCM1jCE4WpCHWJ1zl1TMlVx+OwAyyvr55/+SKxs46/a+O4&#10;f3CzcRoSKRHcfDZac08OAOqi5PGhYO5E7C4IVSLmolhI3eBE1PVr6OFoeH0c9im/uL697P3Fi9vf&#10;/sP/lxk8GiZ9dv20+njQ+vLNw7WpuSTJZIf6eD+9+rZVYsrQAW++9+NDydLacKwHoLXa+hWLO3TC&#10;RD45GDg+Dm9fox6Gx7YuDiLkVelXDOJufXd3N7x63W/7r3/22Xff/XD3w2+vv+C//6tn61/84tv/&#10;4//67TANjAPwL8OABiJ7mvIIbMFrp961cy8OVyiAGi6dob4Dx3hIHBy7w1o1CoAVyqdmcCZzU2VF&#10;lpw4HY86jl4VaqhmhzpVY86pW/f76fi24dGgCb7B6lL6m81kPg42HKAjvKIBNfnIeJjs6HBnIQMb&#10;A2RUjSqdHGiQndRARG6wpmAws+ts7hZNrM4LfbUw7rFAAxQG9tln2QzeGnQUJpsqqkKqkjZXz2iM&#10;1GP1hK6+6Ms2ja21NO54PPCBtksPL8GSIwHszM6UNDwlbCmvujMCqkNAGijJ5qOlKJ5wSCRDa0VE&#10;5moRssjObBJ+wh4ZG+bu3pq25hGRQHOx4i9wvfoAFfw5kOUcV50cPk8vpPdLeH/+kXy8+Z+SkP8r&#10;3v8vxWQ/+hJatP/xwU+HcRKQ/ffbPiwR/umNzn99Bxp8lovNYYSIiwLmVXNJl5fXF5fXqeumVo/j&#10;WLWVvoOg2bgfD/vj4ISLy+7q6ba7YOmIxYlUkorEqA2/SMpEnXDhWbcsUSpjIzKIi3gqLB04k8yC&#10;REaas0qChvDm2lwnN3PhnHPJqUuppNRxLikVcAKLvUtwwUmLdE6l+jxcgiU61Ztnu0ciorl8vAy7&#10;M97r/Gw6HHOrlxAxU5oV7iTLzijIOXcH1DHTEQu0isNUc9d35MNSGIyc3gUnRfEW4LkyeNKA0YKX&#10;Z4Ju/jjv4NR7q5x3P1j4O49lnyGsrWaDq1Npcr5LkofSaCHbzNU07CRgGu2lgYNDdx6NkqwWRcwY&#10;e8YszF0u61W5vNg+udg+6VdbQTGmCAWu0OqtejVSI1UyRZvQKuqEccDxYI+78e1+eNjXtw/DD6M+&#10;TPVgfrRTIN7StDefDYpKizlZEmEhEgepWlUfDc2lKkbOfnHVP31+/dnnN9e3m24DSiPywXlvdHA+&#10;ItfUW79Jm8vViy+eXVxsU0ZrQ510mKq5E3lcjUIcogrVgJ5zrA0cWOKM4qeOVSR1pcu5I2LTWbBs&#10;ocozJyNXetfTsKwoosJx0r9PtbZq2qL/hJhTwDA3Y7iQF1Ah6tlXQh1sRSiuHSM7OvbElIkKz2m3&#10;cYooVI+JkJBXHXfCXWLh5jbW8bDf7e7f7h8e2FW0jvuHtntAq1RHnab4um0B/aGKdmIFO8IKzufs&#10;t3cjFjT3iVDwO85UHRh1DV+7PV/1t9sVuZLXaX+0SalOmNp6s1LyfR2oS8281qkkFvZCxm7jcc//&#10;P29v2itLklyJHTNz94hc7vKW2qu7upvdzR6SDQ5mEaCBRpAEjSBAP0H6swIkzWAG4lAaLsPmsIq9&#10;FWt5y11yiQh3M9MHi8ib79Wr7qomKcdDvrx588bq4X7c7Ng5TPX+rp+OrtpnIh3r4S55s2pFCG7h&#10;/NOm0Vu18Tge7joy15HrJABEUAqvL/Pl1eWjR5/+8heguvmjn1yvy82nvx6GiUr55//6v7ut+id/&#10;+bMG77uyH7QU3A7WCg0QjZQoFiskwAgkJ24nh2iBG+WU5iswlw8iiiacoCE4F4WeRq7kht1uAtik&#10;HKvvahshslrRen2wdjMcbyY/ErBBucL66bZ/tB3d9vf1/vNx/7LVhsY4Jt5LflnpaNSgSGBWIjgJ&#10;ARkuAEsMiRDmCMzHLEEzkvEQKTVH1JtEH54HFltYFuH9M6uwUTNXxW53BNB3RVGPk6Ggv0Re49H7&#10;efO0pC1G2R95r7mid2zYOtMMS/CEUMVlgSRmCaTFws7CHFyGRMTEIbzDsYLHQ3UgIqPpc3oaRiGY&#10;z8QkidNscaUOczP15q5kldpEWmGNFkWCN8zxX4dFztfB3wQcnNJbvtRmvxF/nN7/zkru5xv5Ksz6&#10;ai7vjX/41cbftqzxTQdGwf1+NY1INIfn37iH05R3HnvzRfz5N+/u/MffIUV4Fl0kAUDh1DY/LBSz&#10;bsQhzDAZpqkNxwkkk6qqRu2gQsmtUm0YqEO3Qn+ZujVTZ57UWIltqVMEM+AQIpn5586k7GqO2ZmW&#10;QOwkoAxJzCnEfEDsICGa7afdSSfzZq4RqODgCYhk5sScZs2kSI8oPJSgXruoFFVzhsUIhpZU4Hlv&#10;Bmbu+6x49fVZQpz6X5xiQCvEk91mDLfc4FCBwTzsqC3iyaraXJupBXP8FNlaQlA+M9wJEdiIitn5&#10;hBYeFc9ZstPHyx9iCUq6zwmnUydY/vd4ruJ0sHznlIyPEKJTCOuREZF4wOf4++hLp5T5ctgKsuUK&#10;EozhaIYRSSsfD3Z/X28u9Q7SZYCgCq+oLeiw0MD7BFK05q3aMLXDsd0dxpvjcHfUl832aqN7NWtq&#10;qq5zsMdlIeNzxGSJwMzaFCJMTgIRZweHOhhbl0kntHY46GG/cwDEfrEpoVVlal6dSJL0kntzee/7&#10;l0/fvf7OR+/8l7/67Bcff3H7vLaKjhnG0XPNoFXJkYSjyguzKdK8KI4lvqpXjSxaLP3NnazqIgmu&#10;s2w/AFDJ6/Akai0Wtd7c3GhqbUnuS1iZzHlfGC9KD5ls9jwnErdMYLgwgreVWUSw+HwbmIjNEzwR&#10;C4NGiinMmCZzHXUojaSlcnz5dzLV/fNn1HadT1mQ1+V+mgAoYIAQhxNZlIWmBSzGY3+a3AgwmsMd&#10;FGMHsSJVaQfVG+B5HT8/suxePH+GS8H1OqM6gM8//eLyvcfc99T3lso4jXfH4WLFm21vdepQc7IX&#10;Lz9n8q5fd30pJUvOnXubprofzGEyOTMoCSZJ6TJHyabWQTknqRVlBRHkjO2qrMtxv7v67FPsdttV&#10;os5vbj7rxpf/5o9//Fef/M2/+9nfDtAh4TnxC7K7aldU36H8jkgDhTyBuwrmIceU2MiUWOHuNezG&#10;icN5a+axGUxRG5w9FU4pmbVWtWkbB2CFqno/aMvcX15x3x+0/vL53W5CZfAGcoFymdJGjKo7j/t2&#10;uB3qgOBhDvC968F5JGY4kecwezY4kRI1IvIQHnR1mhNuUW4RmbeoaHAowtV7Ht1o4Va4geFMzs5C&#10;lATmUDPVpu5cOrAOR9OMJ+/J4/euNI3lKtHKmhwnGpHdO7bi0qdxqo2BBpsLn8FMJIFS6SFScJom&#10;w4Y1nr0YGJnmCW6eBR7maIenJDwrOAThDebmZtoaGZ8oGfMIT3Zybvjm7VsFXU7zkZ/x308A6DVU&#10;NJ/E79TON3h+hG/axf9/7RS7yjlHJO9k8ojfdiVfC8j9brGubwuw7AxgvVLOEOuTgBtYpmhmMCoz&#10;G3yoUzOzWNiI1zqycMroS14ly11KHZoPRfLs8SThk6k857SCBUI8+yLO50vhnZwhCbmwFOLEUgA2&#10;Z3J4TOjzxKOqk7ETHEwSDGgiYRLmRBAH+yJBZEQOFgjNF3fRf6L5fM8766nrnH4863APcOOrjXl2&#10;j551GUgWe67YpMyn6nzKnT2Y0c1Lkqbh3WonUYZTlMgfFoJz7Gimn/MrwDxO0cnJ+XUJuPMedvrp&#10;HGDN1C7yqJpZ3jPmtE28Lr+dxVud4OHXGRZec13i7OBDZs0MZGBiVwXBGYGTFZOiKo2TH3fT7c3+&#10;Wd9d1y130gg8trG2SdukPok4zzV2CqB5nfQ4TrtjvTtOt1PdNd+Ptmt6NK9neVXn2c3S3U7a/Ubs&#10;mPOUceecZ600h1vHMIM24WOdpqqtwYyJR+WUOKXs5KbVYKABbKMrSMtm89731uvNB4+f5r/+2a8/&#10;/zloNDWYmoi4k5lJyIKAPQKAFik/CpobQbT5UUez0cOdHpIinOtOYHYEwIqCz+BAt9ZqrTrTW6JD&#10;P4hrGHgZjjUkiwTOhESUyZgouSaA4Mk9FNuFwOwctfgUz7ghgTM4wUmJiZnEhfUYUmY0JmMehfbj&#10;hMORjzXbQDRVNJAlggoqwC40c/AYoAQOPVQGi5MiMjDM7ho+QWSRaHfAiXO/FogNh1HbDrZHWydO&#10;QrsbfdS7AP2qH72+++EHtzL94svPfvjd7+9vSrv9Ur3BzbUykGx4tF55G++f71d97siyUzJzhQgY&#10;UDWoJW7kE5qIALUWThVNCGoqxLWqt6Mcat/3w+5w87e/sjast9v+avV8uP2r//C/X3//p//b//Cv&#10;75/f/snPX/Sb1d/tj5uLzYtpvDY/wCYFgQnCcMA6kJNLZHEbSN2UHJiosYCFCK7uHDanDIerggih&#10;LhC63mhIgmGy+9EGQn+56S4u7lv98v7ubsIIrC6xfkJyIfmypw7HOh4P2N8Nwx6mYGEjmkwPZCPL&#10;aEguGaaEYMqaUzUPxxohZyY2Cyj84NvgFoiLHEzQJTQeY0ssrYQAJ3awQ+bInTE5QFzyZHUcpgHY&#10;XOLt7zx5+uHVwe72fk8rd5k4eVlnE5taBbWWYeEdMieUiSnFaGvzUlaMHmip3oIFEUuUeeifUxZu&#10;FL7Jgec9jBcJJgAZzJXNNAZlM2PnefEz50aIlsX3N2/fdpr/OnxwPmG98uHXbP7r9vsaZvqGX/vm&#10;7UHr+tu0U4wqChvPT/Y0Nbs7/vEB3+/CwTLMk2K0OeZhvky7Ho5xUVLxzpNH202XSje2ehwmp1Jt&#10;GtrYfOqopJJKKVI8d5IyaW6c3BOlRCzBmQIAYSqSySFRvGsgYon4lgAJnCgVKiVxhmThBDBrKOwG&#10;WlI0U60mzYmyiDAnIWYIk4hkZj5d7gA0gDMzPchnynn0bn4Cz7pUZAZD4f0UPAIwi7nP33o93c40&#10;E+oxF/FRELCIKMTN40hOB+axDnQ3cqM5WRTTYVhMB6TTWVfqAQk9UMpm5Cc+azbYMnZY4K/XHpIF&#10;VDmwJPvO2iJs60usew42LSlvWl4BzA5lWALR4k6kweq3uayA3RUGi6q/cD43s6VaIM5WqTav1cb9&#10;8faLm79rLV/sDr1cMfOEYbKjtcGoJXYiN2+qjZmbt6rHqe4m2426Mx9BU9Na21FtjJrR5ZzZLdCV&#10;whn0sOjhXMysmhIscRRqmZuOtRIlUJYOJRFVaK2m6e5+SNKnPEnhxHBxt7HZ2G/78fB8Pz4rvHr0&#10;3tX2+tH68vjrq/sv/tKPEw2TAZo4CzHUwgnKfSkDdENIiU0AACAASURBVA+ee9DMqpqrxScRRHTy&#10;KIEkMNlc18BgdbSmat5MzXwWvlrqYeP8lkhn3GhnJnYL7M/kTEgzqwcJPhfaO+aeC2NJQdriTJws&#10;pKzAwZh0ceKq8OpObuzErVCbRhlbMi2sTeDexorMUKJEVI0cyYkMbMtcxgbwkmlyYYKSE0HdHWwh&#10;rE1kxMM4ZdXRfQ88P44vsnUlXz+9bvR8f99y0dWq5L6rpt2jbXuZsOmvVu/vaWr3z6pOcCRApzGn&#10;jlh343EYh1SIpgnexMAJEIjBAic0s2acQApeBRGx1VolZVdpbkmw2qzEtj25W+aU0aUP3n/yN59+&#10;qV/8/A/f/yf/80//4Pbln/yXodWyelk2k+Oo2qpBtbgmcGIAbKa5QZILkZiLgoxJvKqFH1WeK3Xh&#10;Oq9r3BHp7Vp1PE5tQhIQZDjqZEjbzGV1cxif7W6/uB+1gBO2j7vLtzatNBQ3avvD8OxZ291BJyQk&#10;ZzGto6OSNxFlhOCHzbwHzJF1hqhWMPzUYcjI5nzHaRmGeUANOwGeB9XAarMOoXtzZ/I5g0dECtvp&#10;RAXbC1y/s8pX2Ttldp8aVgQyJNDKTHVsYHYNdGaUmBksQdydBy9yd4+qlhiknAmhPBjrDVJVh/ri&#10;qDjbtAtHwSAba51pDqfUAYBTuZKZ1WrThFrZjU5BsW/e7Mxs7as5rK+2kw4Wllnp/K9ewz2/AWB9&#10;q3YecXhtX3qaS06/jT9503b4Yfb5pu085hQ1g4GxxnE8j+F9w1M4ncjvjMm+PcByZnodJZwyRyAj&#10;M2aWcGll/OiH38uFh+P42fPnatUZzMKG1jSjOpOJpuSpR1mFVWwlQRZElZO3eem8KgXmpC18YIg9&#10;bDyCqCjJORN1xIlornknsihfRrj0tUmtWhJm8ZSZg+cUdOskTMlJnCPmO6OriMwQcEZqN/c34PFT&#10;xCnSXLE4w8PTc7qp/FpfWrx06GRHGBPV7NsL9+AikcHbKXAXaQKHRVINcD2jLs6aCw63GfZSBF/m&#10;dVjYgM27cGfExAR3Cp3LEyibj+DVPONy5A7wa84Bp+eKlpOFO0fwLQbK+KU62KHkDPZ4dROQAuRM&#10;rjCGBzX+hANhHo8c3A00Nez37TnvZWzT7fFZSVsiSpmqjU0HQFmMWK011cpJHLW1Otmh2dExgZTF&#10;tTXVGi7LkauITK+7O/T0GlVYcA+/tdYqCyTJrK3HXC5LnaxVGJyYiGUitslyTm6m6lTNC6U5AqtT&#10;PaTCKSfTY3Wllbz/g9XTt67/j+cfjw2msaDPhNK01tpyzh4KjOZQkJs5iEhDAsSFiBKHg6FZa4ZG&#10;RuTM5m4uDjJnMDvMReDspMFCIDZidXM7AUkDR25cYLNXlIThc9B7nWHqURYfqVuaFxMs7uwsHil7&#10;lhjn4FAYExqDyY1UADZhVGR3uNpxmCYVQinSoJOC4ck5lFJ5VktxdheQsj10JyDKLQyQuCALOZLh&#10;BbUkh6ThqF8Qrt2vuy5dP33v8vHf/ulfHtV1d3/7Ap+8/Is/+lc/+fCtd25f3rzz5FG/2ux3z5VS&#10;XxoETTHc3m3e6i4Lu1kG1aZG4A51QC6I6AVS5PCAFAGeVKuHiXKfUsm5uMO8S11VOrq6m9rhctzl&#10;bvUHP3j3i5cvpy8++e//6U/+5vOXH/+HP3/r3Q8/nxpSP/j0kgbyKgEmOY0ka+Pilg0Z6N2LI7mT&#10;uTgTkUghAFaVmhuIUCsogSXDpU1tPHpSpFUZWx0MqePV5aMB/PmzF1/sp5FRVqAOtBFZ58lbc52O&#10;dXff7p7huIMDXLgKDc2rQZ0ZTMbw5paNW2MIqhFNjZmdIPOjL0oOM5vr76MAmWOcFRCJ2rIUXEYg&#10;JlNXogpEBNhAAJPDSUc07XD1hN79zpPuglo57mxPxdKKZE1jRQWYtAlQsNrSfnAAnIlCkIt4TonQ&#10;jK58Hv3nIDwhRSEzZkkCmxfV5ESBqzhR4tCVdjnUo4BifHO34LHbrEAGU5+qTZPWmuAqJHQ23J7N&#10;Eedzx2vtIc33NV949duLbgJeTUecW4z8A2buzgNm/1CbtQVk/9bX0wHQWYsh+iRe7x6sD//qXPyP&#10;0SSl/MZf0Jsb28yuDjQatUoGWBIwm7YhsSfxOg7bPv/hT36v632a7l/evLy9vTWgW62McByHBpWO&#10;04rSSlPfZFW5q5SrlJYzUqLkKmqi6CAFkgEOnUoyYkN2ycw9eXbqkVfgKG3KICEqbBRsw+SGWrWN&#10;1dSZcLHNLHOWUZJwKVIyWMxJZ5WRYJ9APaq33F2jzCXKS+LitCg4iyUWER5KGZOzMLHPRBpanECj&#10;Tm82SXAHETMLscCFiJlTFPMDCPKJY3I0x+Q+OZpZdW8ehB4P+SgNhcxQ6cQc4sCs09BOUawIWIPM&#10;yWPUcJGQLg2m2qxNMqM3nNgP/MC+MnJD2OS5McJRK5SIQafK6igiJKc2mbUAgbMoOjszCcVsHKyZ&#10;iKB4VO44zNHMogrSQu0LFiI4sxhTJIJTKmm1Xkt2SQ6ZGt0N7dm+frafvrgfvjzWF5PeVL+Z9Hay&#10;24q7ivv7w+fH+nJoL6vu1I+OGkpPNl9kVRtU431Tq0BzVPMa+I4hQdAQIvhEMGFKnISEnNxAHik2&#10;Ep9DBwxKwkLe2jiOd7UeCZaYhEIKhoDZXtrZGk3KExe8/eGV8vGTT4wVK7483rTMWcC1jWpmYHch&#10;y+wkZuzM1okXNsrqrI1bIzVxp+ZkyEZZuah3ir5ZUSucOuGVSOGcOMGptdCFECOOlDgJk7iREbCS&#10;PiMn4gTOjqzEpslRkgTXH7JMVSIk0DqKWCqcikgK008CE0OEEnticIIkcHZiRSHRw9j2Q2HZrjdZ&#10;unGs90eVBMxjpixTgYEczqHiVNlNvLE3WPNG5AwjdXJDa+6NhTqYDEPvrZGOhJYhpet5Nd3vL7vu&#10;h7/3wfsfvfvXv/z86gngsPuDHYZnz7586/HVLz/55IN332UHi4zHCQYhYBoym47DYX9MWVK/nppn&#10;EXcjAWIcdRgDBFqtJ/TcX3O+OE4tO8mTR7jfYTRQKquN5DSSDai7w/3hcHvxex9trP7i018+fe+D&#10;H/z0j//9n/6/nz+7W6WNDHXb99LLvQ0vFXvyVjCxjJyn1E25VykkUlhybao+NXeIQMJf8rR0UAGY&#10;EndoPN1PqXqPUmvduw+MiydP8/bys5v9l7e7xmgZ1OPqvW71aD3Y1GDN8fLF8Pwz3H+OLoEK7lRf&#10;ejumUmU1ttJqIo1lL0KwixM4qdiafQMSkMTjPplVgwuqQw0KNII5NyNtJOrJEIbzBq+GCq8glaTE&#10;lbg6DBkuTf2g023C1Xfw9ker9VPhbcV6snWt3ah9G9E0AxkNcEbKaIaukyySE4uQiDvHI+WUiQun&#10;nDjx7DAFMNidHKRmc60LuYBiuVKSwEmbMnHJPUDTMJHLeBiL5E6yTjW79JzboXKTjN6qDEcbRjck&#10;5I4k4TSNRDTWYyF3JqA4C/DONOLQZ6V53e+nf+efLLrDMfrTKfV/Djiw8JNO/jZRaRhzVkx1p+L8&#10;0/uv/gvR/fNPsDAmzQFiSZklEYs51DxmloX/RnNdigMOJhaW0ydMzCwxeQCL0uLySjTHD195JRLi&#10;U2YQcwzVW5uzOzHtCmdJwpRI2EzfCGVPl+t1OMTnx/7KeZy9efg3W+V8tX0dIovRcsllzZJXTBEs&#10;aZk5CydGX+Tpk0dvP300jnfH8bDb74dxilqYZjp6k4SySWUNWZl0Jh1SB8qQMFgIoSSFODJxCSkr&#10;VyILS0FOJImRgeIU+Cs7GEhOOW6NuLupaWveDEASEUFOHIEW5kQpCwvPm49xMZ066ZLMCsUGm/sP&#10;PMiZ5/pX5zA4NDV9vilBMfXldc7gnDp3hAaI6FQzuGzPiG3WN0e4x1R3M1I4KWavE9VwR7dQ7zZT&#10;09niOdL8qn6Sh1r0FGZOGBH5YgB9vr6JqEBM/8s5MUB+JgR/imtHLN/mzOOMsWgZHWJxdup6M1vG&#10;5pECy+cc+zKbfTHibxWz6FU4wpB7kLsSUhII9X2HBE4gUeeqGM2OimFqu6qHZvtm+6r7ave17avu&#10;FUfD0Xx0TO6BSt29OZp7gNfQkQ89h7YoYOhDWC5YWWjm1VwRev3MszIA2N05bFz99FjCtIGUPGrr&#10;zdXIwWBOyR2qTb0pmlIzTEpjvym1VbZ2/xLHl2OfthEvblYdsFA8NWIFq5ISI5GxmIlpco/5KRmS&#10;UYZ0kGLcgzugcxQiMmUggzIhMxfmjrlLskpS2BNaRhWdxKbsU2ctT7XXtnJdw7bkW8EF01qwydwR&#10;EjmbM1yYWcBE615yYmGaKfNMocctnBksYHaIE89qkkoGayrKBDb1qdVhmlpzEGzxMPI5E+3mXoNJ&#10;xExCFuVqDElJhGudzFrfyXqTU/LapmnQbcZHH12+9cHbjXVsdbNZP+pXudXjy2c2HcZpn8o0DtYn&#10;bLkfdoen77zFbJcXm88//bTLZXe/W2/WIkQh1emWcspFOJdqvh/GvluZu7txWAYE0ipr6q9pfc2r&#10;R95t7kczSqv12g9HGhWcUTou2QnNJtjE2rbbDY57sOzG6eLJO1dP3v2//+TPYCiQ3XG3syFdFtn4&#10;UX03+NCUU66gAZjcLByWXaGQIuA0q53EFUR4LIEgWQqDpmO1BhBVt2OG9ygXFxX0xd39/VS9g6/w&#10;+MNVdyUtj7t6uD1Md4d6v8duh/feRbfFyHjZcFOxhw42DTpt+nViTkJFnKjC1B3syF5hDVYNI0GZ&#10;PSfkSDPbXBTNkkGiiqbK4ZsTmijzGh6NcBxM4ZQyJI2q+/F41Fozundw/QGefHDRXybk1nK13ND7&#10;ZN4ElEAZksEZLDNhjjmGX4r0hDM5LSk/5uCBIgAWc9DYogiXYIIYwb1LudbaRiMiYWlNWzNzb2PV&#10;qn3u1rkvSMmlDXr/csjIPlE94njQNgGUQUJOM9FjJtHPw8ZrE31EWhYtrtcmnIfvvZFlFcSV1z7/&#10;6kR/Htw6fXLayG9t51+jJRka6bnTj9H4azZ4fjy+MKhiknq4JK+80hs+J8A8HIFKKTnnmO9OHojw&#10;ebieKyxoZs18k3P83Vr6uiv4danKOaUVHJr5s1n0051TFnKtdeo36/V63dzG6sNQp9GaY2rVrQVL&#10;tqxz6bn0Lhk5ey6WQpLEIcaYHQhssXtit8ZEJBBhJJeCnIWKezLKTomJwTwjP4o8k7VWW52MnZJI&#10;5hS3j4iieJA5MydE7RydnfW3jG2ed+5I4p//KjqP+YPP5ekROutPoR0mQMSSaEFXGvGzWbxkxgT+&#10;irSJN8w92M1mxfmlmgyvcKoW2PTaTT+/13HsvnClfCaSPfByHnLozj67Gc+Z8mCBa5BCz7YS+Ude&#10;GJ02U0Qxd6SQiV8IYCcqlC+c7pmfITMHy8zZycygqlobJzMQVfEMDPBERMwgW4rxZo2n8/oMnEAt&#10;0KIgyREBwhAyxYKuXm9zIt9Cjd7NbGEvxf2JEdHInZ3dnZlLYRGZxrEeVTWysViXMsVNg4JPYkFI&#10;nbz13qOLf/nR8Pxnv3hmm1TrMfgzyT1Yyu6qURhOi8q8qCX3DIjNYm1uDLA4M7tEqXwCzNezfG5w&#10;b1sLuh58OE7mi8dHiHkIMjmpdtBk6AkdowNy8B4ZiVDyrCQOMii8KUnx5ipGCYxEoJQEZLOmijsi&#10;9TvrdcDViJAyt9ZqbdPYVFUS9IyVM4dd3YVQyI0dxKpmzQ1zHSMzpcRq2mwc96MKttd48njzL/7g&#10;98dxuDsMJhdDssNu98V02Ka0xvTx5+OTgv/pv/lnv/j4k9svXw51Sqty8+LF/Zh+/Ps/3HfPyqof&#10;R6lubq10udVazcmVWQzGOV8/ecQgDMGSAwsgRKnXtGnUSX+ZNk+lv+i6u+rYp+3AdcO1jwtszJ56&#10;7h0TwfHsWWt+UbaHw8v28rP/8V/+0b/99//x//qLj9v66mg+uan7KOKsWbBnPNdpBHrxPbySmYhm&#10;WcG2klkbVOHIjETwWPVlQJWLK3ywVh2ZrApGQVpDix7q8eB77ZCvULakeTiypw6rS1x2nLoiktlx&#10;fbGtrb3YHX715f7TZ/j0BX71BW5f+GH8srYZJvQJWVAEvWDTgb1BI7sOHzEMGAwpoRSUkkBUJ1NT&#10;Eaachpk3+2AyASchzzEU2lSBg9mRUK5w/Tj1H+b+cepXHYoZpEj2JI00pYkTOBi6nJwMYHclZ8Dw&#10;QLhd6FT6MMezCNGsykUE8ShAdyKerSsoaiEhQqvVOlEajlNrTZi7PqPqNA2YnCpIxQ2ZRCfXo4/7&#10;ZkeTRrH4dFd6pW4MiBXlWSOioP/Hq78JXeFr5uvTXHPKjj2c46vErPP5642b/YZI63zXISJPRDFV&#10;fZOk4Tmq+7Z7jGZmKaWcc/hbt9bGsdrihI1XS9DOBVf/kdrfQ8n9rLkTE7srmE1tashdv95sHSxc&#10;VFNTqHnVOlXjXnKRsillQ9JZKsaZJTMnnwdPgJq5eVgRMIsk0gpKlhJzIc6ecspZUNzEPCsxUaaZ&#10;DyMUN1Vra81gkWmfGwFMLJI4FZFMlAHWUB4GTouDmO1lZmq+3ufOsXZ8eP7j+RcAzPKQZ4SReESj&#10;n5u9QqabQQh9hUwODmjlvijW+Qyz/KQ2esrTLedB9HBIpw2dx6tOEaxXn7L5IINwFkLgS5zm9OtZ&#10;0NHdnWdG50PF4hlGfXh04cDCm3ECRWFkgC3nhRg7LxYNZDCCNl8CgkvVfrxVhXDTiYiYjZAcShDm&#10;FhnL4G8He4vI1drpVsaVP8UL3dWhM7qCgVrwmN64qnM8UHziFjA5nFnmDZ8ucryNNZwI3B0thEp0&#10;mqZSCgNFkkLUm5kRmISPw33pLy/fX//wJ+8enn16fLZTE7KcJQfSnMnhzskTAHNjuKBl92zWWRAJ&#10;KWgmTiLkQKPQuBb0EHKvVnWKFd2yFMwgQkQXSkKXkRMy4BUJIIdYWNYBDQiZIgdViEWViTMrCJga&#10;MQuLG1MjUKKQpFeAlTxSvWZkLCBwa0rEYANctam1iH3CESa6pxoiBtiRhZsZUxBcaLa/JLQ2OdXS&#10;QwoqIAXvf2f9ve99gNKeP//8+cs7tsRZJ7Mbt3v2t65W3B3GA9Lq4vHFo/u/u1HSZGU6HAT1V3/z&#10;cV/SL37+68SwHheXK3VnISERSeZUh8kZ5fIC2liqjc2oEbOzOBflot2GVtd49B7e/+iJ+fE4Huv4&#10;/Ijm+4bWQXLOfUp9TupWB223t5WIFNfrJ7/85M/f77b/67/5V198+uu/enFzuVlx6W902k1aElVJ&#10;96oZMNhANhgmwkQ2SN46DdbW6kXREbiB4SEAqArqAbUKGoERqIwm0A68xij1bhy1Q3eB9dNNukR5&#10;5LTV1SPePOq6VUkl55xLydN0I0KP+fL96fr2aF+8bL/69Pj5F9MnH0+HHeqAVaLr7fpq22/61OdW&#10;8j1TEyQ3qYMfD+140Gn0wwHU0LxFJTdA7t7UJsDAYnNCGFHe4liVdK/tMNmRUAvyFZ68u3n80WNd&#10;TU2m0fdaTXrpVqVRVW+rbmXJHBaUBDjHuo4jqcBGCBgVkQw+wY6o2FhWsx5Bphg02WOJSgDGaSol&#10;r7bbvl9B4UZmI9yZSRLVg7bpQFOSljBKx6vj0aaj1kOlCclYWCiMV2UuUj6NMcuPHKojr+QfHETy&#10;bUHB2fD+wHAPjc036o5+y83/pv3OVckLD4yZXX+7LMU3AVhfFwAKd7nAdsveAaC1BmBRhZwvxdeh&#10;1X/A9ruQ3Of/zzEvBckakdAsJV1cXGwutsx02A+10Wio6uqmglSsW5duLdJbKuEHiyUMgIS5Xojc&#10;BSRMkoiZLBkLkJzDtrmAw11WZn0DERERzCoDXsepNSMDM0QkswixA0yZREiySGESUHYL5Tsss/KM&#10;kGbSnL2yCHgAUjEtzRHbs955hq7oIUrzWhD1DW5KAGZAA7wWBH5thRG1ZKcH4xRbWiJYwLkW6Bwa&#10;feUYots9BLbmLZxjxDj3SPmdncQpWjWfvwMgjTK1V1ZiJ2HV016Cihj/ZDlLwVx+hZhBaXZmdkeQ&#10;c2MRi0XkjxYFC3f1xiaqVtk5JDNBrVmY1BOxx92nyNstEUQAQbF42I7PkULMRQPAQ8hQTydvUbxA&#10;gIfQbFw3ciOea+h89mifodhsEOgAgVNK0nOttU06DeOROHellERMULOmAJh8aEMufZtuP/r9x/fP&#10;hv/4f74gb4VWpjHEK8PFXBzJMgCjxt4yUNx7484pm7ATIQNis5gcgQzkSdHrKAqPS53Rd+gKEuOt&#10;x30WrDL3XVql1CVEok+HiWHkbGaoGkrvZphGPYy42+EwolaII2VQAhxJRFIHpmpmzQkiJBpTHOvM&#10;yCMnMrjPsUtXR2OGCGlz+AOcpxDmWigeXhuIwJ6zmIgzTbCKcfLa9Xj8zuq9D5+sL0UxUFLrDn/1&#10;678tud8+7sfboY2126JW/GrQ4ocPvvNu/+XLv/izP9uadJJ76W5v768+uOouuvvblx/+0Y/RpsPx&#10;3iUZiVPLuUulw3Yrud88f3lzdy/7u7JZQciFQckSORfLnef1+tG7uHwb1+/gwx/i6durw6Qvn7Ns&#10;b3/5M63HdZLrvqAwxhvRytNB2wRXI+SUuklvPv7Tn/7on/23P37vl//2k2k8CktXcs19M3txnPaT&#10;pYtkZCvgWHEADuQ3hC3bE9VrocssG2Of1OEdKDNMFRU6urE3gzLAmAS8gnY8Ydz7SFtaXazKVeJr&#10;654Q1jVdKW+hZWzklaUKy1aVmlKSTXr0ZHXx/vq9H1wNh/Tzj1+++HK4+/JASlercrnq+5yKTOHC&#10;lDkzddpkGmk8Yqpyd3t88XL/7HmdJpTOU0lTa7tJscpKYXbts3WHuQGttrFhFNAG22t0T+jy3XX/&#10;drqvO0o6J2JEG5klI0Pps5I1rQudM6gYwuJzEiYiRXO0nVMSBBdhJp9KmE4HtcndeSYDPYzD6/V6&#10;u7pQtXEY3V2YdarjNCQIpWQKSGpH96NxzW3UdjA9whsLZXaCUwI1QE+pQcc8/pxeY7ZYhlCbE4mv&#10;rnWX4zm9fxWafHX2ofMfX0NXXwU3X12if5N2CgEAiLD9bwZMp4n1/Bi+7U4BnChlp6hVRNHms1gA&#10;5Qw68duDan/P9veNYM2XwJnImMXMHL7qegPf7vaA3e0P98fxONSKZoLSo7vI3VZkZakzFCWxpcY7&#10;ZiWEaDYDIhAOno4mJohxXuSwEiDCCRC2RELMiZgJINWmqrUahzAJpxzq1SA4c+6ZRMIVnZMb2dms&#10;OEcmALypk+Ehx/dKO+8K5/2DztKOX+3ir0Kr0+8W10sYFkWGU2c1smrN3aPL2uI8CEDVVaF6Bk0c&#10;7uBXE8yv7W457HP0Fm8eFBmibDpM06Ni2WcLICAI+zQbnj7sJagzZ59waDRHuRnDw1eQyMxPSzhn&#10;LEpa4fuBuRiT5pEtEWabFxF3D2q/uxgmcgEXJpiPoBaxYIqe6T7H4+dn7NURhBqA+TrPcCqixyG3&#10;EUnGuDJkbg+j3Vl0/Xwg8Fdb4LQA7pLITJRM1Q+Hw8o9MUlOAlJiM7WmpUhKvtMXl48/+O4Pn/z1&#10;n7/YDRCSelBxIjKGsoPd2BIBmZTZO/MVuCcq4MxJ5qCswwF2QgOUHAVYGwqhK1j12G7kYlMu1tIX&#10;XK5LEe8T90kSICHq4FpTC0hM5u7s3jVzA9WKY9XdUPdj3Q84jjgccDyAkpmNZNVFwJKQk1CChBqo&#10;K0BubIBFDlWtmpKrGgwCVmZRRMjgtGp3CJHOBk8IrgyRGyaFTbDKuHiKt967+v4PP3j3g8eUp93x&#10;Zj/eq+n1B4+mg+n91K1zBgz1rkEZn1V8MR0fwT/+1fMfXl3XsZWu61Kuw1gG6sCg/PT7P/jy4/+8&#10;6ruhTv0qKTAe9ptUcPUEjo07w1GPDVNYYTsnlySp026FzdbKyrnI9hof/gict8fxu29/9/lmheef&#10;7V7c6nF60hzo0T2iy5YOX3rbO+P2xecfvPWdw7S///mf/dc/eu/Tm7t/9+vnt3eaLmh9ub2b2pGU&#10;V3zHBnFjZMbQcCTcmPXue8Y9/HHiC5Ot06b5hqgXmXQ0dZmsJajBBZ7EWL3AEh+neoRjVbCiKTUR&#10;BSaOxZq3RMgd8qrkvqQuqTqsqVVDgx8zMkv+yR9tXnzmL64P074W32UMmcBkiUcC2CrhwCmVVLbr&#10;4pBH16unT8ujR4cvn+1ubnG4a8ToCh2aK7s5xMHqDnWHCu4H2Ar9I/TvIL+V06MOq+mOng28316u&#10;V9tNbe3+sK86ubN0Yqxm5mQWur3CiYWZAmxFQAqxJHREeNINbk7mZOIwIhJwhLB41vJ7WEznnEO7&#10;8nC/2+0OPq+PkFMunKfahtpogldxS125ejk+qxOZ0sJMALsZh/2PReIyFmNzXTbZXMT+SvLjW6OB&#10;80W1v5p7eW3gOv+T868B3xpdYaavzfPUiRfh7m/AhmctvnYCSb8D+qGFsF9rjS3E1iKCZfq7nMtX&#10;j/CN+33j5+nb7o8k5A2XKXZhhDNzSqx1Iqa+76dWP/vi8xCgGiZtZsaQPvWXqbtgWXvuDUU5mYtC&#10;2Od4UVTWO0VkKsqsBEaWC1MiT0bJkYUypCMuxCkZmczZv5mWU6uSgQVJUqYslJhFkEgKpISlBxPD&#10;2WazPgQLxuYY8G+/r6d5FwDoIRkXV+arwClCJqGodIbAiCi4G+aAk2J+hH3mYM1uN1EwqA5VU7Vm&#10;Z819NmwIeHiep1t2/cqhxAJugW6vPW+RD1yiXyeMtTz3cwXpg1wU2VeFTSK6/Woge96OzBGpCKrM&#10;9QMRFQubQFrkOWxxqY8khxOFUCEn4TyHf9nJFdqMQWRQdzdO6mgz+pt5C0zEZieoOm+fiABjsXNx&#10;1tMBm2Eei8OPFoiqw9AlWKJ9RkQGI6LZVX5WoreTLC0HFFQPLdWoLk0J3qDTWDnWWEJErWHUCYSG&#10;o6fW/PbtDx59/4fr//TlQVuFMrswU3IkgjglV0BvfAAAIABJREFUJwEleDLPjh5WmEso77oUybF3&#10;4SaUhT2hFcP1GuuE7TpvN/lyU9artCpepJHtk1vnlBvITRxB0+rOAXokKxKbJ018sUpPr7sGGSbc&#10;7vfPXx5v96iKUVGbeTXpmiQST16bMDuFXR47mc3BAJ2mNoumPXT6UCrC+TNESy09S4fEzm3w8WjA&#10;Go+f5PWj1dWT1VvvP3r67iWl8X7/8oAdVp7zKhd5sXsx7XcbKrnkMVdfI13gfoe/+Pz2D4UvtqWa&#10;j5MlOvabvh72d+MwTtDhT7/7/Q+8uqknSXVSEdkfhtqeX3cruGdJWOV68xm7IhEzm0exGZiTq6lT&#10;JV5TQtmiW+OqK0+fvne11l/8zfO//nj/6099f/eYGvMGW0dqeYL6lJqueCwdPX/+t99750f/y3/1&#10;U/w/f737z7/+dGxtqAzmflM63h9vilBOjgRSTEquIqCd23PHFeoF7IpxlfnSaUUkKavW1JzB1YiE&#10;shf4uB/NUztOGAwlyQizNnXwvuO8sbIB96AC6SG9eWejKyeWlLeJzKk2y9OorSXTLO1yncYd9NDa&#10;WFmRSbrcw9xbNTfyCq/MI2FMYhcX68dPLh8/ll/96vbZM7QKFT6OSsI0i8+bExqjMugxLt+h/r0N&#10;LrxtDRvVMk5etUD7sRVWbtZGU6dkLt5gJnA3Dq32hCRgdmvzEin8t5jIjQREDlPz5h7l6kRE4uLB&#10;EQRDPayoQeymyLlM0zSpTtPkZt48XEHW4ASptdrRSAFLaIm7rlVqBpOckKIwyAiIomow01leaHkf&#10;SOt8RfeVgfZ8gH3zyh9na/5zgHWeGXxjKOG34rDf3Pq+P5uh5j8P5vsbv09LJvG1vX/b/QZtprU2&#10;xzRldkaJNTnPOuJviHr8I7XfJNPwxs9nseZX6CYAYKYpiZvmnK6uryXJcDxU1UldoYqG7Hkjq8tU&#10;1kCqaQ1OimQsxuKZhYhYPSlk1glEFnACs0FstSlRLciZUuHcS+qz9EyCudSUOag501inCVmQRDrp&#10;RDKBmVKSIlLAHXMmEmf287sY3fqrodSle53fEqKZkkRntQzLe35DXOqhvRboEiJZilZpmWLgHs+6&#10;uuusJmBmps1VVc1fxVcL6ndfSi4Is2xqiBm9ekaLIOqJ0Hz2LMW8d9KZPCUZ57QjzQBlASQwV1vC&#10;XZhp1+QAzUDtVL87A/KFxMAgIohR6EOwAfXEZUboSgQTWhkkYW/Hkil3qSu5lMRCLBRVP5gNi91R&#10;Qc1dzaqfNCoCab0aUjr9xBEvdZsVLgJlOhab6jhuOsW8schZ+AM+5YfhYLkd59ebmZnE3RYiPzMz&#10;bIbaSaTvSkrJzZq14zSBWhGajsPF+omN6Wf/6aYdava+gLJrIS/wAs7oCqGzaeWYfZdD9oOJWLaX&#10;F32f1qt00fPVih/1/KinJz0+uCxvX3TvXK/euuweb+iiWE/HYoeetSftSItrgWW2XtCJr1fSdygJ&#10;WZDCA1RcxFImJoWriHWFNtt8dZmfPCm505QcDQ6kBEnu1uo0dV0O8lVw3NU00tnjpCAXYgDWqDVz&#10;Q1SRqoczN4WhorsrqFKahI807tzHgssP8KM//u4/+Rff2zzl9WOpvLvdP9vXexdvyQ9js7R5792P&#10;vvPOhxk8HQcwoVAzmwZwxXeutld5NdzcbEtJiQ/7YwL6RCUjCz16/Gjz6Hr38oW2OgzTetUlYnfv&#10;DNP9bn+/7zPQjkxNEpOwmZszcTbp0/pCttdYP5J33sflU0CQe5QO1xe8vewl+A3k5qKNdcRKwDq1&#10;/cXV9ubFi0S6STmJdOvLsfnusL/dTfvqLp0z1VaBsRReZZZEkGScq3QT89HrDrhv2JmNjJHTQfje&#10;MXXlDj4KjcxjFBTmPLG/aDoyjg2VIH1Rbk1aufAJxiukNbhACvKaUilGvLq4TF2fciZmg5pVUMvJ&#10;tI0l6XolfcdAVQMLuk6YEwungpSds0tQQKhKau5HMt1u+sePr7ZrHobx+TNngrkSzOCNfUgYEvYZ&#10;j39vffX9x6v3N+N62qe99k0umNZGHSrbfhz3YzVGLsSJG5yYwMQCmmuNPdQGeCYHcNTTnNaPiISA&#10;agi/MYmwMCh4C/Qardadiadhsto6KUWyGxiyka7tjtlIB4imTblGzce7Vkfa3ddmBBdK4kwNZgTk&#10;xRPIw16E/GTmG8M3UZiLnUQQTvSK1+eV16anhxl88cflh4mJFlbW2dfesJ3TJ29Eb+eNXp03AWy3&#10;2zfu5TdUEZ52dK69Pk9pX3O+b2g2b+FMmeIBvJ5W2fOIfaK2/b3b110fKaV77Xu0MOC+ZkOcc+66&#10;QoTWmqoKccmFhcxUkvTrHoSpTqqtmU46Tj6ZtLJO66u8us7dBaU1gSuSS3IR4jh1c3FKzSTkghgu&#10;zuKSXLJTcRKTwtJT6lPqmItwIhbmnErKAFqt4zi26uxY9ZEWTMwilFMqkjI4kfQkmSUxCWb1QoA4&#10;Hr+Q6CU83J7wvp01UOZ/AOY8+ALOzqJZ0TcWzohjnraXDcaCSphkzrkTPwCsU5ndnLfUSLlGJzNT&#10;i6QYmftsORf3xB11cj8LOPkilBBZr+XR4hPUCDpg3FM3monsiBI6wkmLIegvxBHlDS+0OZXqM/Bi&#10;QELOKdihhgdgE+BpGR6MYFEwqXBzbnBzNsS/xBCIzGoODoczlMMZgDhxKimXlDJLiiKeRSxrfggt&#10;qDxmbemtoUsOjZsYTzqETj4ZMEc1byFsMYcg51Jewlwk6ScGF+DaVE1nzRhnwlyKHA8Yny0WI/pI&#10;iTFvBLx4VjKi5D9CHs7RBQKoSmvNE9t0qDa6WH/z2c3nv8JVzly9wHqRQhD17LJJsrZxRVgxukQ5&#10;UcqSupQ6ubze5EyPr7rvv//ko7cvn67SI/GrbG9t0tONrIuKHxOGbY9N0UStE5SEnCAxvEdPT7Nw&#10;OyeWRCkTd5SKSKHVussdp0IpGSVNopIsZV9fpKvrcnXppZg21OYM7Xp2bQRinqWDtM0ePYnB7G4w&#10;s6auBg3XPEmHsakTpzQ1rW4kSUVuayuPL27a/Y7xg3+6/em/+vHFezKkG18dJ7mfcFCpSOQpldVm&#10;e/W0rJ/+9A/++R98/8fc6OUXLw6HQ3VvbgQkRdHpyXp9kfK4O+SOf/C9D/cvbwsTO7RBXLtNv075&#10;/uZeBNZaklQ4NVW455S9DgnjUrzhnATEajCj1K8rmDeXvL5A7tFvUFZIAiasN3z5dt+tfbJhmppW&#10;sKZ1BiZna21IBHZLlxf89J2bX33al83+MH75fHc3KohK17tX0tolXyfJ8v/R9qY9kiRJltgTEVU1&#10;c/eIjMzIrKNr+mDN9Oz09JCDHe4Q3CV2AYL8wB9PLAESxKDn7KPOrLzjcHczVZHHD2rmEZlVWd1V&#10;xBoCWRFRHmZqqmaqT0WevKciGZpr6MSIISNLFT2Qbya+au014jql66RXimvhrcic9Bj+Zn94uW8x&#10;YhZoTppyQ0iW4VzThuM58gZMkITduXbO7DCepbwtZVuGQTWZWs5WUjZT69VJ0XdCZdklSdKc85g0&#10;Ky0scRglF5ihx3EtwYwlcxhY0rTZ4PYG3lAdB+CWOGZsfqof/fWT8Wfn8cj8gjxnbKMlrxJUNMFM&#10;UJBHWO7DILnklLOmpKaSmLKWTTIDgyZqvW6wC6yslVFdJ0mhAkX3pXICqMepn6bWmeHDUDbDJmk6&#10;XO83w7gdNuKIuYlDKtv+KHvnbVgz9eHm5fHF06tp795sf6ikhUpjOCKMtKCwhUhXQ4SEd+EqFdOl&#10;VFEWigxWoy7gu6NY397Vn2JP34mZetrufdEpfssZ+gQMTh84gZh3aE+llGEYTlc5nWT587cvdzpt&#10;rdXMcs4pJayyDlxJO++7328fyiXW0HOCwzDkXO6maL7N91eISJ/PT9gO3xs5e9913/f5hLcpRHzb&#10;4PC7rhCnsTlVIsz1SDIlHcY8joMq5trmNjm9gSgcxjScp7w1G0Brog2JoiH3ZDqN3Tulh4CCRrNu&#10;PSVIsKzIoQM0iybCBBoQk2TA4q1Wa6VHEkhG9xY0TSpJLatlkwTNsZhZCYDAXW4Y90pY73Se3o6X&#10;/ujjHYD/1hOvsm5XoqcXiQBjFWrvbu33SGBvn3l5Qbj6pnzHpd/bqndGmUt03Fd4sDD+wSXpSXJV&#10;DsGJEc9VuOE+yOzYThfJ+yWApKLCoHflK7MIgVpEZ50pAV9cvbGS3IF1rOQt4y6uuhrLBCEC+GLL&#10;E7FqMp/eFhHhgoeW9tzldiN6MnKxuUZ33oNEBOkRKup90LDOEV0m49RvfVrp//KuT5bDu4JwzytC&#10;hTBIrHuY9UNBCwkaxCBUKpgLtLW8iQ8+2n5zcYvDcdQyQIZAggoiSSSfN6qDhHWMnpiy2mAp5c0G&#10;f/Hzn/3Fn328iXrz5R9uX19rvd1oPUu2TapGcE4JRZjkjrFHBXVxCKYaDM4agMq6Q1B23Tstnhx0&#10;NyBBPFAojdTaiqZx0M0uXzxsr694fYP9VCHVeQRMbBhyKSKtNffm6By4pT6jOVrAiTZ7dThcVJFN&#10;GXObr2uUy8t/e/o0PcL/9J8//eXf/8wetit/elvfaA7SGdCclAUcVQolP7r8YNxuEvK43Zw92O2P&#10;t2xzmATrzcznDV/V46B6fl4w5NqfMBcnPbB/c7MZk2UZVeGhLlIJhME09eI3wWL4i/6fJFRFpGi3&#10;rydXlLPN+SPZPqAkS1nGS2iGGR6O+IVsZRi3m+vfy5sXe6KJFKYiXgIz25yPV7h5frnVOM4/29gv&#10;L8qB/o3Iq1pvp2Mu4h41OFg2Td4YSk02+9xgZkQSGf3G+Ua1SOh0m8nBYwhsA1vgTJAStn30oUt2&#10;XkUTxVSTpwEpdTudkdyI7nK6UN2qjSqEHYUHcgo5qhyVovAqRBYltKlA6FK9qiYz0BNCqSpORjVV&#10;cxCsvg/ubeTlh0hnMiN99rxeXYEF5x9h+HCXP9rKo5I+2s16nNKhyuxovcsbsdliifAIwhVUs5TT&#10;OM9tHEsaUkStcYwWImJm2Q3KxRCQKgxfNPyo7F5TS+kOJAR49PBBX/77jFFKAZVsyUydpHN2qS41&#10;pJJTDC2lyOHWjvBjqGuSIWkmD525GljkOWWxCVGh9iJjESWiK4lGhAMmi1WbiKhmlYhW3zuhf/f8&#10;/1Y45zRf/aCTYAUG97HUCZy9BVmAiOiRl/tJlj96xS4Ner+d+LEpQrkXA3N3kUYypdS5uykttKh3&#10;kd96xR9x0e85fjDJnWRltcWAEKaIiGhRSsrJurRXjWmqxxZODWorg20v8uZBGc6gxZHQ7XFU0Znn&#10;FgBoFKFo1+w2ihEKNSBDM2DUJNLFRbMgsSvwqqp71NrmaW5zJZFNk+UsWcRUsllONkjKJomSgwq1&#10;O2mD7gS83A3WKNOddOQisrDgoe/wCLr3fXxnfYcs1Ny70O5qj9N/sOjeD8vT2UvRJAIBOEgJLvRw&#10;xULVdq5jgbe+WeHJu0cvTT494nr3boTcRwP9xVmLKQVrygyALnhrtYdid58UrhKQHVz0lJooVLTT&#10;kyBE70XvPdtlvmT11uh+P1SKatdskBVd9ZLM3vkA4jT5cUUxPdgVQVFqKG0RshDpIAmy0OaXM6x9&#10;vtpHdO4aAQhDABWxLl0QTlJ7VlQtpHc+XERAEwjJVS6LnVvwNuxb0o7dwkiiZyeWDwhgooukv4fP&#10;VXqLBerMimgoJcGjDPzpzx999Zvbw+ctqW2ZMqjhWUQ1EusoMihSUjMyoRSMGxtH++lPLy93cnj5&#10;xYtnT+PF0wcaH11szsbxOL0ZEixpBC3BlLIWeLiuzlCdspCUqsFFJ46qOEk6A00m2iJRpksRAUDs&#10;BtSYvckwpPPd8PCR3ty0m0O8vmr7WxyO7m2PaNASHq02ST3MK+5sjggu6t5EGdMMmZrP4S7IQ9qd&#10;22fzy/Ej/N1/+Zv/8X/9m9v88qvbL27j5U28GnqqHZbUTJKweLNa/c3zl3+Yf/uK+vrF14e6n2M6&#10;1pnh45COqT6r+HI+npeNbfNIfnP92pJAJYnAOR9x/fJqGM360hgeDkURU5MEUyjR9r0sAwEwQqrC&#10;NOb5+NqryzDGmyd4dt4Cm3HEg/PJXSwXVZw9xE9NpeH48vb66+Ph1RjY6TiOEXSPG6+THd+M48NL&#10;k199cvn60F4enh0P+yPaFhQoa7hGd1J11iSeU/JjS5IEymTN8ux+4yC8uWfBoMiODXABfLDB5Tbn&#10;HEmpKqKiCXnUMjAPWgaWInkQy0X0LMnFmB+eb/+s7H5itlENr9e1XoVfN3/ZcKV6Cz0wTZybEEaX&#10;FDEzDlE1Qwcro0ZSHdRVErtjkg6TDPvw49QaRmw2fMzddTnszyc5x/kvLssnF+08HbdMj9K+xmGe&#10;GufuOACHEHWGCsyyogQMlMRtwZBTZEkKUFu2AqWoC4mpQdhWsYCIWBTSucRShKKCWL0limlEwJsy&#10;REyJVlur1QJB5+ScKY050JzSZPAxtTwd4/j6cHw9cdKIWrHX6GF0dP/YXr1Dirl1kkGP68si0LMw&#10;sxCULrp+V2H+3r30dx5yh8/umOM/Qv+JKxHllN3qEOoUZDlFJxbxoHu8mvtneB/Ouq+9fh+3/VAo&#10;eBJoOMmcntogIh1dvYsL7W67+0d75ofCryTfild9D96kIOh3uA8mwpwzEOfnu+7fcjjMsx/mVs0s&#10;ZSAjn3E8T+O52cjIs1hbQsQKFS7q+gElrKfsBIu0rnZXQSAhNKAUYzITIxXsbk8RUZu35rVFIIkm&#10;y6ZZNXVRfElZLKtlSFJJsngnyyJ0BF9H8e5BXDPzJHmiH54GaUmlfXfosjsVLkYEvG8YyXdOskRF&#10;1riZQjoy6DgmVgjo9x8IAIvV4Yp7yF5k8l5bpRC1t5/q+2fr6GrdjixjzCWU9VYd4NsPpUTESUyB&#10;qxXPencdanIpNuTqP4zuHsc1pNXlUCHepxSSipDO01mupgA6TR13d0EiCI/ocAddkUHACA/t2b+7&#10;CgwsVPR4B10t2dil0C4AmMBIW5QiAqQSteP/7jiy1mmfOuuuc05j/U4P4y7eFiccj3Wqggc8OiVT&#10;TG0RhJI2M2drbCr1g4/OHj/Gl5+jYM5SUqPBSkKyak4zGTTlJMlCNbL6RupGpD7/4vk3Tef90ObH&#10;GZfbXHCcbw/DBjlD1WEQgdD7CKoCCjFAoSpUMIUkyVbYw4fak81tGTlfJM2WJEa3Jg94gjhcCXGx&#10;fMZ8/mCYZz17uX99M7984VfXOBxm09k0FUt1kabp2+LunSKNQDKKtdqmCCQLYq7zLXBU/Mf//df/&#10;y//xH/f6+l9++5vX81M9a7czpLgpsiRTG1IxDlOgtmlqb55P003jvL/S3IZRQ8Rb9sljwJXjKfyC&#10;c1GVqc4Hf+BgeDGxBBXUKYTIBV67y4MjEx5hoTkhF7gBDd6LZJsDpl1/zFNzOZyl22f15WZukTfb&#10;fPloeHjZ+l5ryHj4EPrzi+m1Yf/qd9eDx06TcIDS64zq8CM287YM/+7s8etj+5fPv3l+w2uZsNvc&#10;irfGqUpAkqhLZERKxtyDkBZUEk101taokZKDtXlWMLAtiIsttiX8AGuRkUdJG8kblK2UreRRcrFU&#10;THM226V8cX7+yZMPf7W7+LXKWcRxnl5Nx+fT9HQ6jOxksuwhs4PKqmy9CM4JslKyaFI5L3pedKuS&#10;6uzeppiuzTIlJb+d9nUC9mfH8Re7n6UdLkY8LPPO6ugY45bTEbcTjoE5QbMWVSGpriZDwsZkEMuU&#10;pFGk6jAM4bUdZtG225znAcE6132TW8JVxN8yUu0GFGKqWKxhlrDzzc2NrlKZpuqttepRG+B+dNaw&#10;polm1AwDJHvBbMfrw+H1NO8hQCLmeU4RtlS+rH4x7NoyoeJYirxAqARCCFsEvQPdG4Lf71D4vuOd&#10;eek02//A09yd7XRgzZedznZSvbqvy/BOROp97T8Fxk5X+XEtvE/Y6LE0M1HVFfMtbPcFFHJZne/X&#10;PGIlNP+4BrxzLClCfBfY/M4jIro3eKcLm0nOpZRh3JTj0Q/TwaM6G0FR0mI4w7BD2YYNgdzEiERJ&#10;3VMJQhq75AkSw0RFotsuhWAxi81EAVPQpJOuJCl0UbdtU/XWdweahMlMJSVJKlnEoNm0iBRKolqv&#10;1+i1eUEGPFYy9h256oSN1u/v3f37Ho93YO93JBYXdCT2rXO+/bFVTLOnqN5BV/1HR7dXYHTI2/nl&#10;sqTpeAJ/HSmIgKdL6N15Fj77SethyfR1CsCSbgMBaABrScsiOOCCWNJhyncBuqz517vfLBaOWKpP&#10;pYd+QILeSWWgCWPxcYvlj7Bg357/Ukrns59ecA+aRnDRbBAJ6VGu6EWC/UFdolmM9d69B8NWoTPt&#10;QjigAknEeuGiQInGCEhbatuE3fax95/cS/Pdm8K+NbhK7cWj33qlenVDRLQaAiQUUctITiIaPHlr&#10;yuNms/nwA3uR3RqteQormgdpME8KMKBmgo1qVh+ibWpsMOEQG8XFtjw832602XwbXFhWfW+zhGyh&#10;AgYjmUhatzQCWIj1F1BFSGEvpVzhLZItoymKHl9nwIHqsAIVg6Zwn2okj2b65Mmw2aaxTCnNr1+j&#10;Voi2nFOdABijEwGXMaeIhxyjXR0aDZuzwaNdvfLXE379v51/+rdPbuKrf/zsH99Mz2WrDlpGjyoN&#10;2BQddnlIzKkFpckmWG9azMjzsItN7f6dMik5yDH4rOI85p2WXcnnsKnNGmhgERTrrtsipHgvtjAV&#10;iYha52ySssEVDgfCJRZHY5o4OGVv3L+Kl19ONer+qOcXuPoEZ+fJFD1HlIAHZ/jkkzO9PrMrXH+G&#10;6y9xeA4X6RK/cJEjhq1s08+ebH7988t9fn39qlVWFWmQGmih6HCULRl0MG/S3Buool0jo2NYj0ZA&#10;DTpAtuKDTeqDgRZSHKPrRtMWtqEM1QbRosiQlDVt8/Bgd/6Ti0e/xMX/ADxQHtPxebr9ynRHssaM&#10;aOAcsjc0k5YFDSCQHOoIBsQsbaxclPwwp12q7Xg8TDJWKyFD83xoz64Lno9TPNoNF6OdD8fUjrw+&#10;SK3Om+lQpYGxGDAzmZUsZZcfSSSJopGTbC0NGjkCKRJSwBqsqdao89RuOTeVueHEXoWuCnvu0bU/&#10;+vzRd6wk2zwVS8UsJYUjwhWR1LzThBrUmYCujKpMFvl4wOFqmm5gjqGUcA2fozWgq8ZD5S4w0wkH&#10;S6G3CqFBnP53sHu3rgksgb+H9P2+g29HZX40wDpl3O5zs05z3SlCdj9gdv8DJ1j2virC+8V977T/&#10;e9rz7YPkyde5J4VLGXtiTWQpEejBrf6ZWmsnQJ9a+CPyp99zvBvB+mMXiEWufSFzU9VS0pR1nqfW&#10;5mCDUsXUaEkl+/Y85S1lcEmgOdXXlXKxGeqmU9a9ABnSfT0MfbrXBClqCVbUClLONmhHKSGh1Hma&#10;2O3MIJYsWUmSVu/kJJZl8ZbtotB9dE8uNNHX2tOrtcY87hDSOwDrRz+aq5Lqd/Ttqc/v0A/uMtz3&#10;27MGT+5a0XVQFyfk723A/cu9da0VXfWv1Rzn/p6jP3z9T+6b57zTV3cBL/KtCN/d7wFAlSD7lh8R&#10;WHWwSFlesyUbaRJYi2m6PfK917WnBRkhcgpHISREQYdICDuBwdb/q0vRAL3TZSQoy9PWSf26ZIdl&#10;Zekx2H3JAEgQvuqRnu6XADpnbZ1Q7kLNJBuaQIJUrh0qndFE4SnPi+4wGRaJlq2weoGyirgQDbj9&#10;ycdnX168yW8gx5YxDAaTUEUySFMXiCIrzkTPBRvG0NpHTy5jOiRp2wiLGcS24Py8TJwlneqRFsXF&#10;IpKT9by8a4gsTEXR7qUo3f+2v7kUyJLMhazObtIVkxma+lrD1qbWwEAZtAxlDs855bJNSVM6vnqF&#10;4wHTdLSsoJw0chvhkKBMraXNMAqO0Y7zdGj+8Mnwy796+PP/9MlBvvqX33zzZn6TH28nTocjHj3a&#10;obpaEskahuqmnlgTJm+1tUqfwBY6a5qyNA+kbC558vlNw7OGxxo/Pzs7f7gZtodcG+vs03FuEENr&#10;LkQa7ja7rVOVW93NFApcXCWsi0gjJUMSUIaINl3762/aEWzJbl7j9gqvX+HsIdKwSIiY4PwMhwts&#10;H+Aq4fqA16/r7ZVPkyVRKbNUw97i5nzL//A3n+aPbn//f/7DV1cNuwyxBpk8GlFUDU5EGsaA0z1C&#10;FCmJZYUEWkjz0MBg2IyyGUYzccxMHokoTYrY2HQDFEiGDpRcxZLkpKmIjSmdYXwIbIFzyIBRipCY&#10;a7xp8WaabxUH4kjWgBA1nDFDErqtu2M1TLCU8phyfnD2eMQH++PV69unr15+9fT21WdX7eoc82af&#10;S1Xd02KGzzxOzd1p1uMTSboTjw5FHsh0NvBB1pJtsx0e7rYPx7JTTbXWcZPTgClurm9fXB9e+qRW&#10;q+ejytTW8PwSAhchIUKBdiUZR98ShSU1NTNTsiHcvRdnDJpmaSZuEA3K7KxEM7Y07afDTa1HkEA9&#10;toq5LgtPQndvBtYZ1qxrXxEAnGERgQYEK3Ql+S3OPgqBmvwwhPU2qLoffPqBp/m+8NVbMapVS/2d&#10;v/qj5/82bvtxx/0rRoRZzjmvDbgDXrJEeLgI/Kxy8/jhecDvOb6Dg/X9NylLfYWIalJLSQmvlbXO&#10;pPcCPAo0yTiWcl6GbUvbajkki1gHOez7YFnRlQYEMFAINQnjkqrIsKIpWy7Qopah2cREhI3hrUmI&#10;N6dDXKBqms3MxETUzAQmmlSSaF8yO6dKHN1w7t6DolS5eyB6UW5/plc9hrsP/+mdf3+01v68P353&#10;WJ59v3pCPCc18CUh+53SvUuC7+3Uds8V3tkRvJOdfPsMXJHT/a+O2LqDLbAoWkmvsoHjHsoUAOH3&#10;lMP6O+wAFkutJfC9dtqyNpNo6GGa01zDbmW4qIsB3QV1BSZLleVds9/K1AUX2mYwWutC4SISAhNZ&#10;/pdqWmoM6QzvdZqCzOgdtLjVc6k5iIjAGLlSAAAgAElEQVTogUGuJC6IgNoFSLEArOibstMb2/E6&#10;sRI8e6yQRKgQ99PNEQFQl4QoKOzbVRNDq8mG6RgkET4d3zz+4OLx4zf1CN6y76dFJgKWAJVwIcMo&#10;D1K+zDhPMqKdH4/CpuKjpGEsoi1auznMeYt1cWEnx/WGmSSBC2jqosCqkOJAr0PRHq0SQhG6BigF&#10;ENBILIIdKacW4bV2lksusKwpp6vrpioiKefzs7Oz5w9uv3l6ePm6z/6IQPj6zRJjRM4lmWLmFL6f&#10;8eSTs//+b391O3z1zet/fn0L2YGYW7iphme4iowSFhFhjXlS94RDhCdzlgjUtPHUJDdL4PVsDvGh&#10;THV+PeHZ1F7a9JFt8pBtyDLbFK22ZgF30JGL1EpWzyLDOAqiqldGQeqAEv2bCI0wB+AQS+IyH8E3&#10;Npzz1XP5+ivYCDPsbFFS0QAdgeOr13z+oj17YTdXKWYlEawx3zqL5N3xjdf205/8Yjp/9PA3/1T2&#10;7SDBlII6Oz3CMhWYg8xsjNY8QA3JohJRW8sRDCRiZ7jQ/CCV82SD1Dy4dVfwLW0LG6EFzGBGGDSH&#10;ZdWcXezYWGef9VpyHvv7PZbEbW677OfVR3BrOilYxKFRtWbM2glHYQAnTh77Fm8m11LOz88vd+Oj&#10;w6v0/Omr335dn71Iz9mOZ+V2mNSOBqa+HATp2KQumZBFs2KjaUhlM8TFzp98uP3Zk8sPz88en4+X&#10;Z7uL3fZBsnJze+sx7ec3V/vnhUOO0aYUbZ5wFTBZFGg6/7pvkHropdfq0ZThJFgsscW8RG5AD3bV&#10;kIhuc5oo6kQLcVjom9f76zd12nOx+gEMOFMMJSdKEjWDiSrR/XiYGBHO6EVWrhqBGqjuDmmUWIEp&#10;I1xB2ndt0t973I/N8P9feObbEI332FckuxbgyZXuPq76o9ftgOyUpDstnT+uvffTC1yzfsBdGuFE&#10;qHd3kK21+wDrj3bCn368BbC+94+XOIMIghEEVDszPzxqrREOcywWLC6meTecXY4xXkUJlIAJErUv&#10;n2vOqJNDl/VyqUhVMV/m9wQkQRJkEevshp5bRbSISvQq0ICiA3xTzaIZSNAsWlQzLENMxGJBV51K&#10;8tY2QNBXxz4ki3F1N8haNut9HV7Ds6H3gq73RiT6Kr+U0K0aSiIRoipEBxcQkR6v6X2uICScIeEE&#10;JbrZ8BoskS7yhIVGKwB1/c33DjYBiH4X9f702PXmYE3YYfGKPm13VtyzYBqVBUStg0eNcOmVzViY&#10;zp2mKQvHrPMW0fEOAIUGA6S0RbVfBNpJ9CpdtphL61e7+x5OUvaACyUAI3xt1ppxxMp4BzuZfglS&#10;LwBLe8yya4z1J7A/y1gWdKgCARFbsoz9kwtNzsgADNFOuik9UNeD9gZFz2sLSJw8ixbp4AgTXewR&#10;ASwPAHqnRXduDgU1nHNDTurzpA3aYj4cP9p+fHGOqwFVWrIoBrqrYxtIdAsfia1hp/pwHB4kbEQN&#10;dbNRTdp8ajPGUYaNNo/mS/w2CaKbUmvfKYcIRWlrylQNZrBs6EgQQYnQ5YEXLDcr3Q+XVAWDrTXV&#10;tBmG7QiSc2tza9N8o4LqVbRcPLj48PHDDz94eHn27MunV7//nIh50TwL8xDvppIpHaabq73LgN1u&#10;nPz46uXV7373OYaXV45hhBS4x8ePn2gav/nqm4vN+YZlFAPZi49VpRpaTKIMREgNeNNoZCUgc7Ls&#10;SZCxB74+4J/j1lw+2E+fjMMmaeubHF3Qd3OZZ2SjRkHelszkB6GjZTFq1zhrQdTZIzekAIYBEsZj&#10;rslvnrdvfpuTtf1tunqFB4+g/VmZ8eprfPM7uXkRhxuNVoolDpjbNNe5TQKW4uTN4XB7bh8/3mye&#10;WHyywbF5tQyVSlQSmkwgba0AtVCKKRWMQLduNKAYBtNiUhCD6GhaillueYNhxDCiZAwFvU61e2nk&#10;xKRVcKjt1eH4ledzMw8dFAFQU5I0ipWQRBZKCZn6nkaAkEZtId11xqQdWpAtavVp27hLjfmfnn3x&#10;f/3unz7/5qtUsn34YMrHGEUSXNj6SybQhJIFzMJRuUnpgaWzLGejPvzlR3/9lx//zaf/3S8vLz8c&#10;087S1jAo0uv9qy+/+fzmi2m6tSTnZxtMxyMO36gWgRno4gtVk37KVChduDo6K9UlpTTXuU5Tn0OS&#10;CEVUZZqrTLCKElLmxInaMHD8+ovn0xVSxS6hFCTFtuTdZhRnFk2iWSWJ6oqSnK2hhSNAESPQiOZx&#10;nKVRGzE1rx61hQdn4FDnpp2PjBAQ4rqK4YjipHvYKVsSCdR1Ky3AySIMi4q9UuP+KrYWsfRpVtfK&#10;rQX/LdHqu7PR3U9c8hM2eicP+KfArK7OwHsJzRURvu8vvvuYWiWZRGEqZGNYa1Or59udg/BwUEND&#10;w2hQaDKv7RQ8u8/6+GEXft99udfe46oCGNnr86miJEV70UFzbwCsqLuXrMVGVVNRhvQvTRasjmYJ&#10;w5lsdmk4ay1NsokobFYpYRAVGkUgEmKABURCFabWE6OVrRflmEGK6Kg2iGSFBcBgU1cN1Sr14PPM&#10;rDBFymaazZJIUR1SGvvWgtJddWRlccdi5BkLpRzQHpRbfJ2Xxd1VO8oSsK1uhPfiRKeASheI41JT&#10;JoiAQxf32q6VJKFQpXcdpIX0siSg6NptQ4IizmiMyvBgE7p1JS1KldrVaT0CqkQ3DfH+jcSq5QD0&#10;esTFd6uzzWMpE8MJRnXldA9AsbgzrKXmgJrqamu4hjqWGDqDwV54eNqasMtk9HiSBKWnwwi0pVIh&#10;BOiVsn1hdpegBoRd1VyMqhBGlRCqQILW2fARRANgsCKpJM0qigifW0vSX3uo6kK9okJEmAQh0VW5&#10;gNXnu9YjV5/sfkNL6rFzSQWgd+XLLmqJtcsAROvIDBBJmpZO6Y7dIUvu0m3B1b0lATqdbotxLNwD&#10;pBCJuc9TC+UfgYBXzGjNLYYMG4/HibXySMxxUR74UT784MOvf/NNySxlVm9nSQZF2aMEHm3xwQUe&#10;7so2Y6ttSMhGZTiqKnabrIrmlY05G5p7FzQ05LXghnCPOSezUak50EK6fIVQvRehqkGSWLLepcfj&#10;1MlZQUUgXOiMEDOL5q02EKXYLhdjvZp8HFLOElBwH9EK4uMP4vLBw7PN1VfP/atnOMxoiIZcyQZG&#10;zI3Y7XCoONwex6THA/7pN59dPoI+RjRIlScPLwuG/dXhAlamNoonjzY1KUMZtrPEPDfJMtXjtJ/Z&#10;AEJM20B1DEdE9UHVBVHwOvDbkhPl0bi7vbk9Rh2BbUZO4s55RmssQ5GqN8/35XAcHmbdEHREEqSs&#10;zYMU74gTQmQjROqRSc+HAtzg5b/G9Yu03+O3/wYBpQXniKP6wfyWzz8v0xtJLtWjVnEvRKqwmvHs&#10;6nWdDrf+23/4rzE++Z9/8uHrl1+/rmgxHcfNbdRL3epgfnM9Jr2+qZthU0rat6NH05Q0Sa2BpFHd&#10;AEupjKUUVXNiJpsqsmJQFGAQjIqkGBSmvUTIk1wli1rnr758w93zcfezdPlxGraASNayHV9fG1OZ&#10;pqhBKUkDU0yhLY9yW2fPsIDWNjRq+Kr8Z589ffn/fvH7//rb3181PPhZkl1+Pd1syqAeFI+CSKiE&#10;CIqiuW3T+daeqF+0eUy8/PDJL37+6NP/8sv/9Kuf/qrYZj9Pm3QWwL9+/vT3n31+Ox+fvvz68Udn&#10;f/1X//6LF//87OWxbEZcSbhUR2uhqmbi4vAmwv7cMogQUunw5pxjo9tNLhvLXud5OrSZfY71G+wE&#10;WxnkKMM+lynXV9Pty+dnr/BBwuYcu61uShqTDCYpzRldf0+07646hTki56EbwJPsYjHu0cg2wKEt&#10;tBbxSLXF1PwY8abiAE7RJscBmIHZ0ESbWYV07jPUBOYBYTXMwqZd4jhUBFATaBpKgHNEEJURAFRU&#10;OEDFfXFk77mH7uMT7MFII4Rq3UpUUFKKt7M0PXZ/P+Fw/5uT6sTyryxl4fvjcfnMkotYFp54f/7l&#10;279TwHICFsIJVFTM4fvjrSqgYnIqrGNPYYzjCMCdER0I6Yn7cYqinSCXvL89ndS15C2wLpoiCQh0&#10;Jdm7Fi/dRBIMVfSCOzWYyOZ8uyxmUKzlXjACQRPLsA1sQ9u6jiaDIzvSSqvSniOCcMnYiYitRV8L&#10;t50EkRSSoFnVhIoQF+lCB4KGuc51aqySui7oygKhGCVRMyWLdMKyrUMR93NwAFQStJ064v54icga&#10;K+og7O2RvfeLvtvBKRK7/DpiQRzdda8zu1V6jgxBwSJsoGQ44MFe0d867BLeq2+hdwIQpEHgrgGG&#10;d1R3fywBoFfWrPfUOX2LzlB/Jrs86Vp4iIUJt3gL9ls46V+eXHfY2XEkGScvwre7hb0aFEJo6KLl&#10;IB1RInokagnaBDrAjbswoggQCiOWKGDvZ4lF3L0/HlxoWhCBu/M0aIsQRn8ll8yeCOFCpTfttZly&#10;En1dMls9EyrRuwjAkkSOHqNbgePdM6MgGdrtC0VkPc3iXQysFQdLUEoW9zyi66EGmUL76NKh5FKv&#10;3VOxCmogLAgJGqmBxEg0o2xS2makAZvi5dC2ip3qLseZ4NGIBwVnOQZDMqSMZMDCTgPp4UHvwVQX&#10;oItmmcK0w/UQsGySZrWEUFGkJi5CmmDZEgkNVFAUIk5oSYBqqHDJkDmil2wnAZPQaT05RIxp2bsx&#10;JlAFsxjVIg3pF3+23YwtpcPTF3hxxWmeLZVciou9vJmQUEZA7fWti+UnP/ko+GIQDxVvbNczj45a&#10;s2NUPMgFwmP1sSQzQUMZh+vjHsGUEkGnhFKLmLMdAYQh1FAzJuKl6lP6G6StyAhxZw2kSlWoIKjR&#10;DCKYHBbcz0J3CTPtr6JJ9AKxbs3Zq1opIT7bfAOvqHvVA/4VIYNol6mvgjkwIeYBR9RDzPvwiubm&#10;QMAceH4bgvEi/+yTR/Txekp/8TD/51/9/A//9x+uwCpkMqiIJLOURJMqQwyWUpLojndiZt6FoBJz&#10;0qI0bVmjiA8ZJWPIkjNyRs7MWVPu2lCrEi9uQ4JsQEg989vpkN7ks8d5OINyyG3InCtLyRCZa3Ov&#10;pEt4RMuDsHOOJZKFGmmtyfz7L/75H55++W9XLXZ48EDmHAc9lMvBW6hoiHqLRlChhggdykP4LuHi&#10;bPwI+qDo5V9+8Ld//6u//8X5n53ZgwC2Kc815oaz7dmnn/45sv3a/vrsYX61//qzZ/94dXN9qIdx&#10;LJASSPQGEKSG91nZW1V2Ug4YTGK5pFxS0RJTrXWqxwNnWgUd0vCoQA6SJm44jCx+O9WXx3SNP/8A&#10;o9k42CbbkJikZaWJDyYqVIgtJJQ+hyNRoAxbVtsINmFoV4OTGkqxRvGCuemMdFVjD5k8blu9deyJ&#10;PXAUHOlGVnoL63l87XbWbKRDBVCqEtLrl0RkNavo1ikBilJOpZVCqAQh0q1tlxTWEprqs/33Z1De&#10;d8jbR/+Nu//RP/yjxylZc6dpuP5bvWXNupiSNa8u0kQkpXJqA+8d7yPjv+9YrNJETuSzfqQTTOsN&#10;w7JknHTrT5E6SclKKdth7IC70/36aqsiTZpmptHKVoadDVvNG0NxlBzWFhEx7QMTskgcyaJhvnSO&#10;EBLoytFIOaekZtrVDLrfCIjW2jRNrfurJhGhikGLpNKJ7SpJRKXX6/eCxxPCgPfS/4WSDLuPr08d&#10;fb9P7ocK31djKneKDMuP9xfm9e5wWtfXCPpJb4EnM5xg3z30Fb3jkBNyUxDu3jOFJGWFCyeAtbZW&#10;5Nu4kCty6oW/69oP6ol0BWDB1auAwYmvs4BgLNJHvT1dMEp6EU2PZgS6FlXHL6AupG5db2kpHuxi&#10;E9rP2eG1ioSs4E271DypuH8rvXGyKMgtoFBWGgCA5k2WB6urM/TUZJhZ151aR3aVxUM7zRp94uv7&#10;S5WEnn28OwKg09e/pWistTOLGfapkVyGtqcasaAoosc5FEt38FRhAERzqApbFyFcuphQhNGTsghS&#10;wGJObCN0k3CmeLzB2YizTRmyFoNJJBXVrjwWInAPYsXKDZoXTNiFZ0ROBLlw96igiVpXCUGrSKVo&#10;qCTTRe5jCe+p9rcjhIA2Sqg4yS5zKbBojgiPKqKlaFMoIpZn1kUkZUnKwVAkDyabfDSEv8D+OPsc&#10;aXMmbXJqTeUodd9g46QbCUfhCJFDPc43+5TUzDbJcnA3lJl1UqRSAjx6tZTYvLNrQpTwkFBFzumo&#10;rY+oJrMCuFdvr+bpa8Mg8nEekrUyNa+IDM1QdSXyrAincjYEwxO2yU9LBU0B7+pvFKcSDVSBq5jL&#10;NLvW/X5yzaJU7cVhjWiGeUgifmStaI7m4d0RGxBME+bbuh29bIfHw3kN/ZjtwfCH0qBswcSFCqNU&#10;0ZQalYKUB3W6U6lF8xyTCUbVjcmgUVAHcCiRTVOi5mQJUhA5mLXlQKanXjra3REqeDS/zdMX7fB6&#10;X5+l6fH52WPdFR5fy/z8+OarVI4WM+rk06yuChGq1BRz9RkkTNTp+/n2Bof/5/dff+M4GiRDShmK&#10;zuHH4xHJtCSRLFFHTdvtNtkYbknOsl2M+sE2P77YfPxnj//83//y73790V8lDG/2+8Yo4wC1tNEn&#10;m11gd4t28Jvnb776w9f/sj9epRw+TbUdhp0FhSERoCIika6q7tbplyQ9QsRKLkMapv3U2uzzLCGb&#10;ZEmENdBgrmgobiMV0/F4deMVmw0+eLIbsg3ZckaWMKiFG7AdTEhdOLgg2Y3j29H7Zqdvsd09h0SI&#10;iHlIpQYsIIS2kJnYOibo3OLQ2k31vbfbkANlX/0YPDafozq6MZA28SbRTEWUmgBQ1CEMwEhQnIkh&#10;3hQicBHpbsBBYqlnXJazhXBBBKACVyjvNsN/yvE20vjjv//RB+8m+buleZomVS2lnPTAsLB33qqp&#10;PAGsH3HRu7DcvfPcVRHeX3WWFbsXW/UiO2XOeRgGhERzP9kNdy+VTDHqiLKz4dyGreSN2gDkhOTd&#10;vtCEwp5ThJLW5aEB6fZ0EKKX40Bt8V7RpXasf2lE0KPN1R3SJcUsATA1tWKaTVeMpSqa7t18N1H2&#10;+/3eJbnvH8C7ZOo/vX/vMNYJPK3DxDW6uPZ+TzZFhyu9MI1cMFZnXwFLVjMYpISfvDlxOlE/9b2m&#10;vvWYnm7zBLVWzs9J8oq975fk1/KZFVH1WvzTj4CvZKx+u/efrE5I6+hKAYk7IBqkqnhQuRhpRyyA&#10;g50RLBoMCkwZ0I4sQkGDJixaTcu9rsNEhGORcQicdhpL/ztET6p3IFssId8FAS0NOUnkq5xqAhZ9&#10;r+iwuIc51x3bQtGgw0+q7kJZFB9ESONdacLpFaX7Aq0WmMUFxelbg9XVWAl38SBDgrrkFGBgJjfC&#10;7JCKhLYVnI98tCk7qecb2WYOSbN0jYXQLtgrAllUyjquPT0y0u1vtW9neqyxRYPbAqINYM+cEhJJ&#10;NRmLIkENKiG9btIhIXCRBkg3UQJ6JpFZNFRqJUlRz8mCzFTJPe+rlBAhhHU+7qyky7IbznZjHfLh&#10;86/wYm48HEZsWsrXx/lgQMGk+ObNq4fn1JrM1F09QoJ54DZZzK2YVkZEg/Do083xtpRUyuhtDnr3&#10;ru7ImPCU4LUz73phDebm144/1P1o+bLsBtEBt7GfqoMJy6gwUINAGGoCCUeYqGggQWLVMWPfkQSU&#10;iEYIPFxaSLUyCQ1d/Jd9f+gIj2PVcHhFrdJi6U4BmIdUjxXPn756MNbdk+Fy8+Biz8ttHq+qeYWi&#10;zbWOkrugiiY2BMM0CeCtAUhqFbBAVimKIi2xdtdwEYYKVcLgPXYCKmgqenLuag06AZBypbl504oX&#10;B76I43m5KtN8/erlFy+++bfdg5Ry1OMhGlVKkmJEDXX3FkEpN6KH2p7dHl5O9VmDPsLFdrhBHLyq&#10;ZyoipIrnlIukAcPF5uHjh0+SbfcH7vdy+eCnD8oHWz749PLf/Ye//LtPn3xqoVC82R8gMew2AALz&#10;q/n66Ytnv/vi92XUN4eXXz777aubr64OTx2HDz64vDm8cQXMqOroj0UAYssOlS6t86/Y2KLu9zeo&#10;tGCRNCJnWpch4m0rngdquzlML6e2x/kWj87Kdie5cMgsxbLQqBohsggwCgKLkjMBVSoZWTWpkmgz&#10;2sKloKpFyBwSpFNJeHAgB7cGtiwt0qHpwXXfOBG3FVPjocnRWatP4c1xBPZJJ5W+8rnAhS4CZVUX&#10;0BgSYWCmGwWic58l0F9lECHQwFuZscC6bH9LoOjesvDdq+d9/HE/CvBORODejz8M69xHVzgtCmRE&#10;dDeerjXa40wiUms9yTp8Z0v+xOPbKqn93ySyTqvLyTvGEEjoW3lDmFm2FK0h1h0xENGYwlTyiDxK&#10;ObOys7yBjiFZNPd0S8/w9K0yT2ma+xGsvqkQgWVIgtpiJbC2SdzdvbXZ2bp0r5lmQDUnNUs2Juv2&#10;WLkrMvSMWfAOVL2T1JJ1v/LtEfo2xvp27OoE3mXRrFlTyvf+9nRZkrIuZqcnLGKJupN+39KyNyxW&#10;h5wFWi3EoNX+JbCilHWA76mPLjroIkEmsSVQKrHCxx74ubu/FRKsUBs4qSycngx2GLJkRFcwGpTo&#10;inn9a4m8rBlWmIDOEEZQOv19KZZYcNtattj1Z0BBaPfjQqgg9WDMXXYfnYq+tqs3+97YBSOEdw8W&#10;AQcBLPZObw8NCUlxkgfrFRpLrJougkCckLESvhRH4n7otX/TFbzuvWDrO+YLYGXvQS4fk85GXsQo&#10;FuNKARhNIkAXoK/aOSLRz5JsFSTOEy4TPjofHm3KRm1ALeYJkQQG9H2LgBGR+oy+6ohKXoBQl2RX&#10;QsLBxUhBu4J9AhJyViQVkQDURk2DWdGUaalrmDU2sQCaogpqV2UknIQHxCCAZSXDHZ1rKY1qkkQZ&#10;EmCLiIB6GwHFXDTGB5tx2GxH2+abL5/hm6vJkFpNQdUySm5TTC/f3Jx9tMWsqibNzKgSECKphotX&#10;sDLmFnVy38+TSzw8Pz/cXNdpDw+DmAnNncyjwOkVlKAqk0TjlPDFEVtrH4FPYAMTOIms0xGiSxKJ&#10;I2ZEhag5KeKSIItRryJCFBKgAt4LcJQKpRA1xRzCJTG7Yl5leG0CSKN4ICgNEEEIp6pjOhvUj/PV&#10;8xtpX20fbj794MnHF9vt7ZtCVLD57J5Vu2MdFtvg5eE0PRVugBaepCaJbv2ZADeGdfl5iCIJKiJH&#10;iFgCcjDNLQVyYylQn0SuwUCc1/nNYZ8YcmzHN1fPj8dXZbNRTQKAGiEtpLYMy6HpqEeGuvPW20u0&#10;FxrxCHtFk4Yhu2Nfp5zT8OBs8n2oEKlgs8uX5/YxOFTnzsaPHv3VJ0/+/HG+/PThL/7iw78cvNRj&#10;jR02lxdFNRAvj19//vXnn3312R8+/60OSVK7Ob5xHjY7HCKOtzfuGm0yRhZV0xCt4q01pyi0c6HA&#10;lBUItrnWmOAhEerKSp+bTJQj06zFx+xoV8fjy5l7XOzw4bltN6mMsMIhI+cwCQM1aBBpIQz2DMpS&#10;YEhDDBvkzronLNFa3zYro7lDQz0Qssz/HjJIA5KjUyw5NR41augRqMmOjin8WDnVOFTcBl4Ct24z&#10;YmINJcwkKc1Ceq1LGD2dVhAJIDEW2WugW7WI9fj8olDYP4Ymfdb6Yam0jmzeiWuQ7CT3/3aHqrbW&#10;9vt9r8w7LSi1+ok4dQpH/AihUXlbScvM+lXuhEZFFl7O/bSIiJBOOLisjTnnaO4iKqQG3CWFDDKe&#10;DflMhjPLO9HiWqgpNCFWy3LpxRqkskN3CGmqJ/QiIoFIg8JCVNRAWfCRLvZG6Da+GSIpUVRpyUaz&#10;nCybDSpJpCtx65oCW8MWEgsr+b6s7bpIn+73nW79E8HsvY91qnXcu7TcjwsCOJXckiQaov1/3L3b&#10;kixJciSmauYeEZlZWVXn0peZngEG4GIFEC6FfCEf9om/ThEKhVfhcmVXhMDsAJiZnr6fU9fMjAh3&#10;M+ODR2TlOd0DLMh94CIeTldnZUXGLd3V1dRUm+vVMse2CML1YNr2Aca6KBj/5MFEvAS24GNUCTQf&#10;gks+KBa81d7vAcOL4H9BUwsYWn94ASofkF4/eTALujiDmtVFdGmzXDcTQNwZRiCtk70K1FcdZERI&#10;uxgiJNbQnfWZXiwqWoHywhyrKSusnoubi2l4O2wiuDgpuzhXw9XldLhYtzYxE4ClnNj2L4Jo61LE&#10;WdqINhrCWwyRrwCrNVdWIAWaXJSBlxzGVhe18GqNV2Q0a3nkiN6NqDsid3i7wduMT7Z61XuG50BS&#10;SRJJoEsauStgL4wsSEimJgKAOblMxCvvubixS/P1VVBJEclU6bu0g/SQHjkDWslwBGpKChZBAU/i&#10;2WWkqtNS0+qBSulV1s4MkqEaFI1gdYPACAK7HjbhONXA00bzz98Mfbp+c4t/+zeP42M9+pNCk+xs&#10;LseKbqJV8apWxSth4WbmqIwus5yOdZ7hXuvsERE2z9Hd7KuogoFQzRS6RKXlrK5VE9wDKVAhitrh&#10;0fG1xZfjdBVmp3kzIyd0Oc+1RCyiUzPUGT5BRR3h4uHUoCSHR4uKaKqVYNADNDGQKnSrRy4dbOfv&#10;CN1DQxSECwKwtUgvws3VfHyegG2vtdjp4cHte77uv3h1ff3u4V1BILxaccu5C2nPuwjc3RDNlyu5&#10;e0oJUdsD30x125CTAgy2RG+lxZK7ABiiGhRsDb9SaQ6LWU5Vg1JtHk9HLyXMbB6Pw9AlZmUyJkbU&#10;wnqiTfCiftT5MaZ5HGMa3WdHStiohMRhtOloqcO27wienp63+140DdH12EoZ6jF7bDDqJ2//9NNX&#10;f/Ev//S//pPrX7zChp5QJff9nRlURoxfvf/9X//Nv/3q299N5WgyM/zx/uH5eHfzevfq9U2V/u7x&#10;8PU373eb2tLAqElDahOkWliEGSLQOm8C1a3YXFKQDs7ByXVO/ZwG7zoksSjPz9O7uT7idoNfvJGb&#10;7WA2ba8HpsjJVcAoGkGvEp6zhCSwW4EAACAASURBVCHaFGbL2CIRZEhYi3LW5Cvr7A5XQlzSIpiI&#10;CIajiqGl0BMVMYcXDwPm1IrNrNApydiVU/GD63bWZ+ix+rPbCRgjiiRjtEAQAEHU5u0jJNSwyI4X&#10;xqU9Uq3Piy6ALev1pVbYBvN/dDtPkc2S6jypXRp0ffTO/9fb5Q7PlaVm5t4yi1NKrTjo/rK6vjzU&#10;f2B6/Qc+9PyJLbW6BVen8x4BnCVicVHViqbDXjZXZgARFoueOXQjw143tzltkHeUwZkCWiMBqSGq&#10;aBMRIpStKnlRiGyIrpEhEiFAAhMltSperdVhbtaEIxBhQieiyiySVDqVrNqp9BDBCqhfME6b71bd&#10;zAf4Ai83+Mes1XKh/wh3tdTdfnSheTm3AxFOuVBDAxHuXj3q4tXuBWimmRZtjdMOXV9OwZsuCMAi&#10;pmNcdLqdvabaP2cMsR7A2Sa06bkWoXdEXKivFl7YEXUtDvqL9SiiObQ2rurs8h7e6IMzwFoEblAJ&#10;eLivX8UXELZURj6+ni91QInWfgxBYrC5weF8LgsqXr5BHoEz3RjhDrqs78UKL0KIgMHXi4M4u0+1&#10;swMa7lssFS4Or8nwzyLB5fiJlgXX+jJIIdqBLOuTIF+S4EOx6rpWnMpmy4HWXW0IW68Jg+aIEAt1&#10;qEOD6kjhEv6qx43gi2vZE/tUByCx5iRKKKEi2jToINwFUMriOafQtGREIEKk5SgsHaeiS2+/CFQR&#10;S5utS2QulHKP1EF6pF6R0LgYITgHisQGfqB2tAmYk0opxT1yUiG01KlMFq4KUV1aMB1uoEMAVFF1&#10;UUQBomxS+eR22Gw7R959V353hz882TQ+KvtkYlMus5ipurjR3DSjS8ia3Obnp6cazohappCUVUud&#10;p9NY59JILiEDzQXRYGCiaCBLuCAZMiF88vh+jC/LvA9kj1fA3oHiCQwPc0wECswQgEaYOMQ0C5rX&#10;hjb1A4RrlXAZfAA61cSr2GIt1p6qWHxqHEJAYQZbVzkAhq09Pk8HbMQHAaof7969f7ZP9tdXyjQH&#10;wrygVresBEjvsxgwnuYITbn30DKZduqGSljARQO1zZRdhc6x6ZBKpEIp1AIqfHZvmg01UKhanICN&#10;yUZiqk/Cejq6GQmpzp30UdJctTptZpminpBr4pEyidY4TGOaZqlIwqu+26L60B+8PE2Vjquuc493&#10;4yQ7Bbpt2me56bidS+6725ub1198+pdfvPmXn13/yQ7XAozVaMak39y/e6iPP7z7+ru73z8+f3uw&#10;94XjZqu/+btfb3fdsKfF0++//Pbh8Ye5HIZN516tSuswQtBMrEYNV7SiOhBmVsxGeNUIqSGF2WQb&#10;3U62Ox20iE5xuHuoT6d0wq7HZ9d4tc+7zg3oeo8EFQNcUMVNlBrsUwqrXr1qNP8JARS0Eo13D4AC&#10;JaLZL7MtTJ2tFOEMc4d3yRECaWM5Td0cTrhLQRSPSlSRyTgljsYbyQfTg/LJ5dnqgXGAT9BTLQVq&#10;iEqYojJPpIDN6TkiFuXzYpXXRi750N7oJwyAzttHs+rLiLq+ckk6/OS2wo8/9vt/6HN//OIlkqu1&#10;Ym3jE3nhmP7Yn/9Hfu75lC+LVOl8Mo0DOL9PVc/C84BE2JqQY+7VfAoyWNmh28lwnfKWugndhORw&#10;tYBLgohEtYYupHmmkxI8c43A0gLW9Aa+qHYgmaJLI1dT6Uag69ClTpiaY5CknKUX6YRZ2LHZIxKr&#10;91KsUTMWdIL4EA6t9M1yvv9UY7QfbyQBRdSLK/7Rb2M5HliEuVuEhVcskZ5+Ce3Pj+56VBJRATGr&#10;OBfaPjjUS9y9HLzESwRBvJxwG9DloyNc/qL5Yjb84S2O5+VzzpW1ts+2iInFNHaBYh6hwrUSCGDR&#10;bDsBXyKv5aPP1QiESzhhiiBE4Aki0eLl0aaqpl05H0PEatqyIKMIkCtlugIskM1gHRdvbn4rC4n1&#10;0a1euKuLF9ajZYDthNl8SZt5naw+tK2A601gjnafLgBmC/Bpz6eZNW/RptBqOragS6sBu+jiecEc&#10;zMEkfLPFZ4pf3Fx189QjcjO5YQhDhEqTZv7h1i6gCKgKVifY9IzhXBwuFwfXFoyj59SEpBBWBEVC&#10;RLV3CyQIE7RD2kI20CzUeZ7BShbGSOlRj9STY9JODAc373OHpJBJIkqZqC1mhkBTZcEBFcyjD0m2&#10;GZx8nBCBXkcZ/F/91evPvsD+t3cP/24+VLy6EvGrcRqtuLkEE5YMauTcbTbbx4fpGEeQocnnIpmZ&#10;nOd6fHjyOsNbX2lTABpal6WEJCIkElHBFC56muqj4oeQO0lvVDt4du8m7zI9YkJz2QZmZAcR7Om6&#10;kLSN8WQgFEhKt7UNxSABKMIFgGJZcWGtFgXg7XXC2DIm2gSEh0POm6veyjwfj1BHn4S17K5yIsUj&#10;DLNjnmvfa+MmkzYrXQt3Tb0AtUIhVekRJmIihtpMQtKMHsg5ckedgxkshCJqVG0ZA1Ci0g1BY5kw&#10;G0JDaD6SocqMGvA8W9CDSFpzmiGWeut2lpSsw5sR46M9P86HuYSFHuv88O6IPl998royfvj6vST9&#10;Fz/77A/jMVI35J10+zmumPb7689vb3759vUv377+eY+rGTArQ04H1Mfj47vT3d9/99vf/+Fvut4+&#10;++I6P51+/Zu/+9233/d9mv10eppKHV2qJu8H1jpnZnc3CzNxolQUk0C0jip6qV5rmb0UOpIjmaQq&#10;G8t7bq+514rycBrvDof3Tyy4ynhzjdudZsxZ9HqXS0LkRV1FiJIC5tbeXeXscBPezOaQhmxmUR2A&#10;tjKTw1aWazVtbPZhAW/CKGezS1iHuabZr+YzY7aYEYnNccP2PaaQo/mh8sn00esTcES8n8ooNoaM&#10;ZKUUQVt1sVYA8BAKwy3WhArE8nJrCl9UOP5PLRG2brs4T0jLGfx/Za0+2i74hWUFXms9+8uv0Kol&#10;J75QVmcEdkE5/RO285/4UnAzksnMREQ1ky/uqxExjsdhGPq+b16LEQS92jzOc0RlgrNKxnCdtq/6&#10;/kowVHQR6shM2oY+K9V6FVlImdV2icusnBJUGRHFAEFOkobot5nZKVGiSnFotNTVnM8OaSJMmrJK&#10;R0maOpHcJpP2W18wiqERViIqC3WE9QZjwZRyeWXxozsd8VK+JNnk0g0oyUU3ZvDliSHpS9SLvFSp&#10;lul/QVfu1b1GuIexeTZ7NA8rSgTD3eFwd/NV3b5grFiMGBrz6Y2yipfHof3X4gwwZfU2W9NIzgCr&#10;1Sbg3lZQAOCI6mc9+1LpaHxxKQFAF0dXAdDs5pvPQDtRcQjZopOZVoeCWGVIAQKyJMMsRxtnsaQs&#10;Ph0UNKdY6FLsP1/Dta84Alh8YF+oUAAQodf6gocuZFLtu3PRRbjAJveX95xF/RHI0i4I1j2LgJBG&#10;Kbf6m7fKDjRk9edz89VbtJV0SXcsvmLeQFdbkCaqEBoSmD0AhxISYtUiQgyoEFP1lJB7SKZ8ssd+&#10;RiqnrUoHn08VCcLG97m0a79UfiLnZFZrcVEwIcLNPMJVFnatvZ4SNC0ashqAWdJEUafAJSKoTDlh&#10;s8XmFukK3Fjk2Tnc7syLlWPYCX4STBIjMTqPIZ2N47F6FxTk2dNc5n6zkU7I8FJVNXVu7sWRNpjd&#10;c+p3feJxrNUtGGWu9YdPb/f97vV2//i///r4m29PfZyCoKWrq6vJDofjuL/ZTPPh+3fT9fUWYN8N&#10;h8PJULLm2+vb+6fv+qTj8chW/li/IqrsulRqVYVrWKmx6BNQzfJ2mOr8Va0bPG/SZthtr0st85Q8&#10;mDARpYDATpE923N1C2Ro5xpKhlKajLmcjLp8X9xgcAWhBAFrLn9EBGxtQ8gZc41Sal0AvAhoVqYp&#10;UioMKBNimlCOzzak+7u7Te5SGvsu1+JPx5P26c3tZj6enFThMLBW1jhZKBK7TW82ei0zMAEpJIlX&#10;R3J2NXSqEBpdpPk0y1ScwAzQQHUGEkWDvW2ThVdl5BQ5KqJCjKnb7tKgzPVk87HE6NOxzk+nn+kr&#10;e39wi092O6+v3t3F4XCQhJ//yX+xebPdvb5+mJ/+5rf/4Zv3njfJZX71evuc+1n4NJVjTNz7sN29&#10;/fQzQXq1u9lAvrn7bjqdXr+5Pk3H3/zub6UXyPzFLz/RPN49fPn3X/71cbrbX6dqU7fpjqcClNev&#10;rgC/f3hn5vOpNgefBveTBsTdZ9WWNcTUekIMXuETsvmt7Pf9rp+yHsr8bjx+83h4N2dgN+DNjbx+&#10;tb25Yt9H4uycG/ne5axMEdaiCRDeGtslkbQ2XoiT1HCoKjoHAHMzsxKi6DqG02tTNoaKdF1CcLTZ&#10;HajgMgq38SxEmUQStHfMYbNH9TAD4WOdrmAj/W2Wg3ePVh8dN6IPgTuLR8RJolCrtHWyCUOp3tbN&#10;dFIE9NYn1sbVePn3jGAuSaCIuNQ5NZev5iMwz/PlJHvJ91zMlZc//BNLdT9+ZSVQsKp4z0cbixb2&#10;J/i2jyDg5Yv/+DFc2KUuXYQtxPFsck/SLAFe6uRu7pUSEVZsQljlHHDp0V9rf53SJtBXdIbkseDq&#10;WGAAFsMM4UqFtUFm5Roj3BpmkWbHQWi4tDzpZgCxjDUiQipDSQqFVJFm+5JInq3YPzzTxot9XE89&#10;A9UPiKA/frE+eiD+0fdf/i95iYYd9GjE1YJMmjQ4YhWsn+/ruUR93n68848+6Me/JRlrquH670JN&#10;+TlY9wJVOHDmh+K8QrrAK2e+Z7ksHk4sMrqAKxuHtMi1uMi3Itas6DOUWXfcOExvQXayJnVdhA9+&#10;cL2DEUt3wdIE8EJWLdVtLM/V8kFLCZqI1Xzs/NszzGJznQ+sHGPb/+VlxPpyUNuSsdXUuF7GcF8s&#10;9ACsAUcRq5XGsttYNQEQd7cgPGCC2rAXRRi2dllWoWtCzsg98qBeFAORvNAQAgGSrDNxBOiy1CdB&#10;oJSKxR0UmkRzC1dnpwlwpYdYy11cdIMJHq23QJiyIKXcIe/Y7z3v2F9Jt428924P2SZ2JSUA4pWY&#10;BSNs9HIMf9J00OmBOooXQaSoQBfSO0oj2MgQcQEkNw9azDOs9Q9onwTZw31U2Djf3wzX/+1/9bO3&#10;n9b/8d/89t//BuMB08Oxzseh1wwZD1MIUsI0tW45Xcqy1WwqWquvVOnZ+bCJm0AuaacKEZiy5cq3&#10;tuma00OevzW8FdwyXdWQSppnElu4hk84FQzFE4nUulFJRAUtrElAc25SAZGmsfIIaR0CCmG7GIho&#10;1n9AYDaPZZ0jRA2MM6xGFrE5Zpim6AV9DxvValT6wnKFOKIUPB+OSerNVY+oZgZG1ys1TQXjWES7&#10;bkipQETCFRokDNXIwnbnCRc1sArnZoXi4tAuMVNcgsSYDk923e+HbiuhWbpOe5KlVoxUqEaaj3N9&#10;qDriVdq97nZvTirROVyOqUxVDlevy9BLf3vXp4PL+2cbH764j9exq9W+f3rgcdO/Ynlztb0eUj8c&#10;RSKK+fyXf/GrqTx9eXhfpmnG9H//4evffvPb3/3h94r69vXecfj62/9wOP0wbCBp+ua7b1Kvn2zf&#10;3Nxu3TvAD8fnqLYbNmWRoQBCKALoUMPTptfD0/349IR5pFedkRwdcOvbXelzjXp3OHz7OL2becAO&#10;uN5hu9Gbq36/0W2PpFXEjUEVSZqIs0CTdAlYreoQkeZ1yWaBENHYiBaTikZy5LYWdCGVypbrU+EO&#10;p7dFNZqQxrGoFRRRA/BMiFOCEm6OqkEWVe/ENxXVdce6c+whe+ENdE/egw+MZ2AsdYYHaiz9Smx5&#10;wAHzZRHZPm0xN2ytsvWP0BMv37iLwtmZzrhEY//J6av/X21nf/olRahZO5NUVbNaW41dRFObN61i&#10;DAUzur3ubvv+WtMOlmZJgeRMTpICRYCgQloMFdqYtizhuOrjsEyxTSsToTQG6SGI5kaqYBLRlsfc&#10;8hskoBCFJmWWJkFZRs8X5VVLOuSZxFh5pnV6XnXlAC7qwT9GsgAa4SLn91z86scKrXUufQFW/MD6&#10;YUFXzbvVvVJ84XhW2NfAbrUXgGWXpcxYR+ZYqgxycbRyxkmXx+OMJptuGOulNCaI5j4F0ps7KlqQ&#10;fFxgihaSII5Ac8mMNfuP57pqrA6nskhOzgCofVTrUFTgzEqRdAYbA9P6B5sLrSzTXksROJ/Ih8uL&#10;lX86l/MWSHXJea2lvJYP6Fxily9IrHYLz3drKa+6AbDzKm0BhU3JhyVHowEpD5cQOiXW4qCeO5fX&#10;+yVLk2igCSrOGixrPZjNcjLad0QkbEnOqRRkjT7L0DH3GpvMoUYONONA6TDspNbWNN2EeSBbw7nX&#10;Gi3rRhKoyxGKSLPODYnF4bd1GjZ1IwBVaKJ0kMy80X5Xu310V8hX3t9geM3tm25zE3kbTFBRaU3c&#10;M6anMj7V+T78PdMu/Mnr5FE9Srhmprkcg8Zm9imhdOlEdGZGHRG1wnsZOvUeHoNJqceup6ep4u5P&#10;P93Lf/PZVfft//r3uL9Hvbvbf/pqq/o0Tkwgcff+eTt0SbfEpHRxQbWERp3DwbZgaQFFIdFaKZuJ&#10;ZSjCEQoRiFIMrjglfFuxt/mmyzdMAoX7jXZp05nV2UabwyuoajOc7iWCrWZJJkJcRQVsPaLNS9iX&#10;HmMFmnZ4QdWtvtyqRAZQEEm8GRATijR5OU4utbV/ptn1eZoPc5oMZJbUo0zV63G08NN202VNKavo&#10;IiukuiYEpq5jFmVEnQuSUDEr73vPOZJ6FmpEV9FPoQBGZ7tEXU19ylmyqEZ/jTf5uEkngdOLRwm6&#10;D9Btd6XQ5CkKi08F0aPfY7DnZzUxQ5ltntDL6+ubq263sft7t7n4M8r4SRo219eneuT9txgPfCil&#10;DH2+nbVO8+H49N39/dXvv7li1Q5JRH54fP+3X/3uD/fflThtHF9+9dVxfDfOd5oKi3mM252SPDze&#10;PdTFInuepzoXywHfkSklTZ3mTgGvNnmJejzhNOY51FSKl9Fp2Bpu5Tru6vH+ubw/zu/gz9gJ9pvm&#10;yKDX13nbk9LyioyITrvmGC5cTK+aJhXBJEySWn0e5m4WDpHUSpYR4RKUpYZfS0lUpUgz2i5eq5m5&#10;KqhNhQUJSgKdYahT8wcJTSREHBb0CEtOi1QQBTCrRa4EN5WvkI6R7pz3jnuPh2qPZs9eRo0qcDp4&#10;jsvMJMtsrTK4jMYBiUWEZRet8eeZ9KNovzPAOo+Nlz9/PIn+M9oWDVasNY9WOGz1NfPibl2Xuj6r&#10;MsKdpRKpQ7+XzXXX7SVfEb2JgskoLgqyeVy15TGD3uY0IXRdc7NFmEnzl27oqqUQAhJtjaFCMkSb&#10;9lbPvY0kEbJ0C2pq0qNmIhTR8uZ4jow5bw0FYG06e4FhzeXrj0ArrPW4l4/+8Icfb5cACy8UqK/S&#10;q/Aw99qWLAFDnFOBXwhV91bQWagsv8QDL3wSf/IxPU//WHASf4o3XZ93eflzESxGTksYzlLRA9DM&#10;55dIqoY8PETOCYQN7V0AoGZpvjhNLLTQGfzpxUEsB8gWGB8hi3iorfPJl3M535LlcP3F8jTOzBs+&#10;bk5sR8G1RBwv9NWyq7DzoNCOKSRkHSDiZUBZuTeTVVzVKpwOZyWp2kg0W++IR7TeIF/JyOVTF1bP&#10;QUetJjW4ptHAIdY04EQkohP2yk6RUKaMNKgld11Le91mKIdj0+mfT9rhyxcngQnR+pIskIyKqFhs&#10;foGkYEbKCAVVSiA0UXNIltRTOtdtkY3nm9zf6uY1rz6Rq7fcv2G3x24PaTUwQ5kwPqbDI8Z3cdpI&#10;6uFXfno2H8Vm5kQkCRXM4RPhQhAmwixakkkPZoErI8G0pfiJzCL+NE7Hp2m4rn/1q093Gwyvvv2f&#10;vkS8P6GTLWMsLQ8Pz6N3b4To3EhRKz6fRljhQlguTaPLKgyANEf6BWK2B68VWGGVWazyaY6vzT7x&#10;+gn7TpOW2ruocfHoD3ioVZjRKyRoAlBpoIQgWW3cIAiP2hLQgwyV5N4677EkJtEtWmqwO2EeVh1Z&#10;JcuwGVi7VBPMivkUSEjF4jj5A8psQNpo6jWH1hLu44wf7p5v9rurq22iz/PRakEgJVePTqUDdZq1&#10;QjxEBeKnHJOi14gpOkc4xKIb5eZqAzeh5zkNc7/th67rFBuZb04Hi/DdZiOBWmzXDTev3mCK8Wm6&#10;/+Hu6e5ZqNt+x2SP9blLqUqaHUfWmrnd7rG7xbC1MtTDI+M49LlLBmUf6XM54vlB5/mgD2l7s9fu&#10;sdr0+O2d8n/47a9/8fNfff7ms2mavvr+6+8f74xFO8RU5nK/2eGzn382zw/ffP+78OnVm72AD4/P&#10;p8MxInLOHr6UZkKS5D7n3CdRlDL6OJbT8/j41BE9upjCjzUZe+qVDd2jPH55uPv6pAXbQJ+x77G/&#10;ws2VbndpM1BzRZRgFQGUqkQ0R0BfpkGARNf1AiYQ3tyHodGczqI5GImAIgAknESnnZAawmjdnyEe&#10;ETFoquHU5lMqyILaGqcR0WLTQhxBpEClS8bS2ZqgBUYfwK3GLjAGNh7XJreGR/AR8ki993oCSqCK&#10;RagnhYiLFpaWC9f8/c+DbV3FTOdp9MwFXE4269fwA8nHRyU5/NT2nzu9lVoL6KVbYymFjNbWSKJ5&#10;cwFeq9WYOSBfYXsz9FdJNmGpUk07Q2pTRGOnGrpSWdiBEEClyfooJBCq2jyUpJVMFrjM0OACtkLb&#10;QqDduaUE02qM7ald5sVA63dvNo5uBBYH2rXm0ziSWF4/n/xHBMnlPT5TGo0DWxmyFTf9FHe1XkAu&#10;hMILwAqA7u5RV8f2GrDWgFfDgy2yevFDq/YSaVRjUfNc7L9RfsCH3BU/RDPRynLLe5dUHMQqRnqh&#10;pwC0Ls/FcbTRXYils7Nh0vZpABh+9hRYoVmLAFp22Dw4EQgLWX4++z20pD7GAoq92WaRbFlNrUuh&#10;PQmQM6b5GM1GrLu7uF0f/PZCtx5n/Id2dHwBWO1aLQTQ4qm77q2hqIXBOtf+gGaN3Q5sfe9ShST8&#10;ZQEXAFuPvsfadd8UXQ13EU1SZoiK3HSJITTCSQ+JpMiKXtlpJCJ5cTEoUxZHVBE0WiQu21oXdowg&#10;NC+XsdVbJSEl5Jw8ISIkmsUWcq+pF3RixRR0yUwdpQ/poQNkY3ob+RNevUk3n/L6La5eY/8G/Q77&#10;V6AsCu0yYdpzc5vHa3/qNG0Qz64PWg4sR7IDk1JoJ1QgrInSAKPQKlSQh46mxzIHKz3r4Krp8ekU&#10;Fa/36K+6ysPPrv1f/6vPJ/3mzuDvD92AbcFkSKIp43QoZcJ4ck0RtGJztSgIycnhtpa82cYoebl3&#10;PPtuLG0ARdKQep3n+lDxdSmfMg99H2XGVIb7Gl5Y4AXV3T1Y3ABNIZSAtA7N5WsTi4EQTFqjqAiZ&#10;W1a9RXjrkW1ayurGLoeIuZ1qqeYdu0G7LFk7US/TeDpVdIKC3iinGYYemqE9NCSV8LEa3t9bsVKj&#10;G3rJuhkG8zJbLYT1wGDRuW8qBvOtiGjMCSRSoDcMBdsZVydsUrw6UUI1mEWyQLWIWIQ/z1Zr2g79&#10;zc93m7dvUcrdH7769V//u6+//v7Tt5+/ffXZn37+affqE9zc4HAYv/++pM6HLXPO0iXdst8c2Y+1&#10;djdv7f59Pz13fvTD9+V073PsZPdLrel0+Pb753F/t9t0tzdX9/N9OcX7hydPT+8f/nYc53GaIgnC&#10;p/H4+Pj457/8xc9/8WacHn//+y+tnoByeKKKWKnbzY7kPM9eI3fapz4xi6iGY5qmepzG5+PhKcaJ&#10;Zc6p01NM93Nf0nV/1UXCkz3//vH09Snu0SfsN9gNuLnC9c2wvdZ+q3mAh7lbzjp0iYkW7gyERYQw&#10;telGAirKRRvsstgHhhIWrhRmAuqrVw7dc1Y2S0BzWCO0XYBEJldvg2d4eLiCHswQsHVPtRFvEeGQ&#10;iYgEBpgggcRQs2SRvCbIBtxT3ghOiUf238x8ingq9VgwSimOGjBJDMTi7fbB1qobzVwKq747Is5W&#10;UpcUwI9fufzff5Zb+jGQjIgIS0nQioZZuBqeVsFuJ/0+Dfvc7bSm2bQyGdWbIWSr4TFCQzQgIR5V&#10;QNUWw9SKfARDdJl2tY13iVChBOCQhbXSFXVhAbzgIsUXkXTRLXgmb1pX/U9Udl/edXlTP+QtP8JY&#10;Ly9++EPb2x+D1h+xXA3kAWi+DAu6WiDQosFqrzZCrcUQvbT+vTAuZxr25ZMvD3il5JYzXSXVK3cX&#10;L6+3WmEjVGIxV1/SnW0xR1lr5+ciKiEBeDQ/IeIFT4i/3ILLq3e2d+fLKTSIusDCID0osiBSEWm2&#10;x9AFkb8ASWC1w/WF6MPLKurljqzkFl+0YjxfQy6BhU2af0ZpEivBGjBi0QbynPfZ9rNCKJKofh5k&#10;XmBcg/GUs5k7mh0WnP5iCdE+xumkIMJqoLVKOyiUEDhoIuYBFeasfZKNWG4sR0To0s0DA6vF8TQu&#10;JifLQS6xnICLABoiEIV2yFm116R5mtZ8K7oDBmsdSRBBi/fVDO1FBkm9p22++gz7n/W3n+L1J7h6&#10;jc0NtjcYtug2a6yAQRUpo99gsxEvQE7xEDLo6Yl4CEeY5R4xI+BBZ7ibAIJIEhXKTnsoNc8WRtUk&#10;KHXcbdFVEIjpGakblDdI/92fvf3b7x++PZRDxeiwDsNV7q+u7h7uyexGUbijTMGW+noeFT7seBCB&#10;N6EMEAJFK1hDE1wMKswYZ3xfyldar5hz7novcSqpIhMCMUhFZY3mu8xwxqxIEkLx5GoSKkYPtwqP&#10;tBi8mplZqcCiMQxndS/mCmWWEhxLncyPZe5TZIr26QQ7zKgVJcXJ4mQcDUYBe4PUWNwgqqGGzo92&#10;GB9v9vnt683NdkCS+VhgnmrNBRvDxjBUbOg5Q2dkYGPYFGyJjchOOChjPnbCrEkEEV7MHFGQutsv&#10;/vKv/gqfvorvvvny3/x7M9tsNq9fffLm1c+udrfuvL87+P1vb25uhmGw1A2ffO43r/q3n+LNZ7h5&#10;Ax1wnOvjobx7H99+g8M9PGZ9UQAAIABJREFUxkevZXp8oudd3l1Ncymn58dSv7/v98Ou91NfH08T&#10;tXz3/vFrC2Xqte+7bui6q6uUr97srvj4+N27918fjvebTYqQUubU78p8MgtVdccwbPs+s2I6HTTU&#10;aFaO03SodRS35F4Ok7lJkZ3trvN2F5uH7x7f/f0P/A79jFeCXcIAbIirQW/3XaSiCaBFzBTXnDRn&#10;UdDMwhiOoNCF0oZKtznMwxxmGlBKaqR3DUioKiUC4m5ucK+qCImo7mFBB10yxKHuCFQiEA6aRku+&#10;6fqEiKixNMwb2LTL0TjraIKzNkyqhZjRTSqzy87VqOYYmTaa78wfYr6L8hTxZF59tijMKZoenPCA&#10;rAPRUggROVuZY6mHyHmSajNXm+Z+XCz6Y9zVP49t0WDhYrZuuTRtRj/bnpLMOfeD7q6ybkMHQY7W&#10;7RXq0DgbMOqSzyt0AVzQjBmWqmCbqkCKiEcr9TkSKUKlM5SEgipcbBNxZioam6aShZ1I+3Ur5XwY&#10;J/RydoyLHoH2w8I7tLv+I4z0Ud3tDMD+Y56Gc4DcBbS6+G1bvLTKYMRq4NQkTbZCn1ZAxDn4cikr&#10;rdgQWARY50PiOUluwWRwX7irhceKhqja890m+wVyNSIhVlMGP1vvRND5gq4AOmIVLapIE25LNHtN&#10;asBWQPZynBc+DXIpmV8tOniBPgGISMuJW2/asqflobnYLm/QRb1v2VVcdgUiYjm25WOXYIFlFAAQ&#10;XGT+EdHSx2EIyiJk49moUyiUpY/RsdKaF5RVrFD0ZZRpqrV2nVfOTNqdQSMxG4MlAY9osUJRW12S&#10;KeWkfcc+a85ECXnxxKNQ6G4F6FvZo8kUG8fbjM2UpKsidZJ7SVlC4FEtDAC1LVfgHqXUOZByFwQ1&#10;Seok95BO0gZ5t7n+Ga6/wM0n2N1i2KO/iry11Dtze0hb/4l2GklVif0bSM7ogR7MCHgtSLMg3EdE&#10;EVpEoRnNE1V0s9SdWSSd2CJqC1iwGdjN8vRsrSNM4Ticfj681ds04P4Pz+NxhgV04oabBzx10ouk&#10;pFLdApEzIlCBlVNekWgjU8/FaEHoosFKAvZpnAxG1YzOnmf/djpdi+1T2hUbKpIhAyo0kaAi/GzQ&#10;D8BYJYQKa1IZAVq+aCA0VB2YzdxbAnvrVDUUgwvmU7GpTBGjRw2ER6nm0zhs5NT5OC6X+zj7/fPx&#10;2fKJ6RTlZDFNBe7C1km0nQzz4TTPB7cRtrkaZNvlLmc9jEO12w1vCnfVr0NeUW5n7IpvSuooiZbR&#10;ipMklUklJ1eaKofU7Xay3Q3/+r/HD99/9X/9nz+8++765vpXf/YrvH6NShwLpI8q+2E7z9VUbcj9&#10;cFu3O9nd4u3P8Of/Ap/9AppRkA6j/O1v0W/t69/be0d/fbV/K9MjTneoch26L368f+K7pEOFHMaq&#10;o8QRJLTTXu2UptRzvx+ub97efPXVH7797vfmYz9oTurhkvK2H6Y0zeYwZMn77a7r0vHh6fj0MKQs&#10;iqijT6eooxC9ZhaLyZNtrrjpxv7x3fN3v3v3/BVuZwwJ15u80RhS3W2wGzRlMy2UGoqAqWrXdauh&#10;K8RbHBd17RiDoM7tKQlhSEAYYCUTW+yIQAQe0WJASRiNi0NmMLdwBkhFclJYm4GaqEfUZTRmLGkZ&#10;za1jMX+sToOCMHWnV3Fvq18HDGLRWURUN3fHxoWx3ZK7Tjaa7wM5Am7m5j+ViuOEtEBavxC0nPve&#10;V1xxGZz8wVz8z5q7aluKNcIF0dgiChIZtc7trkuiJFe6dqm7SumK2BTXwkRmpCTRqs4B5dozGJBw&#10;AtE8atssBaDNqRKtlBRC0KkUZWhLUPNmF0txkSyL95uHN4PSJOyEeU10JkCDS6xVLCyfAWCpjqxb&#10;rMqk830lCeg5jg2tfBhc/MAXJLg4k374KLRGsPMrK0RoGqOXna8PZIuTiuJN4d6c8dtyQpeW/za/&#10;hjeLh7DGqABY1dwvm690xYfbGTS8VOSaCMoXOZQ5wmFrrUpbGHLrW2rkirTCmJzByuXlakwU10UM&#10;SDOX5awbSGng7wWJnvHZh6ew2KgEGeIgQqy1Lohi4UTOZUig5bVwaQgFggy21IZ2v5p43QlxNsh3&#10;5ipi8eV6of2Wg4rl+iCgrUbji2FVAE3S1wwdml2kykJSrbXC5Vla2+6xOMZdjB3WCPVYda5rVRMB&#10;QOmEgQavYG1fmSVRtWU9q2b1rseQuemoSdwd3nRbEUkl5xyeREFMK1ZwETlDTjKo0TrDVTUkmjVL&#10;GEWhqppIBZO3L20jZUlR6Zk2kCvkXeQbbF9jd4vNNYYduo1rqkqDylqpBzygjupC0eDuLaQHO0iG&#10;CmASBTQv7jKHupIwD40IhlC0Z5lg5lKa5akS5tjs8XwfUezt21uwu396ttN0nTfH58fPh13c7A7z&#10;eDdjqrBprOOEAnFKVcl0hwGp9efB0TSZL+0u7evavBuCCtYVbBFDl6Zx9moigqRH+nfhWy+3XU6R&#10;kgN1RoXQVAyO1K/fcgMgoLbprs2foLs5m4doe/oKzRHz2nsLlMBskCE9Wz2MmB2hSB0yMwRTQMQj&#10;kAKZqryaPR5Lva/1XuwROGmxWvrgIDlFncNFBOb2gOOjjQ/Pn3+Gz693n2y3PpZB8Tp1N5ndXHau&#10;b3O/nY97pGwpEQwngxaqgEqz55mVOqT9/hV//gU++ez0v/0fd0+PVPyXf/4Xut2Up+PphztJw9X1&#10;68eHx1O1rr/K/eCIAu+SgixuaZnZAyk38aD8ed4Ejsen48O7Pvdpf4sodvedSh763bUfH2rR4xzj&#10;qY71CMs3u6FLbmbluUZy9E8Pp3fff9n/sDmW02yjo/qsYrAaZv7dD3d96q+vb8P8/v69Tc9d1x2f&#10;H7ddv+tTP+RS9MRyep6lulq82bwq06Rjisnu3r179/dP5RmvFFvFQKiXJNhu5OY6b3aMOOWErlPJ&#10;Yil3KW+HTRIppegacQgRFWXjJwKqIAzwAJVYkkVgzdWGjHAQSza9kFGtiSdEhIlBRvOzY2rJTEE4&#10;1YkUEcFSijgBl9ZHLBQ4QjFLYgLg4bMWOB0RBCvU4QY3ePUaboZwu4IIcsqxUV6JbKsP1TcF99M0&#10;q1YmW6LKxJa5QBAwq3yZCIxrdzpJNvskaS3SiGr4qe2PMRerp+Dlv/85bakma1Ko5oogoUuymMXV&#10;1Xa7zwXTqR50wGbP7prcO3uT7JJE2MYObUy3LINu8yYySIi4KIQQRhIhFR7uErBozmYqIhawIERN&#10;FUzIGUOv2rJyAohMSUmTQImByAgNkK0oFGpx9rJykmyaFOFC36xQekEdcaax2n+X+5pSCllaT9u/&#10;K+MALuYDK0ps9Ss71xkdQPhqXRnRRNKt3OleG65yKebFad7EimFuLdSjmY62cSFaB5mD7mxV9vOt&#10;IsBA+DLff1zbVlkWGgCZGgxweCvlYXHjj5aSvKb1gi41nEAN0GCNCYvFW05WmdcCN5tgfA1JRNA9&#10;FsvKhSlk63h0d9G8JgbZWQNGwunRbMAVkYSJDnciZVIcKYJwBxTa7EY9lBYVNUAiJQ1zK67ygt+W&#10;qplFEKoCYGn5a2R1+/DQdmAWTqdzEYTNpehiAiKL562jeS6Q0OYpVhESISHKppalMoLF0dgjobZp&#10;fF25NfcGAM2aY4WYjnb9a6AekR1SEQUAmCnBKJais4KOm73cDrYbbOiMMj17OV1tRaeaiASro1N6&#10;CVAhRGpm6OGxyolyTxIibojJrHmckuhSW2rUlLLm5CzmNQJRTTom7aiDxcZw1eXX3H1ahoH7TbrZ&#10;YdOHqqk4EFYkZQRI1aVRRoHElOCBMkEzckLfwa4WNFGy9hs/bX16dFWk5HGc69j3SmQ3swrxLmC1&#10;nYTq9a1GEZh7OQ7hET4+PV9J9zxO1zn96ov90/dPP/wAG2Pncw95fnf/q5//4u++/I1uO+19DjtV&#10;73tJjZhch4G2Xqrt/2UJjjGGKUJgUxlELMtYrRLcyv3ofzdanA623XfDtj7e11r7QB/wwFwQCwcB&#10;EXKOEAmJ2gc6tBSH1mZRHWLou+Szc7ZmkASKSRSNqfrc59LZODuBnDp4nE7zg4MCPaHeQYZNxP7+&#10;cPjqyb5Pcd/JM1lT3miXx9odfeeAHjAjGbbE3vHmEX9G/HI+fN6XjdsufDvNA7QTZkX243YQEWPM&#10;rXIQzQaawS6RSF03vH2Dn/0Mmw3u7t79z/8LKbvUicXhd9825mYjLFZj1D48IZGzgKkfdNhht4PV&#10;rg9BxeEe41vkLZrz6fUOu01NMkp1FCuHHFO63T998/B0PI0wqj6+fy6fb98f52OS6WDl2GZwjuCM&#10;PJgA8fT8wxQlHCDFM4sOud/s9rVSU5rHg8D3QwqbyumoNkWUWufx3p8eHqPUXjof+fDuMNbxs+2n&#10;Q/Tvvvrh/nfPccSVSF/8KmNDDAN2e1y/4vaGwybYUZPRHOCQUqawFmo3pM7KmLVH1yJUlVSvYePY&#10;I7fcG+0AxFwmjxrQlPqzY6JHLV7NzL2KJBWVlADW4uE1FEFOoCQVpsZVNHvD8JY2Gm2FFKlymUoq&#10;MDQygrTOIjM0iWia5zrPdTzVuXoAmpCydMgyTWpznutOeQ25Qbx2v9f4ofrB/RlxijRKnkXnkIpo&#10;c7+A4RXm4aYIXdCUVwdIVwFQHdVCL1oRL7c/xmYtzEg0o4GXRdL6/o/x1n8S/LVWxj4+lH/gTy4Z&#10;O1U9S/4b/H1x1o61sNR1KSWRjCQIER2QriibiK5GrpKSaJtaQomlxRsgotl2CMCFk2gWKwhGk+00&#10;7GKrGnwB1GxD9KpxXuYlRQglE1mYhYnI5IsR8qLIbqTTWqBrNEi8iL5xaccQH8v0FlBsCPiStLJk&#10;vFxcux/d/XPhylv/P1byBWhFrkZLNSV7bVMqYM2svt0Od2+aJwdtZSc8sLgZoOXVneu2Cx3ywsSs&#10;1e5VUxWruqj58bPVJJ0aEUFpRT4sbfphYPiSBGMBtMZRgIsb/rI5gqssy7AGxTQOpz35F09euKyc&#10;l8YKUteKXZDLXzUGLhYjBnhT48BDGrJD89ZqZbjEUFkd/bnesrAzOm5t7lglU8vr61tfvhRc11TO&#10;WNTrhEMa0vKQxlaFnwuarRorfNlPG9998QtdfSWAiFAVLESer04aaz0XCxNJCJ0RIrG2gxikuTI5&#10;RJtIXTQko8uRs3UZkubAXFmrWD0/AK06qcIQUJYwwUarLv1xKRpbLAQEssT4RM7qblBSBRoMijAI&#10;MItm0YzUUbZIO897y9voh+gzsiCJCyO1xXGr5V70bLIluAUlIQ3RD1EHKX2k7NojDc35J1L1eQrp&#10;qSaMlIhaUIu5uQPIImkhvI3BRuwanELvSUoEahWLnErOn7/q35fpuwn3X98XxdV+22u6vb55P947&#10;zXvk3Nz00NZil2tncvkSt270ZoxNBTRgQvH2Bk8xZTwZvq4+zCdJ9kXf5fDj7FKRACOM0IACdC4+&#10;MgyfgXCkpSrJgAmCOFihSapMTfLIKBpTwLb5ELUo9arvNaF6OU5mqAEEOu092dMJD4fHP0xl6nJl&#10;EfFkoxxP/Rz7GW+LvKL3jl3Cqw3eDHxF3tA/6fSTnPtpGjw6oqcpTVUJZwoRWyyO23MlbP1Bxae0&#10;3cq2R1S8+wHA4TTWMqb4f7h7tyXJkSRZTNXMHYiIzKzuqp7umdmzO2eXwqvwhfx9PvELKOeBpAiX&#10;l8Plzu5M93TXJW8RgLuZ8cEcyMiq7jmzPDzCCx5KsjIjEIADAVdXU1MtEqiiADS8FqDOtdZ+/xCU&#10;Oh/rfEBRmNmHD/3hAXe3VIJUhNYTpOL4Bt5xeUY7l1grQyXCVmsXa8/369qpDLelPRoe7x+fSjxX&#10;hcwXaxKY52MpxfrSUeZCSp8KMlKZUKE2s/X+3s003IvAvZ0fl+UpehPHZW2fMqvbUIMSXVfOOJzi&#10;sLxvDz8+PvzhsT/gGDgWPUgcSxwnnE64OWE6olSjmMCHcgAhYbQuomAnRDwg2VxMkSLQ7OCVLX0z&#10;7ZmJCaKqNUw8iYDRdyykQHWomlJqXKKjwyIL8oD4Pv3J6FE76hQwsQg3mLo1Wg/XRiDM03lRLFsK&#10;w00YVREHqsI6IjQ6HXGCz+Dtgc24ND81vw1+XeRO5KPzx4b3vTnNWb0UqlrYqPWMR2x+u3zTMzAn&#10;ySCGNOZfWhXc5+uX2Iz/4CTWL9Fpf2bjLknZ/pswq6TnHwNKxRD8GuBSFRrd1yi9VNaDaiUrtAqK&#10;qIoqJRuUkuoQatZv4NkTpSoimauZRlU5/Jv7eAS2gJxUm1IoEqUkwMrMSYoUERGKqgozoTqtlpK4&#10;2N29P9++RKDXQ3CNf6+x819SGI6hj75OBX/xhyUzLDMXy8NI9YpFy4qhe5iZdzMXT1H7ixQ6XzyA&#10;wlYZix1jjZ37BqeYiisbE15WHBEIcxgp9Jfj3PePL/77apT2gYoXZdX4OHCo/fOVmT+4DUPCPtl2&#10;8HK3JbBK/UEEQqB5XWVjESI2FJJvGW8sqi8BAy8c5KsPuB7diNGZ+uoUBrbeYrO3t8v2aXjpLtyM&#10;zq90YPmSUZwc+9z07B6W1e2tKBxbhyP3qrFjK/VGImiGhPPFXSLSIitgDtEUwBZQWmdIrN0vFzHD&#10;zsYNw7DAJiQafFvqICWpvgIML7HYDo+AjiXn+C54wgpSy0SdoTN0ZjloOUg9xnTQaUKp6Zkhw51M&#10;guAQTuUNKggfnvwsqDPnE+2C9Zk6S6msU9iSQZaWUdZ0MvLJARGNzNACJXQ8kzMPHfDsMk+XPjxf&#10;XBQl7Fbnv7p7s+CJPz3/8QllwuXp8Xw+H4/H/ulHVdEeeqhmhq2fdm9OiC0fYzTuC0VMFeZoBal/&#10;SruZpK5N41PH7y+r1lYPp/k0h597x5EwAQCLBHBdJFtEGR40FhEJoZsGKgDFPQD1IwGhIXpgDazA&#10;fDpIv0jh8e52Er3cPy7uZvi6Qha9ND6X6SLln87nP8byPMly3w+G3yoOwNcd3xh+W/lXOn9HfKV8&#10;O5/e3sy3hSUuxdfJejobiiKxNQXQAjiHVc52szPXPLKuHVOfevfzpV2WRlpgKqrkca5lmkb1nQF3&#10;qJXjVMy6tVjPFEGt0iHe+6du69qfnvvHh9Pj5fTwiDfvgIrnM/7wj/X+vazn0hdYt/USyyoSk05E&#10;QW/rBW1pbUFbY7E+3Z5OpyOp67qKhYoWVa6XsNabd6NQSzkQxc1+8+13Tw+P58fH3hdfzr2vEj5J&#10;QRuqx5kFHe3ZxKYbvY1L//jDp8d/bvYRR8M8YRJMwmmK4xG3t+XmtsyVAksmWK4kqjEMCGx/gu9T&#10;CEmREkoZESOGrHmVoFBUXYLu0S28gxQtuwd6UuMADFGZfpLiSoSMXiVhbEqMtFMUREZzM4ShDpQZ&#10;bmbeELH1lZmHgRDlBC0iUcV6uKD1cLEqCtG1g7RAiEjlpDMmg1xcFqsWj9GW1i7GNhUTZa5zyVAJ&#10;0hgGOEsgMNIsKD3gwZcAlP9fbSJyDTky77mUUuA6yqQu8AhYwMnQStfuBSymR60nKUeFdtGgMp+0&#10;kt/TtCfc+vjhmY+GylzWGrb5MjlxjIy79HHeZuTsYSpQCZHgiPmlUBJXCYtIkSQzrsQuMdQ0ePmU&#10;K75uA0w/Y+f/s1L0620DZPYZON3W7BhZh7DYOhzHfMNcKNjwZYieC/H9xbE7iGZ8SSABltsLwOKu&#10;xfZRXNvBx8795deZW24gA8IhmHQPBns2n+2Ybaf50vwQr6DV67N++e1rOM/PINd+FTx5wM1BI5sP&#10;MOb4XS2e0CeE3JgDEc0RA/DaRSM23coOD/nZh0Z8TtxmDLbj1T2Q55VmVOOUNx5uqxY7dzHi9pD8&#10;bFiSdRRQtkGUyMkpqY5XtVzstJr7ljOYgx8Mh5vB0/7mijD3TAYXlVKjFIdalw5emj8/s7XiUbEp&#10;HZXQkIIEqSO/WYWSaC9EZEM/G7ripgnKG8eMEJPMb6gpbAdn6IFl5nSDetRyRJ0yh2pvGspJY0NX&#10;+bx0DEaTTpEyY+roJ5QnlAKtqDUWQkjRUgq90LSk2o/je+o+iqkdUDA8sM39hHM0iEAERdFslTPv&#10;ys1vjzfLTbT13I94fFo+vv9x/vrGDKc6OVqYw8eXE5n2PTrhE18lamQIVcPFvYiHeAAd6WscFBd4&#10;wdntfUAjqi1k+fVczPvSMRMc/FeKRHyrgVAD7lQpClW3EtIJ1OYFnZLmHZ3I9LrTmzvDYRVoLejW&#10;EV0QhpvjaXnuT9376bgeDh/7+fsP/tOj3xBfdXyl+O7A30r9FuXXOn/H+s79FDFPcvRQt8wEgK8Z&#10;ZQ0NaEA9VCARFJpHcNT99+vLmCbptranRznM9XiapskozU1DigYkIAJzeMfSsRB17ut67uHLU5me&#10;9XBgLaCKSFye/NPD+tOH9vHT+sMPp7u3IpNe1vbTj+3HP+j9e3n+FMsT+4KwQ51CBd7FFW4lVCPQ&#10;Yl3W+Xhik+59KtPd7c1kOD/cH451bV6gmAqCzVzC5jrdzsfnj5/OTw/ufRKKiK3WWosVBy3H+SRW&#10;LstqywpTEX3/w/vzD2YPOBF3M47EJFHFDxPmA+aDlqKUDjgYqhtnPNZM5t5J+tZhHBGSaTxSSIZX&#10;1Up6mEMkKBYeKlLK5HDvrmbeInyTK9DMBk1NlXRd87CgoIRDX9h0T2GCd6NHqDEUWhQ9woRWKnpf&#10;2VPTS0ZkE1WKRShe8gERYQHAwgPo7lYDoZlD6ooWISxSbuvpOH1c7dPa7s/tY49n6Q0lCIY4AREH&#10;yOLusRUUsnYg4QgX6P8tBNS+uP7s9/9OfuQ/3Marpv5ksGqtRV3TMXL4INFFwOLlKPUYcnA5aj3J&#10;fFfqrF5MCkQ8HaoYRoUgnUWDEQJHBi0BWYvdF7aRISoY+bdghNIJ6KgPSlGpVAVp2RclrCJaWURU&#10;shUUQxLkG4Hj/jPgCVfzK66AF16g1UYNbcPhMGz1pnzIvDTFRewQ7eo3W2jl62sc2NHV5r+w8zvR&#10;P0dXqT2PgZAy93ercm1lL2DvURqmkUDaWWWH2h7JTKJkacspLk4ntfWevur5ETt62AibfQTGR+UI&#10;KBiAx7BFuCaB9nGwTQ9/vR9sudq7RyiZD4pMD8xPGuSBqrCkIMu/VPMHEBGttc1hBT56J7nNlOnc&#10;/3KJyVdX//o0OfDTy7lvmFXGMI+q68h4+uxoMhM0ItJUbxsDHX2ySGnagHxjJIBIILuxj5ENnk5Y&#10;JonlfRiS9lw+Ms8LtAaldV1Ce+dlxfOltF6BkiUoBUqwgAUqIhxxCxRJp9+EU/sZbL0m5HYIGUIF&#10;gigUZZmgB8gBOoMzyhF6QDmhHAZmeGkiElLcX/d4DB4wg4gqGJAKqSgVMrFMsMJSJWadZ8gJsqKt&#10;iBXGWFe03qylOZzm0x6RXU5bGY95CbqhThmKy76uc9c3LO+E9xWfOu471vUyxSnRlJvDEcqRUZOV&#10;m6stiVUOEk1U0dPn00FBEQfUEKHFgQbzAlvR125qMZ+iHG4vS/Q2OSLJ4yQ2EGGARvrJwcUdESoQ&#10;FylTWUvvFj0DAwAXeCn1dPpqLgv9/unx/Hxp5lABvZ+JOPokF9HvL09/uF+eDXfAf/0389H6V87f&#10;TPW3Wt9S7ohT9NKjICiN4igyoF8I0Mcdp2kyN/zfhrF8bITuAFgyHY5q1hxKFsnb0kAow/vCtlAE&#10;qsg1owXWBSITJRhhi18sLuLup1qUGlJZJnt+8o8/LdONSJFl9cdHf/ig7SnamcujencYi/be17aa&#10;mQIC9XVd1eph/vjT/Sfc393dfffdd8fpsN4/nZ8uJym2LKVMx+OhN3u+f4gOvbn54z/909P9g69N&#10;lWJh3XyFdfgjorit7s1k0aMd+yf76fH9wx+NTzg4UnQ1BWbB3anOB5tmlApRB5wSpcg0iXnHxgx8&#10;NqkrSBFnMmoToghAThLuKoC60ByupKhqIEzU4Wl6aA5EhqqNYnM+lmULfVXRTFvRtIC31sNdKiQc&#10;HqIW3mEmJQIL5MLS0TjMrINhQUCZ6/n8YruKsKAKCmEG6+GKWjCrXFpUM3qfpB5Fb8E3RT9K/2hx&#10;7Pje7AzrQA9CNKih1T3FFxDZeXIXC8YXgOj/6e1nKjb/fnvbp/j8TSlRk9vrqQKSkEpOlGqcIUfX&#10;A/QYnCJqB1upIEV0qKwULFmb8FDJVnKkRkOHeaK4uL/QCKBnCFSQQ4oSmdRcqKqAI4SiZCb3TIo6&#10;fNu37WUsXtFU40+fYdsvWJqIuHbo/EXMu/3+8xF/dSW4e4B6Qh4LCx9hOK/oK1hsMThXjaxgDC+G&#10;zw7zmn3Jo7haf28vTjImRkFKIXSh03qWoiKYcYEvo/LZpwyQwb1ShiG72hAVtoP4bJSucMyLMmyD&#10;gduLhzQtRkmLPmgDDEg9/DjEA+Kw3Vx0O85wF9iOZUclcefYriEUXsPo14d6vc/P7oXdejQ2NJvA&#10;HYNYfRmofJls6jNsY6JMfnwYxnMTs409cbOPZ4zW6OjhFuqDvkp5PC0AsmfSKqpDu8nZ1KDnBefn&#10;6n5QzIrhfVKAEqJRioxqMV10mNGAsXUyxGjbTFQLEKHpSqBKVReVMmnNL/lMHqBzyJH1iHpEmd0F&#10;ATFHyRy9QVVHct68WqeEgB5UjyKJvSWjpHXYUzs2i880gDO0HuYRnaQoFCV7oODRW4Nni4mQMBk6&#10;yGXBdIjKODrDm1PeUp8P9cOHViumUntfVXi5LLAoxzKaMoZaTjbcPqhSz8XV1pUiILPNXjxSOiHS&#10;I7rKBdoci9nSoB61REzHX0H59Ai3EmnhOO5DcuirwnqnSGdl6ZkZWTSiNXNfYxMAsIf37joDzr6s&#10;y3mJ1oXKKr1pPdwy1vcfPvzzQ2fHf/VX+E//9u9+czjWh4fDw+NNb3fRD94qXAQxT1QJCYhRBSUQ&#10;DW7jSo0verzgYpUUbaZDXMJ0QBChRVQLRL13D9dSyjThcMPnB3taAqbpoZLArMwaFpB1DbChFEqp&#10;Hv60lFKOdZ7qZP0rjH2fAAAgAElEQVQSlwfVoigaiPMzljN9hTeIQaG1lojnvrbeCa3FLqA3hIRM&#10;pT1fSimV88OHp+//8YfS/Kvbg3e/nBf3pS0GCJsd59O7m7s//vMfAExe+nJ5WqwQb26mu7ub53bh&#10;IsunjtVnnHSRpw8fP/x+PRhqxxGYDEoU4PbIN6fpeOzzoZdK0RAN1SiVpZToPa+1CNPWkQyFCCPH&#10;kKJaitZKTCGEFQsqppCJohzqb5p3iUABvCMirGXDsEyAh2WiFRURcMIdUqCVWiXtcnp3MXhLQk0s&#10;wru6RW+IiDgH8ru4sltEd++EFwZJ7xE9YgR4IMWpougrwpOXR5EAgz0oOMDnWKfQg/I44WuWdyAe&#10;2ifi3HHxWL2vGhZiSNG9eriQHqHbRPDzPYT/39/S4mufm8ystQagCJQRgAush4k4J5bZY2qolBly&#10;CK3CYpBwWikqkiEPIXBJs6pMCk270JJe3VHTLyn9vGPQk2TG5QQj59dEV4DmTZkTWGrla5VaWEQq&#10;QsKCItes0ja78vrE9j9dWW98CUtf0Ve7UwPHEV5PGmloQjAR4UtyzgizHI/UTd0X4d53dBWwtF/Y&#10;j8q3cEEfq3NP7HlFfGxFum3Kv2KPXgByvnig5D3TxomAmbU10s00KEOzPupTQxWUC+6rjds/YpYZ&#10;pDkJIfm0cUQDxCRfNt7HLaz2erS3yzQKPMEURSMQquOzqGCBCCnZEeDZBeMc3qQDTeYFIMM9MHYU&#10;W6XvBU5nPToLePn5kYzfkHaleI3bOIyFOhke7i/4cou2YD7mXsDcEKAPvJ6doqPuFhRmvXZwYPmW&#10;XYC1dQYw0l7Zc4EKBTVARNZtxANO6VRhESvrIotrZ1lbrMscPhFVx2llijMkxsCOPoxx98YLX+0b&#10;KwEybefCBVTRWoJFkELaCpnJOWSmzCyH0CPKAfXYTWBSXIQlrxmlIBgo4BjU/KIEkQsmd0QPsWQz&#10;c/J2MwszrC2WlcuCdfXW2Hsu4+kEc93jeVtnv8Dw2ACLKEoAsTyjOwp7Cc49jPiKZT0e//DY1oLw&#10;/v79EwS9uTJVwIQDuhtY5F352WrVt+Z4ajatEC4wCZcwiEOg07K2JkDB9x1xuTyZ/K0UZVV4RUyA&#10;+iidUeCWrJ8ZjQKozXqUCnUzc7v4EE0WuCF6PH14jLN0MNZeTLxDnKVM4bpYf3x+7I/9r0/49tuv&#10;f/ftd3/z9l389OO09upefZVYAwiFzWiH7vNEwtyBLmnv3VELJCBJLHiqXEctG+kRkARz9veqYKiF&#10;CIqE22oAoAprcCc83N0tH4Mi0pY1iB5igTIfJpWI5m3h5Uwl2yy1ighZRAukwsG+whySEHANNAM4&#10;ST9HZ5RahWadTSImXZ5bleNcp8tTe14+9vPy7vbN8XDTudRyuDw9P7fn43x4e/vm5nB7qvMEnUSN&#10;/elyxorb03xbTgccKbqa29LtHOfndflwWd6vsuCgmIFDoDgmxd2M04Fz8XlmrSwapbiUEB1OBPm9&#10;IyEUFc3GDyUz0DIJhlJKKUVYXYq1olJEDzrdmk5iXJH5TCZZKNjUuuLBMFVFhNtodhbQc6hYKAIt&#10;FBEj3XlwdQ93uomHW4vW3Hp0A85wVcwozXtDX90WigsD3kUcYqlMoHs4UqyiFQWwng/FmAtUWTtW&#10;j2pe3Q+UU2En37B2xHvDw6XfNzwFnkMuRAM74IRSIxz55ZOrOff/Ndt1XW/frimbv3Bz9+F5Brh7&#10;oit3L1mgM3jAQjo0WMgZeohy4nyiHkSOXqZACcJVKXQZYk4qQ8mcNIugqMho3YQgKGj7aWSgHYEt&#10;NxeKEEDgAmUgBbkplEcqSlSkEAqmF+PLhPdL57kRG3vd4tWfgGvC5vUPfwE3eP25EcnFZUUmOHTY&#10;dm12tR3LVkwcICtFQoLsKsGGBj7/rJ89AA64sM0W2ZQnAQmVkMhO3zXaCgmYOI7Xsqaf3+3VzRRf&#10;ji139IXPgNQ4dm4gd3trvLpBr/2HCMC3xjdlAsOhlwazP/w1iaWyIeit5vX6KlzX+145xP7STfL6&#10;iyMvrhNjHK6tVmRvX9hRsrtvec8YZcDxLqQIR7ay5eCVNrDJoDgxqoRb62JAHRrM8GW4KVg8VKy0&#10;KOsyGWtr0VvxzbdioENADXBRDdvP1TcInLeU75kwWUOE+CgOSiElqBakK1BU5uAcUiETZGKdoDNk&#10;6iEMVRQPJStZUnHEtO568Y/Nxc/mKuduZiXGLYqIUgpMklCLCA6Imp4w+S86Otyi97A010OED99Z&#10;Qa3Vtd8UByGNZiFrlzDVMmv97o1eVvvwePnhAW9/DSmVZPjoXM1GcgGdOViyC5Et9h9DIuYIC3Sg&#10;EdAwZMKBF51aMxOJQ3k898uTP7UnnO7uppnB2frRI+N+61V/gwVMUm1qXtusFRbRIjoQI/aLkLC4&#10;3D8tn3oUrVM9oKzWxDGX+rCul/X58rR8d5L/8r/4z3/3m+/Of/rT+3/z35/aImGzApMjJUEHyBFd&#10;oRUG9x5A6KFWnSTQ2+IBdUHyiLke257G2WIrSZYkxjpNaAYzQKFS0Pt5wXlx/2hmKlJKYXj07hGo&#10;JSzqNM+nI+7e4M1X0IrHB3zq3ld4wBsa4OmlOaFUtDZu5UIwlrauYV2EZW7WzREUdyxLW6z7NK3N&#10;66E+f7o8X5bT3fSvf/d3727urJ3/9P0fRMON3vtEYIpP9z/9w4cPbw53tZbJyjR9VY/lUKfLw/n7&#10;n36QZe5n+Eo/x/0fnz7+EcfAr2/nqccMn6LPglPF7UmPNSQuRVTEU0gq4mS4W+8mhRjtESC3Pi9w&#10;LPSEEBk2WKJAYVTgKPW2HG6jHOianRZCY4C2Z1SklJZpZpYtXCmMyciHKAUQiAaQlL4YBAZzuNEc&#10;bfXeoq/RjX72pSgX8R66BJ/Bs8CKxHp5JBsKkn9192iAQyYgyBKtwXJtUTBreXhsEy3jFDtiBboF&#10;I353mG4MH9ymiKmjwAviDD8bs20awogU+sVYuF6XBv6vbtsj78vZ6l8M4z6bLP4Muvh3Hs/OgERE&#10;7x1Ace8o2WBuLMYJ5aTTrdQb6qFzKuWIciBLsLhKAWx0oowuJc8l9HyYlMljjbU78rKNIqCnotgB&#10;gzlBhaWDQ0Wttc4lG92n+VBFi1bVKlLCVdLQXRDO3jwiuFVhiHw27LDgpZtvL4Ju9NYYBc3jznlo&#10;aDJyfK9hge98Ore2B3Kz/E5BU5K85C7YirB9gjGzuLLkSFzltptd+VbjE0ToC6+08SN7P+BYZkq6&#10;TmzNaFltCdhVeTFrHwaz6B3RYRiaLed+jpIk3c6YbYdh+zkWKTtE3WJlxj9k2qVlJxw0EyQBpHxo&#10;tGploQyDCdoU7i8gT/MhRGoEvaecH15qIcPplJ0Agzt009vlpem9X4Ps1HW9rqPLNoZ5Y4xzHHAn&#10;X8y8RgH0ykIIJfsD84OUZDJt20PP9w8VSd0Jk7snRIKwXKtlw2B+gAF0D+xDaEFH5l5kazwCaqxB&#10;8QjvCJaQSs5CvayyxGxeViut1aq3gipGRsl4ZqEne8+RWyxCLUXLEIoFPMmjcTnyfifNolQRrUF1&#10;iuqs0wn1BCh0glSgshTUGardLESFVesBhyPKZKGgkmLpbsbBDm53rguD1sUNYbCG3qIbzMmtT5hD&#10;b0ZzuNtqtYqKejN3z4sfjm4QoAgZGgZ6ZqxlCjgZLBUHi3BtwrPgjda5WX/GN2/gkHXtQdRDjW7I&#10;5lWNUWsmyZfSPrZvPlQqoIsF2AqRohimj5usl7VSiGIdTQtu/UeL9eFe6vw70V8dbk69nZ+eT4F3&#10;E97ezMu6OLGml8cMmSXYz305LCieoAIEvAPukIjnVjRiRX9e3SHWCVkvz5f7lYF3xDuthx9+/OEf&#10;fu8PD98cys1UQUI7quJEzIBGUA6YsAIRHhKEXxziQVaZPLwnpg+BFAgA77ayFkisy6LgfDyAgu7w&#10;BQncwtG3PpqUb1ER0ddGT90qfGkEemBSxXrA/T3Ol8unT8vj40FczJyGpDRAS0zi447sKqZcBF1g&#10;IWEy35xWezpfLvPddH5e2wHrub/79bfHr+7e//jTx/fL26+Pb+6+Pt8//S9///dffXv38OlhLvW3&#10;v/7ru+Pp8cOnp0/n2epJjrVBQyctDF4+np/eP7ZPfa4nNDl/vHz64bJ8wBy4VfIS6FaEp6q3xQ4F&#10;GjYp5iNFjRJMmzwZmgoz1Cqj+rw/f8wNKFMRESnFGOt6WVav010tSuU0H+vhVqfbqLen+dSoSzdB&#10;iosLkI/uHjaiaRnD/0jGTMQi0kODo2GNEBFRFhFpy+K9+dpgXXpjW9u6xvqs81dsT2JdplXqU18e&#10;iUtVh8xhF9gFvqKvArCYBPoFAKGhBWIwQwTM23yg9ZF2YM4qvrrTQmkT5W6e3xT/0OVPq/1pWZrj&#10;7ni7MhZzpzugyaq4S4r+rmDQNTTZ524zS5H41jK5L4BHjX93h9/x0L4Gxs9t+frrRr+XdfvrPfx5&#10;iHa9/+tXZqt7ErrZwZ0Yq7h0ks5uXB0QhR5jvuPhjnqQckQ9QGvkKlthwhAJkcAQ57pQVPbqiwP0&#10;DByUNDeMF290GQWOBGIUoAzB1jBsFEGQEFI33ZWMcfMrmJlrUfIL/Hp9/p9VrTbwNOpeP8MB/tLI&#10;Xs3o2w/cinNDkrOzVo4tt2fzx4pNJh6bZZePslkEQNka5ge99SJXyy/zhoi3089F/2APYp/ZEBiz&#10;ewTDhxd8Tvk7LbR9yJ+5f3BdP+VQtb+MA4eCKsZAcgNYDpHrmBqSpAxeiru4Kp9QiqzeRIIREREC&#10;bvBdGn916bAfPH6Bv7y+mi8xjlfoah/SvfI6Duzqs0Zx7eWvr35+jeEC6cah+28GLM7soLxVwsaA&#10;iEvO4XCIUQyZhyEe4lAXNVOHAiVQiBJR3YvZ7DZ5TPDCvgWhYMtvjm14YwC95HnHbZnZdBvXlZdA&#10;Aog6KbVClCzCGtQIgYEUNzENBsSgmVVJFJ20lFGSHBx4IJtasJn9AgAlA7Otsy/oF64L1gVtoa3o&#10;HX1FW31donWYwyMPvNYKJczopDG7+kiz0fwgyDijvAogPANoxqVRWAlO3k+id4pbw72hNQ+KK7tR&#10;WZK0gWUu+XaP5vLjhVsdM9aU4UkqScFHAz0oPglTPhCCIFfVrm6Iv1+Wx1J/4/KrUr69u4H1mRDz&#10;0+mgYoQT1ggz74BdMDvYx0UCKWSAGljuL1pVaikUM1tX7817x6GiX3AEpsfl/PDDXcW3dyfcHLA+&#10;A80ieocvcMALCvw4n7JdTMIBaESWasw8gyI8JEAJYcARzlKpgSgspAKCKIiOzmAuflKM72OhNdhZ&#10;33t1M15TpFyeHz98+CT6p1rnpHWFaK1pdABBT2kIh/sqAUkKpkOdWSFnuEdI5npFixA4YernT+vj&#10;w0+2Lm+O08efPv23/81/dwC++VV9/Pgsqt70+3/64Q8Xm6nfvfvmt3/93fpwkYb1eXn4cP/44aEt&#10;vZbp6/lXf/rxsa3yfL+2Z0imHrkgYqJO9JrpUgVTQalRa2iBFIjGCNuV4dRYSsmuDqbhTFZa8i7N&#10;RF1o6sfDmksvGqKeYeCqylq1Hgt1Pt5AS5USQuvRu5tFRLS1b1ZS23wHDeJmvvGrBSQwGr8OEX1d&#10;+mXp6+K99XXhusZ61mWJ9cmXS8QF/Rz1PvojpSGEVmCCDpeAt4C5Q+cKMDMTaemchWwQifShQwAx&#10;RYz+Nu8TZEJUylRQUCbIyfCxXfKZuXL0ETlHk9LPGo1eb1l0VtVSirAk3kr5MgBR7knS/6LtM2z0&#10;Gbr6C7drkPAlTMQX01OBdmeEGBicMN3gcFduvp7K0TjFNENrSK6VESJRKYXGcG7P9i3ncXwm8g7L&#10;hzCRlcERwZac9ObWA0U66JPUkReZ0KoyhSjQMV1t+S0SMfpJQ7YpZK9MfXaSV6TfljFJjudFHusG&#10;mK7F1597il4vdseULRER2f6RgU+RPu7ZofUaR+8zvTsGceXk6JwMbMqHeNksDQW2i5eAaYQ0J0DY&#10;gvK2dvAsvFn6pYZbOEYkJzJtEBtoGeRK7O/dtVn7iIyl6s5XbwW+iH1wYiSyZEcbJEblcmdK9ne9&#10;UHAbjB42AwOsMkRIQUiq84A0pRuX44W02zDuy209xhmv/pQXexxuvJzddqVxtRNwmIRiABckcOJ+&#10;D2xfwC8bSAfHFlsHYd5jEQjbLj2BPtj+yOq3Q4yjk8SR1Xg1aoQaSkAjNKKGFa5qMnVT9xootFrI&#10;MBn9umN4x9WX2Cfr7fCGmi2v95C7jV7OLGYoKJAi5RAsYDUXhiSkSid7SVMbsmSAQn6e5zxoMq5r&#10;bBRWrqocbmgXrmcsT3F55OURywXrBX3F+ezrxS6rLau0poaIjEGqCINHcl6BYEDS7z/gcAETLjLy&#10;28KxPsm234CazSK3k74r+thtbVgBmcK1NHNR8WRPtiSkcBfZWkdH48UgofPeFtBEsqjT3F2DuWIm&#10;TYhgd3SGCR+kPvflJ29/bP5XdfprLX9VpxY8R/uKeiilCgpaeGcYOsQRDebjqTKG1UFyLrOKMm2B&#10;PWjwBjbUjur41QFfHUqc+wHwaM8fnm9/dWhau7oXshatpYpMQTTZ3HA8K9hQIgjrsTH2WarZHzuF&#10;gRB6IRVdgLC+CQq9+9CsGXJZZ8AAWBYRIWmEESG2rOYOhDmHkJPhEt0SiikU6TbsSnoPAD1oRbt7&#10;M/VSXAOZ7BCgOU2iuQcs8GwPJljXHoLjXT29CazdntrTinrA3aHOx8Ptm5uDFJz7P/7979/Mp/Wp&#10;L4/r+rT4UtHKZbEHf/xwvzSL/gS/YA7MRSaoNpuqVEFRVMVUUCfUKcrEWiAaRVCE6UykEqqDpdjm&#10;iIwqVW7xF2OYEUELNLdLoMJXRkvMLop6mA7zoZy+GsyxlpriVoPlYz+NGJgPY49gEKfTGx+JExyT&#10;gjkiiqitS1/Obbn0tfV1aesllkXOzc/n9fLk/TnsiZcb7w/wpyolbEKv0QSm6OeQoEOj0Mbq08W1&#10;5sO7ujauAQ1bEUrtEEQxTKvNFlU4SxyDB9GT6J2jPDw/EM/Bs2AlO4d/D35h2yfofNgmuqq1qtSk&#10;gtZ13agsqmoW4D7bwy/tfL/Vr1+8Aax/WU3ws0/57L/Xa/L8oXQ2iIeYzJhvcftObt5Oh1v10qQG&#10;iw2f6HCC6qjZRThk0a4UFagq3HyUbAhuwAF4md9SvJzETPapjG6k8eiXoTtOQ94iUphNqrG5so9Z&#10;X/hCIH1+bp8N4mc/7KM8oOvLzJ2eh9jmqpc1Lq/2H6/5j1EaQWbdZCTOq7RLBCONEofDZTqMJ5KT&#10;uLImIAj6FfuS9FVshpYcREEE+l4HTWs3AGFpSZaWKEh6LyVuzOTf/Rw+uw++3K5vxB1njMHYNvc0&#10;MiZI96EDux72HaPkjrYaFkIgZVs07NBNQkRSqeZf7ApXl/X6oHfcs1/Qnz2dF/oNfP0V23gpuz5H&#10;DN36+O+oAr8cTGJsRAbmjNX8ICyH8D4iHekZyAIthqu/Mz372ZkxqwyKBw0jjBEoAYlOdxq1R4lg&#10;mJAqTsI5Sq6JsUa3QOwnGTHsOgaztRcHh7c7SWa8h4ulR12hHoAqGdEeQmoAqR0ayyLv6A3WsC6Y&#10;gnk3hlDqgO1p/gGDd0THesb6iMsDz0+4POHyiPWCdkFbY1ltXWxZkfa6ZmEhMIShm3cfwdvDGm6j&#10;etPmJz/EubXTIKLneGtE7XGkvpXyIP5wiSeDFRDq3t0gSvGR0QQ6ZAhBxk3FvLOdEmH0EjQlqEQN&#10;VGHQPJxpmk8YwpUeMKIH/Viee3+42Kd2vld+qvO/quUt9U3E19DbUiokTOg92FIjnrzSSDbYb8hu&#10;qQdz92bjfBUQx4wc3X66KaebGVOE9R/XS6+AsHKqVHVFx+ox2dUCA+6EdYxIlbxFiOw/IxDw6NaM&#10;JMxCItw6Q3q37fkTnvYBwHB2CIYj4D0x1q5HFCNxnOfD8VjrvPR2OS/eLTxsW6HlxG0OQXjfHp3a&#10;TSUq3XpI6FTp0B41tIZUM/VAYL30etDqqAf9u9/87ptv3n7/+3/4n/+nPx3u8Ns33/zNb//m9jhf&#10;Hp8f/vTx/OnZV/v++eyr24oShT6tz+3jh+ePD+CEAGgQohCFtVBqhYqrdApEwQqZoFNoiVKVJSvb&#10;vKbnx70z1ldC6PDEHiWsAJ0UFSN6+OIobZ2pTwQhpdY6nQ5FD4AHjSxAQAtYcJhUdDikvKwzR9sR&#10;y1HHMgNwpkIQHhQprU9ttd6sdVuXZXn286oXt/OzPD209dH7I+dDXyZfq04VvcRavQl78VXDCjJA&#10;Kr30JIa+nkVEKbDquHQRjw6XUMI7Woe6K1GBiTHRJ/Dkgkk/BT5YqNtTQFS6yqC5f2G7ftKS3Bis&#10;hK2jwGf2ImjOh94v7u71tsODfRbb/MY+hw14Xb742f3sR7vPPvtbPvuI0tAAaMXhFne/mm7f1flG&#10;ojYpLmkrSjCoDBUWyraa3RnuQT156lQYMQQ43HxxhIKgZ6kkYxlE0PNbSWyL08GzFIpIURYZQtT0&#10;5xqZ0btf4j7jjlXpF8NxneB9DZtevTJin0E3CfXPz9PxgoVeBhcbpzV6A3c30YiIYXc5HETDw9PR&#10;hCR34/dtwv4sihwRGIqT2J3HE9Cpbxbg+1nlrjwb+hLCiY4/vtxY18c8/nJ1PvvuPt+u0MbVz68K&#10;gR4S7lu5dLRbbuAJG55WRPbWKG2/fcnUdLzs8wpKbQ+vz7cUfo7Fx3Zg+9UZvFTWolP5ji/5ZO5H&#10;H7AtT3SA5vHr7QwzYfBlgBIDikQQBuxlaidiDx1hzt8SDPOEBXTSHE5k9mYfs6A4xcEY5XB1U3c1&#10;aISaM9etMozmqJIWc5mXwL3XlBjflHFueRrpBpzeVZGUFqAhGlRQCMX4iolqEalBCSaVZUADVtgF&#10;vWKRQb+IEgIKdN6G2RABb/AO77g84vyI50ec73FOBmvB2tBbtO6tx9ojLHkJM2f0cBNzoQoZhggP&#10;By3n/2BYhISPbgS6UjUiEzNdAsUxO5rZV7W+9fLB2qPDO3slUq2SwR2k05Jt5KgOb49CCTMEERqr&#10;pkLPGVDEBI+IFgjQKSboGpbLpBQmzdOqcu9tucTTEu/Xy49TeVf0u8P8LvRr6I1jDtRghRCmEkYB&#10;GYTlonEYRTq2mr5lKbiAhHe8+fpYxbs4b48PaI/ns5xw8/aWwwJPLLGe0QLPYhkYzBei2mEoWxsO&#10;yXBzbsmZ3RrHQiYQ0QJu7kHajq4iUu3HJPEiaPCI3YAPEKjQPda1B5Z1MTPrHnSBKwPGbYkJrNnC&#10;3McT1TtCI5usqK4wOorF5Dx5PcJntClAoha5u3vzzXdvj5x/+N9+/+GPf/qm4rtvfrM+rv/H//C/&#10;R1svj8/LEyrw5jSJF1j1Hh8+Xe4/PZyfEQ4qvEmtcy0UbzkilFANESchCi2oFTqBZXS4yzD/DEkS&#10;D4j038gG2GTgh+kQqTnxObYpPGINDw+1/tiWkmWPEJa5QGuZDt4D4sLCMmNSzAXTETqNzx5Jc5nk&#10;Jb6ustXrkYG7uVDvhqr0udCLO5ZLPR/9ssa598sJx6OcD94OdqnyTFuUvdIkavELvVfohHZRvfT1&#10;WdCyz9kRkjJ9IVW5IiBdiRWmkiv9OkEFbJCw6qwQBWeqzOXkKEujBRxnuECMg7b+S7YdtYhIrRWA&#10;u6/r6tETZv37byQ/a2PCX8CE/flfcqtv5la8QCvmG5y+nk9fzfMdOXXnUkuIRqqYC6GiddxNRoCy&#10;45LxQ95MowzB4WjuWYgZWYQQcRcK4cyw5Fxhb0+5xK2S3bxJcO0Nd3E1kWxDkz+Z+8svr0fn84H4&#10;EqX+7Ih/+S5/jeGukIpFRNq1RyYPvgLXEi+c1qiabxNyMlIZtTbQW1ps+0ZfbUaqe3kUV4KRvWct&#10;TyolKZKBhsZxdTaHun9x/NOfwe/XIzC+AMRGBL7wXvnffDJQoJrQClBI9osmHXF1va7x37463A/j&#10;msG6Prb44mivdzimkwC3podrrPgLr49XRyUDgu+X9RqmX1dfJRmy7PrZBjwiYKR7pNe7k93hEENk&#10;AzbIHqNoSGgEI9BMwEoURNpAbpU+CUEUjvBAIAt0Mhoth6FGkoU7uhIRaCTudFBUIROkQEo2Dycm&#10;BjW9X0fV2xv6imjoZ1w40FWdoIooQaGexwWIXEN0oCM6Hh5wforzx3h+lMsT1iesZ7QLWgreW6S6&#10;K+fzHiLi1iOYdZZACuV9HNVIOAgMnCsaQhd/GXiIoUbM1nuUN+CbwAfHZfWoFiV76jP1PEZpcbvR&#10;ACCEY9ACpBOLQOhiKj2q70tUNIlQ74hsjYdF6SBwcadWHrTH8vHs58DHpd8t/Z2t36zlm8v0TuKt&#10;6FutR+pEo6+jOSBzxAOIgEdJgxGEbZGl6CiACM6CXqv58rw8Oe1wI1/9+pu7f/UbLOfl+bI+Xnw1&#10;OiXUBEt/MnGGaDg80nQd4V2yVdcDTpUQzwwhWjg9Bds+nnaRFpQx/OeM4/uIIYnKQ4Y7k8/KBHpJ&#10;/VRvYexm0dwKSBuy06AYwtxzHSIYJq8k6RpBMbKEWQMgq03kHHJEPVibA7c3R5E6myzvHz9+//2n&#10;+6e3R/2P/5P/6Kuvv/u3//Yffv+H31vD6cCbYymYJp3X1s/P/dPH8/2nuFwQjlJrkcnCC6esqDj6&#10;hh291KiCaUY9YDqgHkfhbkQjyMu6K5xBmFkpJbmrXE25B+mqYvl9omihCNzE3YQt+sX5BBLUWHS5&#10;TK7lOM+NNShgFfNKkTIhKmKDVnXr6wRAce9IzapsvrFjCe0MycxDRKCwqkQppr0cZs4qB7YzbHJo&#10;R+lcHW2QVbIIpIhMKAV+CYsaAYQEIJZJ5qVmNUbADpItwsA0LG0QQTFMZtVRXeawUkrtiKLuCA8G&#10;z45LOEr5pfkoXvtZJl+VS+EEK7VWd299mINcv/f6jT+/96uX7ZDjy7fsL/jz+9nf9SVg4ObhPqJy&#10;pgOON+Xu7Y2L0xoAACAASURBVPHm7Xy4pdaOCSGhZassZEkgIgUlAHTD5llB2Tj21NwKmN6ZkLRO&#10;lgG0IKAI6UzxasReuVCBSrpUUylKHZ2IL7TE7lA1WIXrqTde1/W2H66pv18YrM1Z6nq4r4Zq1BFi&#10;29V+ANiA1Mt21fiW9NXGYzGC7oPt2ymGJLRiM9z2EYruG/2Q5AQiO9FG3YQeFCoHtJLr00fkPrB3&#10;tgzx04h2ub6Z4ufvno2W+vJOegErX7xJhllvpNc5Xu7REZKTT5ltpt8OjchqVCpFAqGicXVcWf25&#10;RjP4hS/PZzf6xthdv2VMCTkan321OOqAklNI7mpTi7+6lz77rP1oR2EwMwA8CHjKXR1wprtIdjbS&#10;QQdtBEfSE0APDdjmOxqpcy8iVSP1slRSJEaVahTgZVQ3c82E9MpJdCUiwZSkB8kN8eXXUNOrMD3o&#10;IiiUUqb9tiNJN/dutrKdGURf0S5+mbxMvSiQ80pmIY7owAgzmMLt/oHLk58fuTzK8ozljOWCtkRf&#10;ra/ejeEUKkcPpEix6GaNkXFeHu4CUJWZg3D15RVQTYhhCxphqVkvhqnBw25F31BPYR9XmK5xLEEP&#10;3b7BGyDklts4LvemwTJirUDwABaixpZ1XqR17yottfKG4iiAh8QakGDQS+3Vmvcnw0+B7y/xZmlv&#10;2b4hflPk21regMe1nbpnKCE2iX2k17/FfqsRKAXzcZ5reXf31U+ffjxMPNze3F/u371786//s7/F&#10;7fHyT7+3ta2Pl76s0UNDmmu2xGdrwPD1Hv+Ckkq0rM9ZEBbAaGh1CXdKZuUNYmlr3SVlPHCAHg7L&#10;dW8EkSkdIRmtkU9TzdaPZr13dw92AAyhMY3yhzajBNQJUMFQF4dLxBrGRjIuoVLrkRPlYDK5lxVT&#10;KevH8/vn55hwd6vf3r6dXP/Xf/M/Wuc39aaz29q7d5BQvv/p8dMDHh5gjjqVOp0sytK7SA2npVWK&#10;iBaoUOjTJJPaPONwxPEk88wys4jt3VfJLgxiPkKkqFbVSURGjKzzJZg4TCjJ/QjCDYSFX3pT1Qm+&#10;eD+3871TUWtnBYuLallb76U3XVZOhyiF5SBWmfFBAKFSN+2XOAJbhC0cBpj0JKod3i2ai7m6FKk6&#10;O1fDHJy0T+6H8BVhiE73CKioU2ghVmGLKtnQPFX6PcxEChCiI6YHHlHRYut7QQhQEQovCg1FBFRN&#10;DixQD+0m3S2sB+znANarZXMEADPrvRd9yfhLZsj8uq/wZ3b1s9v+0L6evvFzc8rPMi9/5jWf7TkP&#10;stY6z3MppdQ3OHyF21+VmzeFk3lxKV5qNa6b/jqrPwF3pxemfQcyiHB0YIaJ6MZJpEe7GRCJIoa9&#10;XbYd0gd9mjYZMlowkr3a2jG2E/Ar5iKlSIGtX3G/GPE6x+bl9y9jd3XxhngIWSQwhI62x58bx4CH&#10;gUMIFVt3KDdpb5pdgaOHGUM58uqaJcZies/stTmmdjNNlbD3HgJ5yzL70bCVEWO4Q1Bl4MvXBM/I&#10;z06MtQWPA9jFcK+Qyudb7EOLhFJfDiYGHNn2lT3XcBFNcHdVkk1r1hChKKRQCaqoMLj3kuwf8eru&#10;ZGjAYpOgcSiZIS75DAZ95CIHRxYeHdnJBAXdDfmb8cptwOPKXPQz3PbqijOFz3INu7ebkPgyMSkB&#10;XBbD3TnMIDoAGBkhGf0dWb7Fpg0fd4oG1LNrD4lcDhEHwySolKIhniX3rFCNYPVMYBk0KUHNFS0F&#10;ERJUpTBoQXLrXNpOT8xFRXNt7qCIoBRME2wH5i7R2C7SKoXoZusZpcZSI019WAH07rkc2voTQTjD&#10;eXnmcubyFOujt4v0i/dnxCXsEvYssRI94WOevRI9zLq5eI8IN3YPEHMBPSEXubl/IddminQRcwQg&#10;Ds/R8zgQd9CjGx1WwiarRRFBl5CetzbHczkSR++LBpIbb5rXkqNVUzdaNRwglfTIuB7pkHzAeT4c&#10;xX1y8RVY3M/h94afgPfm75b1BjgBfwccAfEMMtjkqcD/ydnb7kiSJEliIqpm7pGZ1d2zMzvLI0CC&#10;wBG4938QggDv1wEEQYAEiduPmdmp7qrMcDdV4Q8184iq7tk90FGISkRGhn+Zm4mKioruq5Fnd3z6&#10;8e0P//DHP/7DP/z04yeP8//838f//J/+49t//J/u//f/Mc73+/v5X/6X/7xz1pxu1jZv014/UiON&#10;s6MWUV1KFJKzCsGW9WB5uBbWT436sDSUVfOzHERJK6UnhbRkhuoyCtU8vBgdme9xnvf3kTpLF2GG&#10;Zj2PASLINJYVbc1m51AgnQyQsKx22cghkIoD2ZNDLnqoEz//9f3lzOb83dbb7jrjX/6ff/nLf/1z&#10;97c88PFxRMTby6fb6+uXL/d//Ke//PlPiLJUSNw/ho+P/fZpf33L84AyIjzlxNZtZ7bQ3rF1bDds&#10;N7RXa7tZl0zhgIsNJY4pCzuSbM7m3horr50pzEpLKUCa1AQHRQ3PGEdEQO7x1bJhQAdlzH1P2+lu&#10;3DKGYmScPO7WdrQd2+bbC7fNvFcR49bf5rQ5KjWfmUKmRmCc5zmgIBIRUVZYQfdGi+AIDiG8Gs2b&#10;YTYxdbWuCFhSd/YNtgvmmUPJrKEk4ISWaYQbGiLhCYSmm4fDhKZMy93yNYN+I9l7a0NN6udpmb+M&#10;Qbd0iohZTC8AlqBUZJ2k0EBmBDffSsVcQXAzC7imm10dUQKP7I4eK3lJBh9P9zcMGW0SPCs9pYdG&#10;iHhawvmtasy/5WKun3PlGguRVxlE795++h/x00/q2/voH9vN3TI4ZKZTabCGPu0+zURgwKm6ApIZ&#10;WvnbWJKFZiHmEnNTBngSkpmRMCWBtMgEzJs161aF2CJhrW3ARfkURBoFV81n1dS1LjII1PwrMyNo&#10;rJ4X60xZpVF4dja73AEKa6GSDwlm4xLTFT85q/IITplmAR/Nyz/hzKkcwgASiJiUk3LGgvNcJEaI&#10;9CsPoExamqUyhTEZjLr3ZRlGr+ziIw1FANO+bALZsrEs51IRqM50zEwlVvfikgfGA3CK36W9NAW3&#10;pmW39WsQ72unqOiWs+4hRxQowcUS+dTggZqlDLTVK2GCP01vgYVyhPLsUuYap6hcVx2isDx3RMCU&#10;l3FXDXFWFzhOWSiFIguXkHnuhqlldrv+0t2RyjGfWDODMZmtNU2T/WJmKRrdFKnSPWCKDFs57s6D&#10;Xvr2hFIKeAiwFAI2ybq5lDBHaIDKDbabbdIt43bgTXhpNKUMrXFjLfEywhA+M4CruNWbiFSK9Qxi&#10;sHIUcCO8WTUIq6DFmrUd3KqdoZUD1xkYd9EbBzyAwxKKJAdyYD8d0BcFVM0OZYRsb1uxg48Jp3yg&#10;x1dqeJ7UO3mHf9h+R9zP8zPwBfhKOymq4tPjjOMdOaq3DgC3bs0UGR9nZkaqiuxq+hPGdtvzHLhn&#10;zyTaiTyZaOVCE23oBuwBD2QH5Mc9m6U72KygKiUaSmZkbNVbEoYz0oVbEgGGRB0dIRzEOJVEgzZp&#10;yKq65HAkMNQl44qRpEwggDvt7v2+8eMYv8T4r8APwO+BHfh74AbcAAEO9IW0yvG/bby97X3D58//&#10;8pd/+r/G+5f/4T/8d+P95z/9b//r5k7kP//lT9vg1rohLRGJYwQQTKsHDlAlEUylD3AAI+IKL2pl&#10;jgGVe/RaLDSLCSRJBlKh0LiUjjDJMpCpqpxoTs4Z9pef32s6yTlXwmAKZBrgtOr8q+pLBLOwiCV7&#10;L4J+nEDmThwH7oG7IQZ7s5ttOO+3jjxOJB3i15PNsHXR//r5w2wzvnprX37RP/3z119+/nh/5xii&#10;9apMbb3tLzdrHPGRIxt5a/7S8JZH19EZLxv2HluDN7QN3EK7RksBtzekYVjmnJCsu7v7QTU3NC9R&#10;h5W9oiSECW62mWPEOO5KmrmBtCEcyC88CR1uJxnvf0L4S++7t419p3+k/5zWrb/AO/tN+977K/bd&#10;+wa00U7fdrLXRIxInvfzOM6Pd08BoRgaZ+aIODlyQzsjc5xxvuP+i95/zi//quNLzyPi0HlHDgLe&#10;bBQt219FKT/Q0HDXiBnmDnhOVF2GAl5BYYKO2GGGdGjUVcoNGeOX13DSu22f2vixnW/SP2b+Nf0+&#10;cG4WjQdTlt0cx9gSjKWsN2XGOEdWZadXEEmTwZonRjXbqrZ0hWvn8m2qNa/G4XR+IsnSBZqZt0Yr&#10;9wcJHcmEVP1bhZjYhpiWOF5D15gAPEu3VPyZAMhY9MlMgCgjzvMsQt7a9gn+FtYoZLY2s+pEa1Zt&#10;0cgSxAoQq66esCr9g2a1eApuUrUKz4TCkiQdoOAEBM6ESdbCVVmOiX60IKjN3PNUXz0oKLIKzWbC&#10;S5K+xaS4Vuu/zfDlk3MWl+fSdzyG1rZ2PN1vLosmSRM1P+irYk1qOQ7pOTOldY7Xz8vMm7Fm4woW&#10;H61v1mFQeaWlHnTob1KYF1KZVYfMB832tzNrTxBkEpz4FrBf28X91EqPlenDLL+dYImclkusLl1e&#10;mUHa7LLOiLjWZJJke9qjsVDC00HmBLRa17Du2DVyno8cyxuG12+vg//Vif8Gzft8pt9/rNB4coEz&#10;WO0nBWnVaSyL9kLLCSVcUE56KEr8Gp6lYAi6UA47TXKxDWwnbkQ3bs2bTYlLXXPO1p0AyttsZoEl&#10;JY0VDNRNN9BBn+4QpXJPNtDJjbYZG2gQq9v2dNFAIu7IlB+KD+ZX3L+i34Zsoc82OzgAbDslcMmA&#10;63JntlJr5QEcwB12R9yh976ljzjuRx4fQ/BMCt0ZQ0AoM1IOT1U/ahjdaCrnpjKGBYDUuGuIAkOW&#10;sCAWKULBhU5uQlfZSiQNs3AuU2YVLDFnvPgtb50Ae1YiDcmUMZsUYEMVe5b7bAJBJSVr4nSsVla/&#10;iSpjMDU/6SmGKUOOHO5UVARRD1ADGtQr57p45/PUX//0549f/upUnvmy4Z/+3yNi3D9i2/i63yzD&#10;0hGGZUVS9DkVrCaKS6/wrASuDP7FyGbO6s+0Vc69sgF1qWedYU4r47zwX87HsVis+lhIZeWvFcus&#10;OTAy4QwEkhn1TK2ak5HI1EhxZUsptEQGBnHSTiBCTLWAv+znGTrGGDAiWt49w87X2+8icBw4jvO4&#10;4+M9Pu52jp5ohMlkjJnGYhDZIhrZnRtyN7x2vnW+uXpD6+g7uIObooUMMRPuaJw1OiTCaU6jhSEg&#10;gXA2c7PKRpwIZEaOKSms5ExJkUMns+X4wjxTAwls3TyZd+ZmeaN/FXeSaZu8s9/wfsu29/3m2w7f&#10;uL3FsTdzJRiCpPPA/dD9PZQ5zhxnjPcY5xiDkbKOEef9I8Z73j/O45c8vyI+lCfHR4678m45lId0&#10;SFqcbSMHaWaheM5wIIlBOhmWcBLQqRpsqiSNYMA+RQfZwM5ontZF4hxthIbGmQSr9AKI3L2XTw2o&#10;QYUpDCIGTHCwGR2sFHcY6CEY+2wgqpgrw5n306YJNJzmPh01Y8TIKFlOw0YfmTpDGS21LPFIkUVY&#10;P1QighsB1Wy75EkuRLEE9YdZDDDTzOlMs4GU2F4/4fbyQmo10xHKrbkZTZ4y06Ih6LRmVjWceJgY&#10;aCWPEkBaJe/XatBoFGYTWiFna5TmrUovJWEpY4ohWsZUz5nAWup8IobkRUxwkTHFXbGInbX2fDN9&#10;PgAK1w8P2Q2uM1meCpoVN7UHe2J9ApNyDExt+yoD1HgSYOFBPs0JCtcn8ZR3q2+7yLM5S31bt4gL&#10;V02k9TCVWEf+/N/jTzKf3pn4Q+v4LyyC60i+2dfT5VrCKXBdyrpfS29IAKWqKm6oNSPL8GtanT0n&#10;T6+7TXJho3lV3X1emW9E5N8n6Z8h0fM7+v4KfHOC354jWXiEua5J8V+5zvObbS7GacDq5DhnOGXC&#10;MKvuNRvyIZehmKRMRamtA6yWF7Nb30wVIZMiAy440Gmd1kBDAKNu1MK1k357OvHvD/XxsRVIzEtB&#10;JzrZwDax8OQaAEI6NQAbQjO6zkNxz48tV39GtF7dbCWNdUkId3dce9k68p5xgIfZQN5xHnl+6PzI&#10;cQKBjBih0tfOG0TJijSmwPIgLdBmDcgoBaIk6czAgI1H7LGe2Snnc/fN2CRPjIFsGVUYWKYpc8rQ&#10;9Vhi5fWnCQFNK6te/iE1HstH17BQDY3EqA9liprdFqqEXjQzJDBOj/GC/NH975v9wf0ljm2omTeh&#10;BZqyk82YGXszM0Rk3hFHmM1mCeM8JXXD3nr5fbh7REhgmURObh9AueX8xrbGybxilcVjFpisyXOG&#10;hZr9PzHJ+mom+bS+PmJPDYiZc46cqaQ1CVkqKLkNAgVJc43MBdpmRClA83g+AgM4O+7JL8f4GhiZ&#10;Frh/Oe+ZOEDAG1yNIGUROO748uX96/t53HUmIwg1Gcos1jiXNUqeuVGvwE14aflieG18vfXXHi83&#10;7Vve3rB/sv7q7HkuZEGDNbi7mTVW1sV6GfDSCZi5mRNOhTSqDGBklAuke3X7DYmCUoEcmiU379DP&#10;6QejIbc4N5oLW9DExrab7+kN1fJnu9m2p+/Wb4PMEEeSxIg4ByMzR5xHHPfj/BjHERHI0feXcd4/&#10;Pr6O+4fiYNyJ03Qe5xech8a78pBOaiBP6DBlTCM92XzYc1IKFTxrGu40c7QpBFPkFfxVnDMS4WgJ&#10;l9xyB18b35t/4v75fv5yPw1qpUgOMjg9cYUgDsNhMRxQO4Y2YIO2hkZzyqztrmOcNs5yTbNyF4Sa&#10;cEtsRDe4lw1HtSxiMJKAQaQXU5W6K39GnuSAIgFwQAkOpaknHjmQKaGmn+Yqm5WpUKhUPBbMcqNZ&#10;8hwyhIXa7WXftibpHPe5iDqMmlx6NeRAutHdFg5acpbpWsTy4qBD0xc+aYQJbu5TbRtzDS01JMwf&#10;X3NtADKnD/xCSFyVPo/GcNeUIclmWf5j+ZzQ4bd5rIdQfe0Q3y3MF8Z6rFRPiZALSNnMXl1U1uXR&#10;cHFgS7kxD6ymtmKUH0XL1zEDFWZXKSEXULuOYmLZ67y+gwu1rwvwrncv0KYVUz7+/LsvWbt4cFFP&#10;b+L5Ilxy+Ocbh3mf5G5W1mjIKSh7uhfujqea0+fjxzLXeGDQmT34bRT4/ObCi9/BxO8Hwa9Otp5o&#10;fDMYJtDXd9+gmaafsQ0BlXy4lnbOFs5Y9NW0LzWW46KGMqammANVwOQyBzzUBMv0gQ644DV7VuRU&#10;3NVCV7XZysWQvBBzyQrLQWJlZABkqRvhoHmWVfdM4q5y1IpTFBlButtenYGpkeOjJFw08+xg1QAr&#10;ziFpyiW9szmKWhzbyDPGB210T9Mxzp/z/Pj6+c9Nw5Ulik+NPEEMW1UGFWEoEqnItMdo/FZIsToy&#10;rXGCcswvn1IYPW0z7zE8oBFmkFlmztum52cI8/SBunMJYIq05hFV1wp3uAtCBlVcUwpVEcucxrvJ&#10;yiJEQtXFIkeL2DJ/JH5v+Pvuf6De5FuLDjapYnOnNULG7tbN4MERLtzcWrePMTTS3fbbvm3b+fHx&#10;8XE04+ZNTApSCoYMwGzhq6lR/PZ1ivFLEV0M67THKSYyIYtZOYjpEm1UIiqmryuzumZfYpVJaVG6&#10;9C+L8xWQLRfPikuuYQaNOQDNCTGGIhUnNuF03Nm/iJ+P8TnHXTGq8527zEGmVU9td2uf//X9foyv&#10;7+fHgRH1tDS4Z6ocTc2rP9jggGe8GT8pN+eN8cJx69ybbztf39p2i9c3f/nkfoN6CVDCHd3Ye2/u&#10;hbG6dQObb+5lmjK7PGfojNNNl663VriYXo4RqUQ3hsllMqRzHOOzcstsSAc70RMuWNC9bdxeYD1h&#10;aU1tY+/yjd4g5hBTZg2pHMNpiozzfp73agLAGEhFfh3jro+PvH9ABxCmwxTj+IL4yLibBjSkpEYh&#10;DVwBvx4A63k9vB4NzGLSmdRDIyCvjhxSAz3Qy+/RlWyn+VfaV9gpMvSRA+mRvbEpbJrfGQcz3acx&#10;flglXjNSCGRsiI6x691yeMqAzbA17B0vhp+cN8gdW+/u7Oa2Qk1VkEWQPpRj5If0l/v9AzpDRyKk&#10;I3BPnULijESswV/jP93T97Haq+QVrhBmbTrLLfmKjAE0NrIzRsjkNfQnlR7G+TA45YZOmVlk5fJh&#10;rKqKUr9YaIiQQ8YyrYLbTFUQZNERpVabvXG4BKfm5YJ7IZgkpzH1xXlMuqWyBQu7XPRGLhO8ayJe&#10;FF+tMNdHK/TPFcw944Nryn4ANS4i7hl+ZVavgrj+TdX3AxthxdsXVY6Lu9JMki4MoVrOK/DF1Bg9&#10;QatrJnviq2x9U1Wu4TrCxWNdzk8L8K3jeXzp8sWpY1g7mqVDv+IOv8EqC4vAbFKJMBIGqfoYuFOl&#10;bSGnNdra3KuCoW7BN9D2uhe06mx4Qb1nJPq4V9f9fZz40zvffTO+3b4Fag8sNamrurgVxa9hWWG3&#10;ayLQUj2V6XapAJigJrllKP8z2Mx3BwP1z1MuMidZVUo8G7kRPVEJI5yRUlDW5mAuFx/NEbJOVUXS&#10;T5XBHN0ErZjFJJK0RXoZ3DUQRe0L63aLKvFxUmI6MqFWtfX8qJYdQLmdTv5YJs5MvxnoaF670GiK&#10;EzlgIz2AQ+OO8Y7zo5AiFNJQDGQpdWP29VnDLhNjiLP/Y15tLqsgJjhmLwjRBEWFvcCszUx3NLRN&#10;owdwQgZVkY2WvUU9lQVGq0KCK0cAYAkJZBQIN28poc+5zkjFvNIkYMRQAnmaAGYyySQzs6U69Eb8&#10;XfM/uv1R8VPmi9QlVxbObaRToDbvDimzAQ30clhAvO6eyvOeOj7iOGNEDvRbg8BcmsKcutyyFU1O&#10;/P382shMzRKRRCUBY82vfApoKwCelr/CNbckSYo+CbNKmWFiS2RO7DXvcj0ChhNTbF5NUU3wagG8&#10;gTGbdTJQTWfMEWqn27vZZ+Cvx/lLxAkYcOsvavvo7cj4+nF8nIfpJPnL+zGGTiCC8lbQJImkOkTQ&#10;Z2lNENhTb9KrdIPdLF43vW18fcHbzV5ebbtxf7V2g9+oZpSr/PvM2dy9mTU3o3UriwmbJZM1FjIq&#10;BVUCGmNvzoJVGhiky4qaDVoawjAMd4u7srrWNFgHnWow04D6hnOXNcBSPEDR234za0qOMSiaNco0&#10;omyaIwIaHNFme1mNXzLjxHFnHMqAzowzK4mfJ/NgjqlXkDxjqNq0VJkuWf4BmmUNMVe0AOfSP9dl&#10;imUc0aqhg1H0esQShKzKdq3dR47NXL2f489DY6TM2DawPPkgypjGLFnxzWPLbEJX9DhviFfkzfK2&#10;xw16aXjb7NPW3vb+svedeLPsyIJWs1suWevOHMY5zfUjdITeTx6pY+Q98si4D3ykPhL3gVMYiTMx&#10;svg7D9pgDjJnmuvKDMJt2tpJilRmakhSs8nul1NJCVjB1XmKhAHNygoL5omgTDVrmxls9btPoFUT&#10;DoGQy5rMaPTqEKyAFLICbWT1qUW1ZvLLqrWUXaoW7wXikISv1lcLaS2m6tfUxa9X02+3J7uHa0V/&#10;IrGe0ZWZlXRhrbmSYlm3a3pfMSd9hVJfMQPLKvpa/h/r9MJnz8ARi996sE1cRlbfYJ0nRipXiuT7&#10;VOL35Ba//dU3n3p+py4sp7zt8SckwdTDqvT760ybEXA9Y+7VLwJAQfCVzQYlFYP13TXH4q4ePNL1&#10;5Re++Y5M+nfu8r9xQZ7Pf0HLXw2G5w7Tj53WGKyFqmovNOmlMsasZGMhs4kbkhrQKMgBTzShCT3Q&#10;AJd1wUM90ME9tdOa0svz2DFlh4UoBNT4T5stOvFIEUqyi89d+nyTMtMZUhn25Ky81nXH11DXzGgq&#10;TpzBaoeT6cFiZh9XQxTk1iYkM8Iaw2jlv+ImGZOZjEM4mCfz/OFlRwydY1SPvRhON9j9GJxdhJGC&#10;RkRkBIiSzlSB3hK60MtsSVFKT5ROEdXgrzrtEN2sJ70MMeu3K1F7VUY/odScWLPCJCRk12BZ8wCL&#10;x8qorq5EpFSda6MZZ/qHlLPUW0pR6sIr/Qez37l+zHwbsQOb0JAb2AAvjV0icEbIAVrJ3ukJG8TN&#10;rZkjADTvDoJorcX9SNQlA5SqbwFGQkSFJ8+vqCAu8Xh9CF/LMMViflcVFqgsPGRTM0azKZKqzaYs&#10;q1CmzuXWxhljlG2BtSZDZiKiIhAYaP6yvZ73c9zPiBTRmjfrZtv71+NO+5n66zg+K98TIRgt7hzi&#10;PfEl9PNHvL8fOOuwIFiSap5og4hAKM0xoF69RhSO6ODu2ke8GG4tX3d8evFPb/bDp/b6gm3PvmXr&#10;uaqp4I2kW2rVTk3PayunNiUhmwYfEEkvtmtym966AcAhycjetoiEplQr8mQK58xCii65scG7sxPN&#10;AOTBvJt5NWesHoX53tNNyTHCZGIjLFNFKZRlTqugFyRxnF+Rw2I0DZRPQhyZd2ciQzqoLPMEVB1k&#10;1T4gyze16rNl1R8EFZdxuiYZSAezyvhnIQroZiBCMnVjTB2tknwVfp/NZVvvBj8z7ogPE4wJIsVI&#10;KBynR26UY/TzfCVeO1+7vzV+2uzvuv3Q/Hfb/ur542Y/7e21W6eItBy9maP6maY/fDNgNqWcEs7Q&#10;iJi1rq89Is+MM+3Udkr35F28h4b8SBypSMZULtjXOEVkZqIQGyWlymtdEocyQrE4lGaNMNhstISy&#10;gylphhPd0B3d4dPheTZcqoi5okAxhVQxVQ4Y0gEnTCXwmBYCMQvBzWHdEJUZaGXbU0otzATaCqwE&#10;LHG+8nu2o2RXMhYltBYbJqOKCrG4q+et4MJaTLXW8smaPX+sDCQ0Y7ic6EqapjpPzqJ4wK/6wVbu&#10;ltJcaRfpNvsVXjARq5s1gMyr2XOVU6+COj0tsMAkySQ9SH5cvPx1JGshqXh8SUeuM5yUDPm00D5f&#10;p4vQWp2tMR+qa1kq+tHLz0iLRuFkLnnp1shHcgBS/ArNJICoSs21r+tgbEGuZ4R0/fRr2GSPlnyP&#10;3z6GzTOWqlu5zCdpU733zbc9sq4LiRZRPU02AKCsC5Qx1Sy1cEkUFUpD1YniBAtgAV3sUge76JF9&#10;qAc2n/4OuQAAIABJREFU4AZriU462Ct7WEa71QK3FsW6m8kle0wSFMXq5T7TfUZ/8LtZIelADprJ&#10;rl9J0nQtzdWEIISxijQFN2dNReu+sLKeFqnLuc3n3EGrWkszgJF5VN7BCr5oRJ7Lfasq22c3x9Vf&#10;ato8u69rnshEBFiK2OYRyiENYCiDCFWsfNZFBtBEqCVdshO5cz67OS39C/3+LXg+H/DH4Jyj2klV&#10;AQ7n0yIylWaEskQRFEQLAyp3mnTlZnwlX4W3iNvABjShz6h1tlzOOaOAAH0+s2atbfzXz/fb29So&#10;IgjYeZznObayRckSE8zBeZnEzMKbp1fpAa3qnbIGh9ucWQoyCMK6K5zQpeqkZlKikwpUlt+rDa0F&#10;ZPaoiucccgQ08WilM5Gy6tXtpxRmaT28nMVc1kT7wvZZ+c/n8Y95/jnxMzAEGb7eP77a8fPmX4gB&#10;pe2ELOXu5X+S8kEL8UQEsNErhnfLLeUZO/nqfDO8Nrzu+PRqbzf74c0/vdnLC/oGb9G8QthUuWSZ&#10;rzLTKvyFxCI8W+veOtliVkPCmvXWWYaj5WUg0TsQzdy9gaVtw5TtjohamFOAJUHvxt76C5n7rY/x&#10;EeNdgwY3ESNznFlWQSIjMp3eJMsstSKh5Us1zWtOxofN5zRMVVQwTAeQBa2QQ1G18LVeBTLwVCpR&#10;m/s0v10yUyvoXV5fKMe4WplmOws1Y1j2QFa9o/gibIMvKRdF/9r5DpzKex4AqeyZe5wbxjZyN96o&#10;Xfjhhp9e9bs3/LS13+3tx7394Php8xcbr5a7Dc9BDY1zuOy2DZBKA8Asj/P5aBMARyYJ9wTMEi/s&#10;PEu+wQrTDnDIAzitDSFkkRaahhUZkZNJmUE0VvVRABIjmcGLW2ll156hRhireR0gtGX+2Qw+Uz0J&#10;wVsHK2xVRSlZ5v9c9X8+eSxW0qBqTTQtHTG5ZU6/IiTZfDJlWI/4A2Bd692vl1Iux5rrA/xNE6dv&#10;tnyeWf8WC8Ln7bHr0uOvx3kmB2ePtMfsvICgrrP4dvubbMrEZ4VsZu3JszBcdREfcO5xqSoH9N3X&#10;amWO/+3tGYXUJb3+5JlGUhX7SFX3wfn56xyr+q/CuSTd/MFFPWAZoCdm6IJZWIzRxco8DuBbOdT1&#10;86+v4b93dvWF35NSxXn8+nj0WySZJE8hkSMnNVICcdrsULsk1IZKpTAGNaQBG7ATTdVzUF3oYEu0&#10;hIc8cINvpGc4bXNvBlLV9VMSiUx4KWDE4pFQKyZJygbUxKyKX5lfj18KSJGC8rDuwjET8LkK2uAZ&#10;64kDFKXDcIOQByIUUd5ipRwmAQYjLFbW340yEQlZa2wGJsY9dDiBxnH/SgWlZuDmGRhxjvPcmuVQ&#10;ZmRmeTUUxxljRi9ZGcAixWWFriqtsbpGmYnIUVVzNmiAC61cNIPZgDBZARdVTGJPD+dzFLY48odY&#10;UyuDTK7X+psSHiyF3BIUlj3CpTIskYEas5VzFdBQiWC64FU0KXiDNEurz9AIiOeevW3ovSvzPIfh&#10;vMj+kdOEtuaeOqkE0n47Rejls7XemSEbaWRaQpZMJXNJ0SVMt3UHyax2MUYzpUooTHOHG2ANSMti&#10;c6XKIJVPScZHDJQr9/xmeA4/f3k/IIqze/k987zfR5yH/C+KP8X4y8Bn4ANgVeoEDp2/3M/3zbS/&#10;tN5dwBkql5XUCKVZGGBuKktzNWBDbswO3KBXx1vHW8PLDbcX7rv6Hn1H69hvMGfzpEWlO5toBFpR&#10;v3MI+MTbLBtJJCPPcY4029ndrZlHYsbeBIyObv2pBx/TSrCBcEgoYQlkZFYZXXODEYj7+TE0wqwZ&#10;DSMUgVlQY4ykjLFVGWeimEafoeNcIoIMYWRWDUaSaVElJjOznnlyjKKpSVmWNiEw2c8a0jCbTj4Q&#10;s5wITZZga5mZaVdXkqBI9M3FijMGzuI1lZGM9FOH9NH8D4avzo/ziHG01g2543wDfgQ+GX5oejX8&#10;hz/gx1f87tP+u9eXV/cX14vhZvlqh8Vp424jWyH/HdHw0WKYKQYWdVF2V1m9tYS2WF4SDewx0NAz&#10;k5Y8Q9zBgTNkwZGwAFTSWUmKxtnhICrAmquSSczp4FUS8KqsQMtxwtGY0eQNhKqyKU68/dANyjHY&#10;6KRGlJH0tQqWoajKMnR31SIzhxEkJYZ7VypilBdlZe4zRxJt9XfWFJU7wYxgsdEXyVTpj2k0VLzc&#10;1VfLKqUFK+IgH5lhm88EJts0v6evJj+ZEVH9lR81jMZ2zYwAIiKnPUxmDs0mFvkEGGoNiBJgoTo2&#10;ywtFrIMPSRFXm0ItlFBxejFPWNO4Ji+kCbOUXOY0AKTpaMbJt3DW9MVYnNUCE3hip643nxKC1+Fj&#10;dTrnVVZ5/a4glzQNu2tRWRlezAWGMIM3p7fWZ8L3nH5dmlxZfb/Qt21dk/LpXphpmlUW/7SoOyCQ&#10;11nUUv63oFXRDXj6sJ6uRuYEjlebhbn8Pb75Aa0ANNrE9/WBKkooDXPS4F4yDKFqaqPEkIFZoUZW&#10;IIeAQjjhAz1xA3ZhF/tQN3TYrJGJ9MxGvu2bx8hzjIBtNBKNJFs3WKbGGWjMbdskjeOsjgvmVbWW&#10;UtHKlNR7p9sYg2Zt7zBmHDkAq2XLq4Qwk8DQMPfurSOorOdRoMa4O3IK6qSMgWRA7j4yFFMbxTTJ&#10;hHAS54khmJzyCkjOPN8/ejMDx3HkGBTKUUyRTO2tjzHe36M1bNttjGFsJZuQTlRtaeDrz+/d2qlR&#10;FWdGlyHv8XHEGFDAnOPjtNd94zY+PsxhsIAkKlJCWRkCiJhK0DmOE8jpZYDSGa3xY2Zwg0ti5VhM&#10;qlh9iUqNLH639d5Tdp4qOxLBzhz3keFe0i4HOthIS9j1aDhGwgxhOIjN4c5MP5DmdhyDJM1H6owT&#10;We0LwWJYrxm3EoLLAvS718C37xStFWIbM0zVSiMSIlpbbQNMlf0inKbeNykikZn3+5m5nEezLgpR&#10;piCCIkO4D5gXz2FslNF949Y+f/7llCIUc9eW1qL5P39+/4vic+rDgYYO5gAHbm1/hb5Ynm534X5q&#10;DEDwKBzTaMbKRAmWabK3zX7YfI97y9iJn7r/sON1i5cdLy++79a38J220Td4w203o+IMCh5whCL8&#10;0wsoLlPYafgANPeMKN610SCNcY6R4XR3J8/zNLO9d6dl5iinPXH2CQcIyxGDMqd7C0iIkTbef45Q&#10;9w2AwWTJzIxZkEydisxyVaSbZolIRI3Joq9nOgMxIu9epfxrMcJcj04pmBUPy0oeqaxeUNOwcVax&#10;QNJ5H6S15myNKobIkPzlL19JOQBnVlVgE4A8wt1achxwYicMGCM8jLTDeZo+iMOh0M+nzq/3DfiB&#10;+P2G/37DP7y1P769/O6mP/yQ3e69Ybdjb9jMbgZn6Lg3pnc0e7QmgwGWMLRW/O70rK60tVaZhbfK&#10;jJDkMZeDVTucIrJc80ISY0Gr2dVhOvMKESCWHpGELCuVLGZmFhPt1ppls2l2QmRFVEZ4dYIg3M3A&#10;iKCwbXtAZcWe1QbHKKgMMGYZpAE1c5uVormSvVHj5UoxkbK6NYbJc19sXl5lUper01w7MSCbJa+T&#10;OnqwLHheI/XY0fWK6pH4RDg9I4nfXLYXh5SXdyStYE6AqWXoIGnyeE/mltcyX12cn1f9571/u9ky&#10;U6AEVD8QXKagdiVDV6j9iMTX4lo/P13nbzHWv7f9thXWnFfWrq4fOI2vVk7w8XmuDzxZHtg3F/m/&#10;hYj62/fl14wmQE0m5lebTcD9K5pq/bUkTfe1SsXNXBJKJQFIZTds6waDKZIMYIrjzKdblZUYy9Jy&#10;iAN2wge2RBM2YBMsYJlUtba1Luxyj7yPe4PcwZ22oFolGxvN2YEzE2MMZz1fV8rVXFMfaVQmIsIK&#10;IgOIUDUdRyTobLBGNgJ0BxhVTJBFQ9JkZV7bVg2YLsMPuoOIafyGyohIWebLCnPMCdvKuCQy0yhE&#10;jghFGEhjpiiN+0ly27bW2raJZEQcx9harxgDsMyoxJKiujrScqoJsqJrywYE4XCKTDOoZO85Mglr&#10;ljDHVKmUn6AIBM3ngJ+aIjPINGVExmofAE/GiiUMNrOxNYC9PLAgN4npiUE4ZWYyjsQd+Cq+u/WW&#10;Mcqsim6A0gyg0JCY+gpUv8qUTA1izPYYl7YJS6NgqgLMSi8JYFKongeyq5/B1dWAJshoKqgkGRg0&#10;6Kn9bj2sJRKvPLO1VhDTQQD3+6gmcSMjAuMpYOPsOofyXUUgE9tmBpOYQ0MZlOzAGOh7NUBE8h55&#10;nPFx3L8O/byIqxptRprBm92JTt6s3YExc3IEbCjASmQqNfvXgrqRm7KHdsVOvBg+uV4dvcE2bDfd&#10;XvBy831j24AW2741D6vTVXZvJAc1RqZXW1V3yAxGuHkc5+QFVCBbZfExRsxUmYTUoGW5YacIWxjk&#10;kRqQssy4K2s77xEzNJCyWlnrWQsAA0rlKJkyEMlA6aDzIl9LDassG1KO2mE9jpWgpOQOyQKhERFS&#10;DmQxXimim8skKEIZIyIyJ3gFToTNDqGrJWA1vipCuZ5aGqZVn8FLJD7AAC1cvCHfxN+DAwegHwDb&#10;8HbDH1/sjy/9j93/buOnrlcbn2x0iw41jgZ2mKXcVosMQ87uyEAlMCXHjH74yFoARFzrPwCCbkmg&#10;1dHZNNor9lpwN5NEdKBMtmq2i5hgSevbSrBIigyiNJgwymB0tebWGiKkUEOp2eCAGxzUFBnYLD40&#10;S0UtH4WukpJRVEA0mlFW5Szu1pq3EDMzIlNwn8yZprX7tfbaQt+4St45qQ/Nnm3zYl200KptmdJi&#10;rNACMetdig6aAH+N5+WIMrdqG1kMsH23lk+RkoqXEKaYVplRShwtzFQalUyUzE2pmb+rnvM5+9I/&#10;L/d4QmDFZVZ+8AqbF+H0QGmP45maVa0qwou24aofXHaTNZQmPzarBL7ZVJU/+P+1CUR15ZaVxFqk&#10;1iq9Hi9M5dO6BbrgrBZ3NY+5vvPb7W8DrHUM/94np+bmKQ/49GEjKnlmQpa9AavCakp2CKrU0xX+&#10;U6AMFRDk8oMDLI2iFclboCQkIc/MIy0WgyXsxiZ00rN8NNEGW8BGMiNUEzlQfB4tZ6IfyTImtojM&#10;IW90o1garKcrskiZ8xzu1rYO4jwPoOaUnNNsFXJyQslmbbkdoMS7yFRGeSxOpfkMY5Ju1YcVUokg&#10;VwnNksTPnFkMjYhTUneOGHGeyGxGp1ERcWLIgKg1PmFubt0t52gv/UFSyEiNFFi1I2RmRpV6wNgC&#10;44rPrMzWB/LEeSggA91m+rsaPgiBQHHoSBqYs7tnOZRqjtvC1tDyzoUZwlWmipUPAaYZojJlasDI&#10;DFJAuH0kP6f+nLk15+YuWtXpIUE66C66pu+yKWvGJkrr7wkX8Fydt5BtjdMCXjN8nFz+oqGeXlNA&#10;SdnKO0UgZyWoHiFH5uLTI8DSYlHM1Ki9Iu+jVHEjZ2HgHKlGlCHcOrDSz7VwJZMI4EycymCmYX/7&#10;dKTuEfeh93O8H/Fx4h34CtyBKsvqAiDS5AYpzA6zFDL0gRCbmkUE8JhdjWxSo71Ct9CO44XxZvih&#10;4we30rbvO/YbXz711xe77Wx2GkbyHJkt04pWqCJNRHVMYBbfaRSqp2yOseLbqBYfzUTyPIcgmkEi&#10;PYdERKSDJWwCUASTY3Zxr7spQZUKV0RWx8eauWWVDUpBg0rW0jOV515meyShyu9WxcPMujTapSnU&#10;DGjLQ9czkxnKQKp0V+V9bdUJz5lpwIiKrQyYBSVS5hhZHUycLZcu5spp5NS2iIR71dxBhmwIcCiU&#10;uad+BHfj3+86d7x92t9ett//sP242ytHz7Pj7BxvHV78pGGV8NhQcruJoCkIcTaQp8IlD81wOudT&#10;Q0AGJ0ALgtOJyuU6O85WRlwq3noTAbnjMg+YjC+RxMdgwmv+R2qmTapVGUstPXtJEQ631huaUaEp&#10;nWLRgmiku2cgIra9t7aNMc4jylm+prhKyVXcpzJu8EamVsdD9zaOGImxvOWX0VGSsw85NFfpmRSr&#10;iXaeHMEpYP92EZ2zHia9wG9/+2CJ8KSlqE9oWWPntK0SLnX20yJ9LflVM1jjUkt6JUTBJqyhPAd0&#10;TbtivbEAVmbOp3Ht6JlVumCTNP0dODm4GaPnlSKs2XdBzJXE0AOgPIG2a639HnYsqIrf2Cbz8Fvb&#10;rz/PSUnKYGu78m42x/jzfXnckecD07+Jov49gPXbn7yu9vphvvmcHJyfz6jO4hDLPmNm7jFt24Dy&#10;CsActkXyFxyukL3ILRlSLG2lhEREKpBHIuSBLuyJnbYlNtju1hWu8DQCnmYjMLDtdC+pKgPCZErM&#10;aJNFSppmlHLdbUmIhAkDcFY6ISMAdXUzjszMbNYrLC5ddGJUU3Ugtt4RUA5WIg1EmSkYaqnklWMm&#10;4+oOVlFNsaqZUJoJi+0SQhkpZIajRYQiM0PBwECmQt04hu73eybGwMuLtd7d/euXd4kYUCQF5Upa&#10;2sSvReONtEiKFiiHPSkNIIOZKAlvuqnq3huRqYGY0GEO0CrSqDArIjOpyFXXiBoRnLWEMJN7+TKD&#10;yaBcTkZhLKYis3Gy6yf4TvuLoo+EtxJOi7mDNzITmyUNhoI8E0ZPvasjRV9dTutR0VKPzfigCHle&#10;57IQ1a/+xVwMwOWYQzKZRpRbw4RW63U2lkhhjDXeIYErTqx8BQnRAYheUupRj1MVjiHzyNLID8ya&#10;hEGl8HE/7hFfPuL9wCGcgICjpn7j7myGU/XgRWAucdWN6VCkeJrCmtZtl2SkyzbjTr3KN4yXETfH&#10;m+PHhh+6bZZvL833cdvbbbfbS9+3MJqSyTwjspx+bVp+SAmHJdxydvBDlIDb53RbJT5TgVzrrlfz&#10;BFt9hCIZk0ypZSQRDhNKSg8ATIVmN0NJEdHmiKhTY9ngMwMmVTM2VXH9DLndHAib2pkAVDKMKA+W&#10;UsUAYE71+mDlVSInQQNTo40xKqZUmBDLcxvVOob0pBC5rHMmzp/fTbABQANjKC3LhbjmGoJgvpej&#10;8AEDfqR88/by4t22W986tk0NH5YfjnNr3Jxuapoe+hUkBwFYa10s4dSqJwZM5uNwaEb3BGbXGaCE&#10;46hmviYjzIalGsQZS3s1vak/vhJH89ymGwyrP0lRWlYPmyUQUc9vTEGCAEsDWrmdJqqFblaU1s2y&#10;HBUkAS9vn15fX79+/frzL59nAGmUKa0OH6jKfCdJsw7mrONTCWRVAPDXOKbSn1MeXwo/u/CBhNXb&#10;/eIiHxPLwkBPq/XyuypglIvwXrurqFpZ7OnCWLhA2NNm1zpdFR9gSkMaQmSJNyNmKnPCoJoMLpsu&#10;ZZZ86+EpSntgwafvrx+40NVCzamlvmJ9PxYDrKU0+q6y8rvjnztds6OVV/IFsHSd44M0XQmzv5kl&#10;nP8wlYPCdPYuawbOsCvxDFrXXXssaOvcq5/PEk79eo8JmK1l/d94feyjzvcbNLiYziqINJVUw1Zl&#10;UFwABVO1/M3lTKm8GLCI/9JgVb1b1QxmuV/ySpFIQCWnMhGwZJM2YKftso1ooIVmi2jJkw3saB0n&#10;FnQeQyTkNuGWW+SZ5+lAM7ciuJVpsKISZoFCsdey9lRYgICGIIVTVmVc9Tiw+O4ZQZfcdlgppRWp&#10;wXPp88CpJsxMyN2NRnBpoueiWlVdynhEFTCzNgGZO6AcEZGGNKPTM0aBoSh/E0niGCmp8nKo1G2F&#10;dQLTUqreK5E5hNKGjdlRDJVYL8Smwat+B9XCuWIgBwblWC2Ia1Gl5giq57o+ril3nPxPzaScrzAZ&#10;LWhISmFqjJAd0oDBKCcHUhyJIKx7Jl/LQaJYMRZnSEIkG6sqngZ3kJmWcxopYmjUs8o5Vkkyy8um&#10;CiKqsuFXr+aapl+rWU8KZGiyVtNcDPMv4FXAMNNTWur4iJJ/kO7l75BiAjHKikGSCpMjVwVCJqAg&#10;4EjjAII6vhwfgfuYoKpWaQFwmLOBFVyc0ADShhd7KEoaAWn8TD+Vw1aGDmiwjXoBb8ILch/xQrwZ&#10;fiB+oH0yduen3ti1OzrRy4KRQLNmFMOIBjg7zDDYSLOzmCsDshzjUuJA+mOe0RAzq8uMqkH7xLmI&#10;yv2sskytabyCOZa8EeWHIav/AUDFJaPCOQJZ+vI1MdZgGOuyCXCgFqHpHAQMAOXmNS5GdhUHzvg8&#10;a+VfBUxgdbxLRfBMKCKqpbcVBqmHwMwsZUADj1nCSgEOE9TMjHnEU6sm6hLyMwzYHZvQibb7ttN3&#10;S5xE4DxDZxLeYBv3bdM4EqJVt78CTBRgNiVRWBMxgPKfJVBWG7aGvxnoZf1qBferfWhzUqt7LM3L&#10;4sCM1Bi1kmdM82MsbGEGT+XEvmulkaKYZ0ozaU8Aapyen9VkUVV0aWY5RsmBb/vr7376u7e3N6J9&#10;Pe4DH7PqljYhiwEkvFCyFcaqAHxknmdkec7zyuLNZFYlhy6sdcGaNXpmgV6txIseZNn5rA/rMcgr&#10;nHgs6xdPMVd3PT6WEifuWeU/f4PEmjjgAbPK+DDzIqXXSCXKFGl1RwGqbfOqeLfn76ywgLg+ueio&#10;BbCYgZpUy9Ds+lt8U//0uMXzzxbzd6EuPbY12Lmu3G9tlD1rMh4mEM/I8Bm/UPyWvvrtr31grYd7&#10;Zx3nxTP91pYrSv9v3/Td57nSkXOtfEpQXrueYWBBz6cRNasj1tGVzNlyPdqT1gQ1gfcqKmVExIkI&#10;KMGgBVyoDjVN5ho5wqYJRuWY2eFba2MMW13rbaS6TKxQuCJszlGjmlSnOlGTzZVmaHGJHccYFw7N&#10;TFOnmplBzUo6Zw468sycI7OSm0Vq5KCTpJeX1KhIImu1HYBz5hyDMllKWyoyVTlDTBd4KitTZ+5A&#10;amRCMDOkHHAj+0T69/t5v9+lMr5XpfbmtSWRZapUgMMgZGYUL50ob6JMDOEIHAdiSCcSMmOSVqi3&#10;FR4pq6ZLUWAGc04Sd+AbMvh5OM2okNX8sSYuea2EUogn0smROkmVjVWOcUaadsdI/WgW5X06197k&#10;SgLSpka5bAAppUFZ5o9zMFZDXAqBKsWoMZ9WcpBS9OibVzMCxSUQ894Wx25lWzMDUmQJJe9nXiNq&#10;EsA2a3wEJLzcRUv1MoQyC4gZEU+eUSDcTzE1UkJ1NiQGcSSC4IauKoPDWXXwBih7wsE6zMNwEqfk&#10;ig1WHQZDuiOORFomzagOOtCJjXkjb5kv1BvxRrwYXqgXogMvBpptZp2AQhHqMkoOiIJgnmL58tOs&#10;tYaWfVpEVvJHEDGqcl9CklHAPqSuLRGWqqlz1U5ma52ZChYkyCyHKYSFEdZadaJzbzCm+fFx56y0&#10;CAalsEpOIvCAWdeMp4xTErNmnDRFVXGC2wJ1IiZl8f8R9nY9smRJcpiZ+4nIqrq3u6ene2ZnuUMu&#10;VyCkF4EEhRX0IEAP+v+AHvQgAgIESSSGH7vz0X0/qjLjuJse3E9k3u5eMadRUzcrMzIy4nyYm5ub&#10;89TBV/V372gpyX0g2/l1rTIwK4/ec/ds8fipJuO5QRirSzJH3fBmH+aRmZTDCd+wua/9ArCZOvaL&#10;iWV+AyfG6LXraTNjlLmH9cGrev3qUErjvASkMX2gPn/1uAGJNJhl2QahPLJqdjNpGi2brb5u5MJh&#10;ElKWUDLL0n1W52ALnQmOZmjAoU4SCkBaqX7dBqu2V4lKMytJczMbW84YY//mm2+/+ebb23HcjqCb&#10;Sq9SqWlkn4pxuLezM22zASDmvOU8jiMgs3beX13s2huv84MwyJYWqpML7NVNlWgwqyu5bmlP+yoE&#10;UqP95WPEdnBYm2vhOibQmYZak/Xw+p9u02uLlQLdPqIfmbmShjjB4kmhLx3VAkrkeTK1TzxiKQiE&#10;PbzlzmktbpbrlTz3+RMWcF0KYJH7X8CvSip174sHgFVT5Ytd4xe//n/1QcLMZGKbK1Ua4guZP8ka&#10;h8nWyfYygdbcLaDzeOCHrMgCOI/HfASM60ZjIUv8EiV5p9/q7aePaBTIKxa4blPHIVrMTpeXWwX9&#10;seyFvrxomYla2VIUciLn8pOKRMLFZd0ug6oIhUAm8lDMGamsGobunlwbj25zaki0iKyJ4ZnKdBvD&#10;fcajtu/+iAg6JR3HoZC7ATlnXLad2kwVDxZ4JVRe0IlisarwGnB6ySoVFWaInTATNBkiNXNmQgqz&#10;Qdj1eq1G7wBIq9b0ijAoj4PC8E4oI1JSNRBxpxtLNJuZx5HDvwgkuiu6KzPmFA5lotp1sBIhXPKC&#10;zKmMiNsVVwfekIrR2xoxVFmMqvwjGyM1M8tuWVwC/N4b2Y2dge5vf4at1ZrFUHJ3lArG5UN02kEk&#10;jGO8kfPghDjjchw34brhsIFOLaWk3TAM9DJbrrEqgDOmeku+D/XsSLplEjg9h4HxT8xlPkyfh5lV&#10;FdHVlKSW1DbUnnOagWbVIE06FRXKKq8OAYhSdxAyhrEtaUsUTgZtml0zo3tcAM5uqvNUJtuEeUE0&#10;3qYU8JFZ4nQMY5KvzFeg6uUy5cagXaGPyI86sOqujRzgTu7Ck3RBPjvfu70b+UJcDDtyc47MQe7F&#10;AWQoZjI0wuEi4OVmlJgxYMPI6uHCkhoGMYqgTqWMNduNSmQbQzNUDvskoJwp0cx11OUGhCIua1wj&#10;ki5EMglHOadDVWqojFQGknYuRpyZ82fMfbBnSJgJTJMSk8bMmfVN1ZE60SmRxSiAFitFjMw4i5Ua&#10;/5CSho/MrATY+aks5X80k9ZTtRg18yqmKwu5KiPdhglX27htTrcJTcY0pGn/+v3MQ1FKLWzkSGYe&#10;9lT0YXC1fjGgOtjfL0L3hkEaYkBW3bzWfGmVcIdjMIpKWqbSzo5mMPI4J4rsqNDYmNCE50BJ3UIZ&#10;CCXLDau/cu+9xdd0TEKDqAHKMJfrNNx2wix33/zt7Y1je3n3zbY//fnDxx8+/hA25bMKh0CSdu+g&#10;DDOUYNLhw5QHNOc8MtDyBbdqIlm8Osr2xqgFppdPVpF+y7q9QLQ9SLbRGuA743VfOPQgn39gTVrG&#10;/Ds/AAAgAElEQVQSAsTqzXz6eXLV3gJqhPzFmaycVzk+rw3+5Ntql2FSlXTLO/Z6pH+IysCshfLk&#10;RYxspbnU9F4dpzICrYl44F0We/czUAIsQH2eZf1ouuXhTEhm++cY1MiCAEVZVgfZsi17VGT9IgpN&#10;4mw3+Is4tSABzgJIenfj+P8jru53ttO+3eLj55vE/Zfzw0ue/pOTORmdR6AGoDr89D/1xVdoGaMg&#10;wQEmvAVY9NpQz2sbpkwGTUJSAYRhpk1YYiS2QJXW9RkkNuIJfApukbghrjgU7ri80AfH2DCUVh3a&#10;NG/TNZidme0K4bImiqLNW1Mkdql8hNyN0m0mCXuS0SJiXIwYKTApVZ+aFlQ1lZuRGalJUpRxL6Yj&#10;Y2W6SRKZB8nSLCEzqriD4zrDhrvT3QOiEDOQM6njOpGT274Nc3oiNRUBBQJVTAODm/s23NKooogc&#10;TCVCGEEFMTOiSHH5MAsyVTt3zSmmYvKYeEvwgJHTaVYGRF39TAFyRBV5l5H9lDwQEjNnpcYSkEIa&#10;5dQMoO100EGdbFN75CqZFTszwmiDmiJtA+2WJboAla/A54m3HQftFXmFPSOfhEuqjP4dxRFFFv6q&#10;cZ49B101QRRYzMTaSyToF9rcQygxeA34NbxJwULnzCWUsqqHg+1PHL5tW9mSHRE6jpviqjiUkdFM&#10;1TAfw4bfrjOimpoTkDXVgKvmsTwK3OGSiaKenp4yIyISB4nNMJ60wa70vGHzeUkOZ7D4mXLHyUQa&#10;Mmg34NOMK3BAGDnAAdV/F3LPfGa+h94xXwwXg0PmGgbpcNmF3Kz15EQCGm1EwXIhD0RlcuKQEvTw&#10;1tcGypgDMBHkAEkYxn0eacWOtfMUxagpCTITuq7TOugzLQb9yENdSGtNiodmOXR3Y7qsdlYrAuUK&#10;7c0o0Ov+GU0ygyVuOmXNLT6ureC4pRlGq47obgIyEVkAeaytsPZfjTEyAC9no4KScLNhFYlkCl71&#10;jnFmngRQLqPtbsYxLn6bIQtgHqE0wLFdBvcNPlO30CQwxnbZtkv5b+qKZc2jakuQoCBfV7gy9uqm&#10;fGZIb/ilReCQXWlYp91mJZaJkr6d0mNmZnWLlRRm7QZW/J08LJPMhR9OGqAq6VCuwQtvld9nGUY0&#10;oTmwO56Zu2NXaN7wV7/53Xe//t3n68fPb5+4c8YVnll9XQmWXZANGJmk+xhjuEG8RR4Zkekuc3Pf&#10;FrEuJU22+4VFXKWSaThk5RxzdulZG3ABjugV4Sd7uZGyk9xrZNVBaQ/wZWIECPOI13ZgqgYGvtnY&#10;yEHbgHIdqFHYLXGqKLj1gFHKklKw66TZ2R2JqzxoKanOUZaVay0RTyURuaCBlf20SKnfWc3o0KO2&#10;bQ7MTEhFgYNcbJlaNAHYcElKRIQCqj6S5LDB1H2MLmZmmAGrh9mJN/IBRp05i5qgszLZfda0KmSg&#10;eTk0ONnu+SWc2bYyoEuSvdqub3TCopNLy1aRn4lanY9uqs1Fxq735gNHffbikeS7I8sl/KQPJcmb&#10;Mz4vwlnEexb5YhFqBkmRJniyq+oFE0y62M4oGa9KfsJg69sETNOhDOCAhY3Uc2gktsTu5mVnkLJD&#10;PLAZL1P+inFgBwyYiR0jJB2iZG4+OGbxHHJv8XTRG1P4/Hbb3Bji6opVSiW14Cxs+LaZpHmtsBLH&#10;vAqzjCJJpxFpnVku2iw6K61BkDNupQ/pDgSrw0FEGb91aYxXL7bj5maD5qQidByZhyGd5sZ926Rh&#10;ACcsydgighT3TlgY83g74rhFwBG1dM55lOyIVIbZsdnkFXMSFhVPwukf3qI0SHk94E/EftXnv3zG&#10;8/7kabSAzc0TK5o7rvItn55exhgR83p8ikhYjnF5u12vVxyJMeDOUqIYTLb5vtMHbjlz8qgFRUca&#10;01F628zU5NCOGwM8gHlz7mNstHGN+afMV+Qfha9v8SvL74f/Ztu/NT7dbl8lXiKfgcvUhs7QHY4s&#10;4xuc1CnYzVdxxrenjjLa743sJEON9m5XGGvCAzjxcpVHdUIALFrs3dPLQbypBHM6IiLyIF6f/OPt&#10;2J+35/1y+3w7rjefwRsd/eWThHEMbttG99unT0K6d6Q3hM05hu+WYtnsZnGKR2AGLvOWu5vRotIB&#10;eE7swARuyIMh4B0sMj3yQkj4BA3z3caFPmYO5AvxkvMZeBl4B+yO4eDIHPIhIHK+2tzGcLNNNM3Y&#10;hp0X2WDbMEnzaDqm2vMaYMxBoxgR7kPGwj8cDljMo/qIDEkzqPCqUppXBjncfattSKR7Ob0tXVmE&#10;JsYYlWeax0HSQTNHSXKj95wIRkyyDLeKFLCY5cVoPrjRhbgdt+O4bvtTN27r1Fff+4ZWhdirlDCV&#10;mdvlac4ZUzYGaZlBt30ft+NA1A5Y4mDmBEJPY5u3GyYssA0bGDMwZ1bVcrmRm+duGwlY0iB2J2wQ&#10;6UIeeT14w9jwbuc+bCM2xIYkMczL3aGFQ1SFqjozEgWqVo7CHspse6vKyj6UUXpFTVRl0IhrKh2O&#10;WvVRLHVtWkmCSGVEaPEIYoiqJp5ic4spuW3iyjtFAHCHCePzR3z1FV6ePM09LpgbwrFtOfXN1y/f&#10;ffdb8+3TXz59+PRh6gqHvErvi5U1Gd0M5vWwYSQj53HE7YgjJkfjHrPBanZZW381/ezvVD6Ty6SC&#10;q1JuUTUAVgKR97WkqGkVL7fQVW+0AaA6+qDZuUJVZ3lFKYHq1cZ78xA+4JC1qeDOqJ2PljJUkVWx&#10;v025p6o2d235XY7Ud51tSNGCx8rrZ/m4KF3C8tYqkkwq5XKDqb7ywE/pn+yghiThi6ZU4YU7/nhY&#10;kL9I5K/kMXgqvtetkHVkcIdeAskxBgdBneqrR1LqRHJFyzW+5P2D7leyvu0DDUZ48X13IvN+wJOK&#10;u/+8XwRWsN+82+Mf1+mtOJ53XhKPG9XCcF36njLBEwQsKkWUbHMy1B5goosIIokJhHgQSUvzjD20&#10;JRzwKqyGmYLiDo6wLTUiRsBZ3VCRCYYIMKpbUkmwido4T1DZcpxmMVtpTgFdBTPrypVQicUoqNJK&#10;QrDnUTtq1rVi2pIMmjQjyvvNS4+bq3IQMHWCrW9cxVqyNvDJebCUPUirih5kXFvrm2InG2fjuijB&#10;cEopVCrOUKnYDsmq6qKiOGwEZbNy5gTcLORAhDjqPgbZnbV1O2xzi6kI2kQJR1VWf6nMLCZP6Rlp&#10;8r98uPo2nt/5Nuf1Gm83mcHdNne3MbBjGzfmnvn5wO0IHx6Rh3JSs3uIDVoy0qnhFXDLSKdhXN6M&#10;N8Qb8i3jU+jjjB9yfit9P7ZX5dfgV8IT8gnYQIBHZlahdhdd9+w7HeXW0K2JthhfqojpilYDQnuo&#10;qDL4AdWQBJqAa0M/oqiZDx8+NI3PqgbMVL6ZPjqvjifnh3mbtxuFIcXUy2gIFSlCEXMaPANd41gp&#10;mg6Hyv7NLHzH2GDONG0Tx8Q+bB5lAw8IJuyGBG4BF7jcyEgNQsSfEpEwaCc3cAMvxE69DH/HeCYu&#10;wG7YL7i87E8vGPZWTYqItDTr4ISff/hsjt1tjMHq/5JV/jDczOvcS6DICUymle7QUjIvMGtVuJa9&#10;iddObhIjM8FUFQQnkcrjyOMAQA53UJKD1oRAWqi59WrB1ASBDIOr9ocsk+MELBkBRkZOS4aDEslt&#10;zpnZxecOmlmp0StmDZGhpoFo5qBtrLbqHAmKhkTMXk0LkyW9s2FsA20Dh2EGi80uQsEWDDKCnMWd&#10;sGtE2jagthU3uGM4LoZBlesVUP20uvEOliaPXVzVJEKThctu1LJAXamyUOggo+0Kcu0+7cAOgFBX&#10;xlArIyege2iwPrI+hagqAJYLWdlktH7yaNZqZE4t13qDxtOGQWeOCFFm5sMu+75/np9/85t/9rvf&#10;/Xbi+na8zjhs2LZ7WBvZsQQ4JaeoBIVX8z7NOY/jKFLabJgVleikSbQ00MxcfacLmbY9DYvL6d30&#10;gZdqes87j6OTpaqXnXkqCOdOsEoXu96yK06XZrzEFKXKv+ekzi2/X1swoXBglVzAToTcSe31DvSd&#10;tYXGytkmdU8LnudQqcBVx1i6l5I5ZHEtpjvZ0wksVcFtdj3wY6lftRYh3Xq2PGAdnPMTP/n5xWPF&#10;u+siNLRaVOEdsHRH5822bYucdQEfmMW7hcAXh39AQ1oC8/NljwDrnMxkWyc84rZfOmDdC+CMwn/J&#10;S7bOXZ1SWW9ZsPLhUTcKhfmFc8B072QILSQJEFQooXJGq6bOLNF1rmXhPOECREmmyjRLR5knI4ky&#10;+I2Ixr6ER6vT1CLiYOEkdNEYAOOgadX3CeXJIplBQoSIbBsZSGRmipbVepOrSq40W+wIt2dExTlx&#10;eoQ8yFwzndSC/33jhOVMosgsm9QuNhWPmdZqHuZEZhqMHBGzGoahi4Gs+xFW3voea5BC9WSrOScs&#10;Zp+kVy2lFlyEssrtcMzPGebTeKDkFyrLUUKEx9XSMpDhGVSMyzbmgbfPV6QPs4sDGXmL+el1jNu+&#10;z832Z+CC247rlHgceeAt8Jq4CTe7THpyTDFWoKg0IKGE+9yspHXHTTfEEXgLfAImjk/CJ+JH4MXx&#10;BOzSZhWxdx5kFC5ke/nVoIoOrBaLbl9EC7nkzViBZvJc1mZ5FVXQcfb8KqFx3OPd+isAXIVXKHc/&#10;nLdP1+sNLw5zHMBMIHvuWaL9MMq9qPyjACsXj7VcumHbxtOz+fC0OeN2THz99W/fXuPt46fr59fj&#10;lgpYZaQcXVPeFftGjKvz3fW4kUgO5Oa2w3Zip7ZhA+EOd/jAttnlaXt6MuW1zmGJXEXAwc3cDMNt&#10;lGu9oFRkFLnajEtIiVCStCWrUEnL1w4DQqzsVw/gogGq4CUHrJbozDjyFnOM3TXIRs41pyKi841C&#10;/VzDWr45DZlLnNPStrUDVQ0KmcW4MbfhmRnBzJwKRJYx+bZdckZLkVXbtNGtDKBMQ+YUC7axgpmO&#10;SkV1/ETydhwk0pWJyJiBEvxzc1aFLVlZREVCcHNV50Ky1OV0M+cYGM7NbEAuLhk6ZvEgagFW87fn&#10;or+eObe3owYhq/V0s7MCVN5Sa/U8jxClqgTO1CFKW4lENeOwVR5n7dIjeu3yNBMKLndiXok0XzYN&#10;Lmq8XDbndrtNTNsvl+FPmCbl8/PTt99+8/Ty9Me//Ol6fYWJA+UyykUZNa5adY81ao+FrszM7KLK&#10;RMD6Z3klgmYulfN0rDwUGyI3b9FrfSUlFiI5Ca3+uTp89xktpBMd7HcvHZyWVMpmC6vVQFNrtMVI&#10;FWtCZddwnB4weUczJcKIxTA94DFAuP/+5V8LVOne92aBMLWzSctqszvBPeIPFkFWCSL80mNNwDwB&#10;Sr3ddErsfwYifsYAnc/3n058sOgis258McZwdzOgWk6uOyKt0ErnTeE64J3iul+uh7PSz4RT+vJx&#10;Pv94TKxlDmhv60dQdb7yzELWMnYezL/8+ovGbMuxCoZ6PJanbaBogqoohWAJpWmKgZzARM6KbrqT&#10;CZc2U5JCSLnMEnlEXGEHsJLGclRZdDVKYJXrZWucuQRvJyMI0N2FUGUiBFTRiOA+QrP6O1Crw4ca&#10;rZ0wW4sYrc4e1tXwVTueJjtw1M6hIsiskrUZix05Q6CmuGy0wLF60SxAJsngpClRAIxwc04dzKr8&#10;rmrI0E9ITj0GPxaIWaRLfyHIiICMGbVD8fxEtCgkr1Ocm3GwPC8VEyDLi/UGbTEZx4C2y+Udbm/H&#10;vCmO3WkWcYNueDY8W7y3T+/2HLTccNst30V8wrzi44GPBz5MfMr5aeZx48aNRLV8K1USgEBeyTRu&#10;QW1O5FvKE574MzCBCbwSL8AF2IkdeAa2gNcQIgbQfjgL/DwUxkAA6zoCKKfblTsWIeXZrP4hOhPW&#10;77Xmav3OLzEWgBjMjTeHUTEwiQN4Mmwb1H09QMGFXnYiK/Y1c28WIGspo8kHN7dtG9vOalo8pV99&#10;c3m7HJ9sH3bcrrecZRDPW8ii+qDkDXTCoavxK+MBm5km26ELsIEbzTPcYID76qgLVfffKg9DlMCc&#10;RtLGGJXxMNTYXGFdHJmGLBWKwO5u3ijVsvtQrhxDlm1yCRaLrMluBq9U1KQ2d0JdBcMJsJPLgNyN&#10;VATNqrsCl5Zai2kuSqDOoHXBXAusddEuQRksK390rofltAIJTqQ7UnIV9SZS7jMADJpXUeNmAwxS&#10;83pDJHIZVahGXsaahlOYtfwazDBK2pHd2b0YVaRkcPVglsHcONwM28ZRdhgEIqWw7k2z0n8lZGgC&#10;s5ww7uZtXFHpZL+kOsaX7XfUgsk7AVbvwuIRCi7U7pqQiKWzaNIrO3NeklVkueXDK45OAFWEZ6AG&#10;PLjC1JFv2J/8aWwCx9i9PH+Zf/u3f/vd99+83T79w5/+8cOnD7IjQgduvnl9avkJnZurOYE8Zt5u&#10;t9vtFsqx+bZtR2QFBmajuCuQkBm9v0TbyqhsNAqvwzojWsWOoEnJ7kfI+88aVagMKR72zVXso0An&#10;ymJqZumfMKzNKIZx/OKmXpR4zUSgBvP6icVardKz07odKDVVLqpd0MlZ1aErFQgJqxtHHWQ5haz/&#10;yEV6dVVq/9PrMOUqzjuGcK8d7t5rr8b3Gfz84kMP2nCuAYeOTkRgEfJ9EB8cwzi8ZN46DUX7EFWF&#10;XUf8AmCpvGoehPmPMGi9YEG0nyEqLNB24rUv79r6xO7oi3PJKWIfS7JWmvTHa5I/YbC0fI4C50ZU&#10;N0t9B5EFm7IrprM8LqN7QWB2aYStBo61GRYdpyBnKYKgg6ptowaD01Su8UgTkwykwQIkgmGAlWyu&#10;8mZyCXNOMDO7cTO7L+SgWS5btRrPzR7VpWmT43ua2E1kUrQq+iCKXvYuj5PKexpEOX7mgmZnzqbK&#10;vK1JEwBVKn6iKxMsXamyVcjuYEgzuo/qeZbkKiZi8VACGjnKAMyIQIZDgAsY0LyvlbkmUXWDNuAA&#10;MjAC8xgHd5jEiXHLOHQUmjwcplkFSP75xw/D9NVu85bHFUi8f8K7X+Gvv8fTxvf7/rJtw9yUcRDz&#10;OD7drlf8+Ak/fMafP48/frZ//IAfD75BB+0Qo+hO95SFYSoEmllK6SMtaiW/YsnbhSSuCSOeE1Gy&#10;d8EJq9dQlJ72rRem4jwkGxnqRGtPf1YgKGF5wT5AqHisJakV7Zy3D5DrvlYAU7qlXie2p/3p66+Y&#10;H/ITbomLQSoHhZLkkdlhA429V1tPyOp7vFU/U4vypfBBd9+Nr9c/z5mwY3+KbXdNFCVyveVtyic8&#10;NTJukk28g369eYReM4G5ixvtQtsMpnBid2zefmKR17hxG20eWH4f1iZDiDlVbpGk04a7mbnbROdp&#10;ThqpxnZGIkQHR8GntV5FqdDLYqfYtszevbMcqukOoyu34igyImLOCQDbtnpx+XkvHh6WXZncZ5NN&#10;cwEounD4Su1IUuTb203lkYE0M+9i/K7ewfCViLeoOnDfjE4blf9iWzDOzAaBufqXNBIxCFauRemQ&#10;YRjAMcwjojRbVrhowGVFsAFrH3Z6+feuYF7ld1OdTQF6RfbdD7UcSioxW8RVs2uFhKggZWzPUDIY&#10;XT9MJu9c1H3Y18RYNRnZDVukzHLfypV2r487Ur3As9OfCUsKzdX2hldY18zGZpeLvwvk6zyut+u+&#10;493L+69/9c0//7u/2Z78D//wD3/64R+OvPqAXIMDRHY6j2ZWJeUyjjFmREQcMWcuizHRClpxN5p7&#10;OUQb6b46pEjsbHd99YLplXujE2Jd4y+JKwCtyqIW6VVgIcC2tlfdg0SWs2EXn9f2YWbDbTMbj0Fa&#10;TZNczuwth+/DnYC5v9rJsKw38qTkT7LkDhV+RtjU/V2vWQCu9pIH7uZc/VQjBXn6IOABwTw9Xeac&#10;t9uscz9jqi8i0PUWNKDpk+TyLzhfXUctYqJiIFplBt3dYNV8qoLzX6jl/Mm5/eRJ/exSPKKrx7do&#10;0WCPf7Kfv/LLQ/3khp7/WGfz5S1YG05NokJXViVxKIOOwo2AkAkvliSkAAMZiAqsT4DVfYjpoGU5&#10;u4NVtha0oGXrgzCFG1ZDAzKNDuG01TihZnlq9/madfcrSQRvt9vJL4Jw9+E+Nr/FXBXWWb1KFlDu&#10;4WE2pLmkjRhj9M7RVG2n+lxVeLLqSKpOJrrNC1IwmCDKq3B5Aa/u5Sx1FzYiA4ls42gAGiGYX+gp&#10;cxCKVTh83kNZNlNYfEpOKT3hoFeRBumWAbBsNLEAJTMhopu3hGJimrFz2TlwSLgBg5l25Bw53XC4&#10;PuiK2wEC3zzjt9/h93+1/ebbl6/f7TvmRm6EhTIiIxG8fsLtio+f8PHT5cPr0x9/9D+98C9v/MMf&#10;P3ya8eORb8rDRnqm+VTZ1cBkTLk0oEE6chBbOehHe0ZDOIA3YQeA8lHDAYzaTmYWUqmwIRdCmmfB&#10;fd3FguIAz1yJ3adLuU8/Gs2RKMu+AUTlxNeEqV07E068vLz86vndq/zj/AsPEK0PqwTguX9RqKoC&#10;I70DYxmsmgeOWnbyEGi0MYa5XY+DWw4KT65ATOHImHS3fWq75TUQidvEdSCUv962CW2KQI6Ii3GL&#10;HKbdsBP7wNOOcYE7jAlW2+M0CSonXQmU5+575pSmqmK14gnw+fJ+6R4iDwmHlIqwxeDulXzvEKdi&#10;kWawuNZWAeTpsp7Twsxo3ADETBgidEwAAjkG0Xmwcyqok+S1H5UCsrcgWuMDkl1quLiuFu3kkFrC&#10;WUtIu2RWZRK99FAVs9E38wvhxapJEULe7gALS+7C9qUZh1Ic2qo5eC363gRFVXURda+JBL2HR20x&#10;ZcNpTQeABUxh5T1rKDNzLVv2YsMg5soAokWHTcpON5mT1ZWVVbmTZUpT1FRlvfpdVERtC2dEUQHJ&#10;IRDJ1f2t3p6wQ5yoQN9hrjEESylbuWaL/i+9vY13l/ebXW5z7s7n55eXl5fnd+/ev3/5+OmH+fH2&#10;X/74nz5fP/kODiZye9oCUegKxvOIMkQcc845b5mzupzCPGnDN7dts819lNLR7mmZMg4sWJX1pbuB&#10;bhUCLtfWR8LiEWMBMBtaPquL9CrmpfoGCsipjFWTV8lfd3ffjG13drdEv2/ZUqfzaso0xurMxH1n&#10;LlojzxRQ3Q1b7RPVqpisQ/fzy18UK3V1/gcs3FKYs0ZRbf4CsrP856Wo0Uzy/bt3b29vSihv9cFt&#10;U3iCtPsayvUdfylFaIWAlxEHSTdalu6qnMy49n4SVZz85fHvZ2fW9MkX5/vAWp037fwT10JQz5Rv&#10;/uN5/hy0nad+3rseGw/nxaJz1sfdT3lVUmq9vs1EUiYwWzXZWcUmt8ruUiVU0azKO3jrHhuiMctf&#10;qOZa18RbwoJbUm8zXxGzSjINUJIZ5AigGDIWkC5VvWUzdEUVlFxpNa7rxfPhzuo4Dqxkn6RMuTvh&#10;mhXhsrPJ7FjIjJHR4SnbjwqpDcxcRO5qOI9UCSuKCVjywpQ0eStS06SIUKIWnppipWKnu9GJga61&#10;Lru2zDnRsKyaduk+Dcu3B0rPNHHANoxgwHGzzjeg5bw1v0oAp0QkQpgpRmL2um5wMhKYhsFEXC1z&#10;8PZ0AXdshu9+hd//Nf7F3/zqt79+fndxzc+m6UjOmRF5ZBwZic8v2K4Yz3j3om9f+duX8fHd+Pg2&#10;frflf/l0/fd/+fwPV31SXLkftMjYMFwawh56Fp/Ad2bvaV8Lz9IL9AxtylE1dyuFfeeEUWAXxxnE&#10;ohsv2NokuAL6h8nYvy/6927lRd2nSbbKRSLct/sNWFYO6fnMHJenr/fLLtwiLsaxwaY6v1NiszUV&#10;K19d26ipGiCAVlnDrGfNzVoeBlo+vzPJKoBRYM7Mt4zANjCPhlmROA7cAAJv7hly4AAM2qQncJe2&#10;0rYbh2sYhsMG3DiMLN8ugZF5KFJh+fLykrVaR9ZyATBTvDjJ6lQKqDpjohKgEqimQGZmTG9jrFoo&#10;WLBmLd5BLqVOZDThxFBU2YVlwGhI69imfcfK0rd8EUTPCA43M5CJgFGyKkWql+NhRXVz3y8RkxGZ&#10;ZUpeFr3a9x0oQ/PWIoOERnIz350e5Q4RIWmuAi8uumytObyBk4PGrnIzq2LDiHKfFSobWHOfqJRp&#10;c+RVd14NMbN0qct2oYbO0kqubbfW4IIKRPcCXDBLTGCaVYTalptl1k6EWq7Brpk1IY2AGo3kWtuq&#10;lqmchIyehXYlkunefXZh8GFjp4/q+qck3cydbp0fMIPZiCkoSH733Xe/+93vLpfLhw8f/vLxT//h&#10;v/w/2PCXT3+8xdvlaQvdbnGYzLy9/NfmXkbT9na9zowZMwmrClR30ozDbHMfxlFm9Hb3eZJarHtu&#10;9VmJtQbjwGl69vi4byQtbW8e6IH/zqW0jgrhzx19Sa/cOEqAj3NLLlHqUlU/gIAzJCjW4IuTOV8m&#10;6dS/P2KOXqJoj0+ej863dPc4SSd8Wm8EVQ3qV3JKD0aaJ9N0uVwy83abFcAssPIFu/NffdTRzoRZ&#10;JfXqo8YY1Vkrc5JVxXT/UudXe0Q/jwSWfklf9dOPvr+BQDlTBOKsQLx/5Z+//eFxbjRffGjE+eT9&#10;py3girXN1Nxii/EKbLU4pWJ9q8I4pYlQ6kDtBIWuPGGwipv6J2GVPQFcZiGfNI14u+ENOaENOaqu&#10;NQHtFwdW9esXVBZIfGHxAQBwt/X67jgeobzFPGBbdRBjbQRVhIKHEpDHy1jVRiV178qV9YKfgPRC&#10;zLyP+cVKdsuGMko1pRQJ0YYbR3GClJMO380H6egWUEdOzZkZmTF7kyeqWETqTKGquLoawwzYIH1Y&#10;Gr0N9VoUWXtYMhIgQrBEBtOzfQSyJt1OveYBEBjJhOu2GeIV/+L3+O/+W/zLf/79t19f3A+Lj8Zj&#10;f4YxRwVC0yIYkxHcZG+fsV/i2CP329ziPe3TZt9/8/If/ijzT/gzRuKTJS2nDU5tiSE8BS/Ae/p7&#10;2FfQu8yX1Av0BG0BRw6RXKm15fPlyqKPHXgcJw93p+ZIRepY6KgpMd256gZfZA2J2sDXXJKpzykA&#10;ACAASURBVE6OHt9ZItfFVNsL8WT7y4HXzz++/fEDExe3nNqGudWW1x0RyghEgmd6VsvFLrSzsw7d&#10;YF49xFa/gTZUJd2MRoNoOXkUNCbSEZOT2gAFbtCBFPAKJGITN2CTBjtNb8KoOjWjD41avM6qp6mI&#10;Kcfrh491ZbztD0qd5XkUMCKyBH3sJmPVFjStRQYzEaJlNbDiyrh2V8663mZdkBIlBg6apdD5LMFh&#10;A1YuA2UNkJkiVsRtYsbUwJ6j1sFqcNd15kAZ0okpM2sDs4ySTGVJp22Dg5L5aMvkaqlSLfa4zavM&#10;MGv1YtKNVcdYC1lq1a1AxoQfaZPu5r6XmI5xO1LHkVehytmILvvJpt6rtsZEYin0kSotJUpWUWIi&#10;c4vSmdXuu2j7RNJtUXFLdkyE2SyP8mrTQCJlTtBSqapMoAgGVOm/Rbe2KD67kkFhRjN5OcxSzKpQ&#10;TPOo/rvDOTZsg7Lygyu+EFyrKwmz8Td/889//etfR4S7Z+Y//Ok/f/78+ePrjz++foCFhmzT9faG&#10;kfvFU3FM2vAxBrwL90vzdjuuIsza0QbVJ9434xgYRMOaBYVrYy6LpOrQUX0l0bxJGePXuKEel3I+&#10;rhGS1FvCIrsL3zAy0I2EoktJbezbGNyrA2XVTayhX6OzLKzPJtCod6nj80U1ISWZWRYsWrDgTCwW&#10;k1orW8XfmdhqVJ7ZTFQZb+uxujdiNuFfRaKr2cS5GBY1cqdqAMQymv/Dv/9Dn3Yj9eZUscKm89EW&#10;q2ueAE2vma1hBrSWuhZLiYSs8jwwM5qZs3E9TuRKEvVHkhGHFHPe4VfkEXG3rcfPoNI6yF2Vr1Zz&#10;x8LNC1CTpGdmTKnDpOZp6swa5HYw3RD83H56atNAqIyzhVSZQwACQg4ixOX0S3VhVQVKTDDJNFBO&#10;uZuOtCwZbIl8QaSBSpnD0nRNS3viviVuH175hgtwcVgiD8kJL1txL1aJdIMccDd3uatsQdEYgpU7&#10;G11U1YCnYBIMT897LnaqyhHqrxFBtlDvEdRm5rZt+75LOo7jdrsBcNrb9RjmaPPucHcjvWzZsr3O&#10;1av98veLlGDkvl0kITTjiFvChvtuPkAHTOlVMAA6axkpf5OV1b2rUKuddOUQ3Pcn04uLmq8x5zFz&#10;o12SsEGlxtjnkdcj9qc9bmHAzMxDssOdAmdAcVja1+9e4u3z7YaXr3EcyMD3f43/6e/x+99t33//&#10;jVsg/3zZ+fxE54iceYB084ty3G6pGZTfXuPi5n7EPvkUt/F6vOr6F+wvf/5Xf/ur3/z+r7/7f//y&#10;v/1fr28/zOdt2tPXB6XMDblT+zxexvjat5d5vJe9KF+kJ9ku7q3R1VXdqtcBMw54g63oeJKdfu4l&#10;YqO1TKbS9+Ss8o4yOUPBLK5/YMk5tEIygkxarzKFAOpepJj57or4xx8+4AcTvqqqxpk0MGKVdDTR&#10;WZPbjUY65aXahGpdGxvGxstmZVLlZk5A8bSPRJQZm2/DfdPB2+0YY9fEvGleY97mTQDxRHwzkE/D&#10;5vHDWx7AMD4TF+LJxma3XgKzpnAyMfZB09k4NcvPJHG57HPOiOoqShtOmFKa0caGcUQEIW9GFtu2&#10;G/j2ds0Zw8xocUShx4KtZ2ENAHdT6DhmRUq2zIG9RE7EqC4CvVVZSqS5j1BmREUZ7Dr9UIqnw35E&#10;zikvu5wKz6pqKuYRtSJF3RaWM5JYrUkpJUvfTZm5gb4/7QCj2mFl5jwUk6SNIVUBDmTtGp4agbG/&#10;fPX+/ft98zzm6+vrLW6ZbNMJKBTsnRES3MFyRegBUsUCVJU/dyFPl/MEC8HWRVQKrIJoc5RSjUgU&#10;h6Je/7dR/pqygrZFy8vMV6Fb5XdaqRwqatxJCKXTUsXUMIt2UmaDQuKQlHD3NAcMcvqQETC62xhc&#10;4L3UkOO77767vFx++NOf//zjp8+vH//45z++3V4/Xz+/+/pZFDyTkSZb3ti9BVr7ImTnivpEjSs1&#10;VMlIs43Dzd03962nvLpae233lGb1cCQ7dD1Nd8gaSDz/+SURkiuGqxig2MGy0MmO/Be31EfjaFfM&#10;lYrCPUxPVc0BgFUm+ouPf4qM+Ums/5PX6Gfk1pevWMeG6eFllRJqD9Iv0dU/zeL8k6eKO6xJLO7h&#10;8SWd1FMKvQqMzRrutR3DPQl4XsCff8r5vJYjQ+0E7brzs/M5wZaks1yUtIi7Zv+Lq/UzWqUg+6nB&#10;PP+eD1cSX1hICACiSvcr2wlLWVZRDUyteKxIqHS7EJiJIFKKtGSpqar3HpMsBMaupa9WEjHjEral&#10;MzDfJl61T3hTjF+Ijc8m4mSa3y9vVmuSem22UuqRIKzX4T4SWcGeSgOvwqnmPlZ481MKKpYc4XxG&#10;nWi+X7T63Ih7Pw1JBp53rq1TOhpJiQgKyqgazxAH1t8A0JwdXCx7vIbuNXvvN65NVQajWl0VDHAT&#10;cMQNRtGhqJxCVpaeJjkSsENC6lCWKSouPmzCiN0wEl+/x9/9S/z9v/3t999ev/0azy9le4B9oztD&#10;+bS9n8HULl5oL8wNtzje8uI33ObB12mffb/tT8Su8TUyYZcfnsHc36XNy/99/Oc/4tP1x/35+Zq5&#10;uT1v9tW4PFEex7x9vozLrtgTG+IC2yBHrtaCZSVQVlLpoFWHm75THS8BlaHOksahditic0hLxquW&#10;POQKNka3xjnHkthO8jiHW48uo4hZFZvqv1Ueto3+uJLIa1SWAqe2YgVhAaSZBHgjkQR5CvccMEwD&#10;ZhUADgxHGgc3s8iDbjlM080tN8ICOmbQwgTgE8A8Ro5hGOIQN8qJ4VUiIAMbJNQGYKRYG2HcDgJb&#10;+cVlxjHhw93j1u0jMjpiS6uCfZLOBFe5GkUq41il/dSDMOKMRHp9J8BU7VhdRQIkU8EVZMqGm7uB&#10;MDuLg1j+sY1WDOrtdmpmppk5OhImaeCcUy1bIu/8igrFqJkJNxt0J2wmuhdW94EPKYiMmCWmE5lG&#10;JeVObC+XX/nTi+8XmWIqYZkeSI0hRXOj2UpMmMoPv7NB1nVUtZOk1y6tZusNNEy18TOA8r7vNoLI&#10;Rc0WyRSiR7uPgRSadqpDi8tCrd8ulgHplGevw+U2WLSCJUA3GCNLbGcscX0abITRONLczANUUzYu&#10;jo7IVWOC49/9n//u6d3lww8/3OYB0zWu2zt///KSiOoMftcAAUmjOcwLP6UiMzIzGpeMBa6cw+mb&#10;c3Nuwza3zWjlg1XFgGM05dCX88wG5j0rQYOb320aOmn1qDWxjp69qJusOvjqRV5JiyznHxruZYO1&#10;a9zJJDXzNCUtr8X2vHjEEFKcn7426bMuR020tHaq1KUmgb211IqnPjbWODoFZA8P0trsCgGgC9gr&#10;TyScG2RvZmsXKjqxSa879fXL0OcEJ1z0cr/YCOS5vvqg79sY1rCVy3use5BnT9fztAvggudVKuDL&#10;LxNb9497AGEPV/URTpXdJdcHCXDdHzVaSvjURCNQbDKqBGYVVVES454BXXilmOJOBbIYlKCDmFmG&#10;VSytRdZsSMyqTBQCmsogRURnFQEW01W6K4fHLXjAjS7L19Sng28rh8iSDKrKL0VEhAFgIpVh8lrS&#10;OJvdRY0ooHZaicVTfJkYRaUYVg+ze9I7n/enVeQ0tUK1JrGUM6Nk79UxHlLXLUMiMhZuylRpsFIE&#10;WpYhKWHVb7TUw8kCnSEMu8CcNkiHjaSbO+DoUCjyVFMDQGvbH8T9SJgIdw+btxmloiqVRkAwpyMt&#10;U5xg1gpAEhfW180jQspE0IF4u473vhHzDe+/wf/4b/iv/80/+6vvt2HxtMvsELRtl8vzk5ldp7i9&#10;R26vt3G9Xcx/tb371Xjacn99ev2o26eb/Xjbf8C7Tx74+tev+xvmgQi9z/j6t19/8+7lRf/5/3i7&#10;/uEDPuoWmw+Hcr6+XZ8N2/PLt/s7v92GNAwjswXjUHXkLnRElQOWnC1KOYmiYsbFlm3VDeu0Cctb&#10;+aTNSxldiw+SiHP1WYHWqll+mCU8Fxls+YVtxn0uuy2Z8BfzfOt4nG0NVylCxxjuTKt8QACFqJal&#10;KoAccKfv7nIapllu0pVjmA8bfpuWdiAiOKjd8ggduAFjzjF8AE44sTmHqVkPUDMAmrknyuKo0gIx&#10;5d7dxzEzKUuHMOfRw68SLIKocA33TLV/yuoYa4k8am5WB8tmBOnLIeDhgiG7p6TQ/+sESbG6Sypm&#10;Zg7PZbFBl4ByZik7SdJoximzysT0neriAnhnSarfKtviI+6Aj2u5NgBOSQXpQziW2CbmvLkDPop8&#10;Sji0y55evv6VtosTc95uGdechyJiFusqZmbKDKj2SRm1va4csVr83ubsepCTmhnBWaOxNzOIZaHQ&#10;xDYAkUX6QUy30klXIobLx71x4QO9UecUmRNc6R6gLfggwYZ3x4xhOuESHe4wp2+27RwbYE7P1aWb&#10;8BJKl8uCmY0//vCP7+L58+tHIG132UyupdnLPQJrW73jZbKzMKGcMaeSbjTYMKPDG4GdOmmSq3fL&#10;Gl/NPKHW18qMYi3WvzCBSZYdaR+ionxFLoFkMQZlX12dBTK7mXmxrb6Ru5mtgyzUWLUSEdUS54EV&#10;0ykbfVhxHh8PG1eJve7lh3UrK2Lk/fcu1lgUQrMI7SSBdth64HJwzpief7VA/uL5LAz6GPef7368&#10;7D24z1Bpja66xAmhKPQxrP5zdz3wJ4VNAXs89iOSe0RsemSwvmRN1s/mLHuYrAteVZyPx3k8+JcA&#10;64tn7kfu59f/C+cz9bBVa2m5UquJYqd6fGfp++rKQwEmXSX0ZhUSWoKx2oaW/RW8FDNl26yWZ226&#10;4fh85WftsaJYK2BSFcK91he/bGVtlYjoaViv7/ROYx6clwCd50RpROacrOY8fHjJuoAPjzzvTpVV&#10;m4XZ3q/KpBRfJs3xcLUf77hqs6kGyaJiXTrAehm6jxCSoIlSWKrSnQUyK4eREUI8Nu7kIqE73ptC&#10;oQPbxk6/ZXIqiMicKvBokeJgZ4kn05Tlte65AbdPse/4/V/hf/jX+J///u/+6q/w44//8fLOOn1j&#10;2Dbfts18x9iTz8BXynE9NtP3+9PfPO3fPB1v/MsfcP2L+QUXi0OI63iH5wkKxw28vWFen+2dXb/d&#10;b/9p/wP+9z9FMjbfvnranmx7pxicOmKnbS4PjQFXOsu4vJa1GlQwqAraW8+EtT/Zndfe7gMetWl6&#10;IoA5G5D1SFmvn2ujOpeFJf6rRWQZ865ubZ14KdKKd3m9aI4UrchIKQv1jdUkExYC3OgbxiZzlOvO&#10;eapm2JzFbHXZmJd/lne1emYwcNNAsmC18OLpytxw7DiOpoM3wMBhthmcGFacW7UNJpFKyoBJkBS8&#10;tflIRVvfARkxJc3Z60lNCMDMMihyaiosVU6OgZRrbWA1i2vbM1YHvV5jTVDXICpl1ZxQnQg618ak&#10;MHE8+ODkut1BgGrQWv2UT2ue7F7tJpBMOMdW2wsEVCKsN2E12JIBrJnb/EXPz5ma1Cw35OjcqAeg&#10;tJQZh/suY2QeOY/b2/Xt9Xq9zrgi051VMZxNn9kqPivLpXMFbjlK19eyZL2VR07SYrmJyOqyoirN&#10;hI6cwcLppDHJzrwsslB0Y+ZCBrrTE91kILxWeqsbAWuDkWFbtRPq/TmJZXBvvvm227aTLnPAKNHa&#10;76n6YTjcaEaM56+253eXabfMKYucc4ITObwLHUEYq0a7bHG5tv3WGxVz475XvxwszglGwd0246h6&#10;vcfqOT02RT4Xi8YZML8Ds4JKZU+6RhqaKWSyDetF6/2w7XYb90ig2XDf3C5VOVifhiaupqTUTMU6&#10;pQRaNw8qo3T3pwyoT6CouwdoNVOobULicu6pqVA3tVngogBQnAqRVYTVG8kdORUaqFKIuhEUVDZn&#10;6Nr/9eLibL6QWtWlzSWTvOOqcyU1ruzCwlhGWdF9cMcYZtvwMcxK5GjoTIT1mzpL0RTIA614x09l&#10;dv74vR7R6iPkKhXgklcXu5mp6OWFXUR3gs5TsPxw5JJ7F5tS9/jkdWR52oJUprV3kvLAU969GNov&#10;peLt6CtWkiMDRjFebRzedn9VjWPdb7TOqZpkImcOYePGZHy+zY/aDmwst+teOMr7cliukpm+g0wg&#10;M0pA4VWlxSUQNuvKVWA58ukubFAKi/at61NT2edMk1XKeY2Ze2YQsrsnRCDVvreFwIxNj4HM04Tm&#10;vNoNDfvM60muArQ5pzA0kkphrtsIAzNQgVBxX3XCEe31moHQnV+pAV/geU5Yyt3H9vzp9XNVEB7I&#10;kEIZclFaSlal58FkJya2HW8f8C++x//6v/z63/7333/1/COvP373VY7nzbdBd7LiUUvtsGfzXz3v&#10;v7Hnb7bndxrff/X17/d3v7F5neOreP2P9vmF1+244TjimDeLmxL7M3S9xacft2/Hf/Ovnnl8FePD&#10;56ftD3+efDt0HPvAu7E9A54xPCqZ1ZVVa0BvZ60VMTpILeAFlpjFVj6FALAXJ7hKDMuxxhKsgqzE&#10;8rDpW7Y9oJz1S200tqaLTIy7GpisxWbxD4tZRemEYLBUzQ+wtovogNzL6sXcs7rR1I7uxDDswzc3&#10;V5pobrNYAFgOQ8guQ5E0T5tERFITFrgYyDk3u174+abjgAOjS/tF0EErEgOCtJkDQuQs/GPw5QKQ&#10;gVyt0x2mxDxuNfkJxzlkzwCjFNGCw5RZJd5WALZrrZmWaEZFDS+6Mr1pmEqUnxlb9ZYHWpG4UVfP&#10;rKg/BRJWqKvD41IYezWdKQp3ycJp90Cq0/jZPcDchyQD4xxuK9a08lfIRB7QUVlCc2jxQDE5acah&#10;4dfb5yMREXFcj+M18ipNsDapEBFWXJna0Bu5CtB6AHORWCnRCBVBX+bIeZdrqXPkKhS1Wm3W3tBM&#10;kJVLU94XtOYIERnodb0OV3aeCXMYYd453nIzIdJcZehGJVqCXLm702TLql9hkUNnyqjNiwoH2jjy&#10;es1xm2+BY3P3HfvzdqHe5u3BIKUsr0ZleAFVG5yZNb7MgdqJUb4HKDeIUe4mzuqTQ4mn7m9FwFmb&#10;h1RCRNDZzlaLtcJ9Xjf0Kdqj3BnEKrBAkZlQFk5aDxLm7sN3983MW9PWJxDVslyKzFlvLCCx0iqN&#10;h7TqENFJviIbM/uNysyIDsJPqLQmTe9w57eur17QOM+Ucpcw0so95KzlWx+HNcHXNvMLv+NOGvUy&#10;Wp/8CGh+8uKf/pMywxi2lb1GOR8L5u06dn8X8QDYvjjaHUZ/SbYtePTFpVjB4WmGuZJQWqyG3d+u&#10;XtiwrmE/z6UTOrkurQT0l5enDvRApaQej9Z4VbUtNatqXdYqE00cKHM1K7aJQWbZF9dFcMs8L4wi&#10;meayeJvH6+Tt/+Pr3XZkyZYjMTP3FZFV+9Kn+xxeDkecoYghMBxhCEjgjGb0KkCAXvTb+gIJehIk&#10;QbchwMvp0713VUYsd9OD+4rM3eQo0aiuXZVVlRmxli93czNzWML9QULESk2qPz3wHMZ7hnRmebvA&#10;6GZ8SmqRGWXKywb5F/BQsR9UFheh9qRpRiuWv/nrslZOE9VeVNXZIixzXje31uFDHbKynutXVYvE&#10;Os2t0t/qLFuk9bUzq1JvgzooC6mJWXqjbMHB+t0PyhfQAXfJR0AbCYU0L9aCuLgGZ3UgCCoHZqad&#10;hH7+Hf7iX+Df//XLX/7F999/uuP4u32c3//q03sG9rFtBnoVPyTNR3Lb9s/7659+st/AfsvbH2H7&#10;HrqPLfDzyJ92vuO853FEHIfmj+9fzpcdHDh0YLvv23Z/23+Mj//Xl7R4tZd4Ufjbu7+d245f7bZF&#10;boAbHBiGYTBgEC+Eq9pbGGtwG4B2RreW2F8J1thQeEktCRFKn1KxYCSekTHVpbEwfNnQLLCwLriP&#10;+pleHr6Amcr8ZavKBXo1mtZs2a7ki76FrJm5gsENVtW2mzt90N3M0spjj+Y05DQbwIBZ2pBRdBl8&#10;2xQJzzSmNDJyTpsYOzZC0w7x43EeZ3UbZaUHapPhnvDgqCO+QjqqgU6jyWGNmCfhVGNMocUzq8uM&#10;QIcpwDJDEWsv1GHZJoTV/hPRWRyvVisCSGVN4wFYJ+nDcgPtBTnMztZbrchirV9OdE6bEJZrI4qj&#10;nCpADOSgweyMNpms5FxSREoau5OGMqDrqao0pfIoq0VEAlMI5BTCnTDOiDntyJr1C0R+vX8JFdP+&#10;REwxSxycZfFdIdK8I4IRweejrKVWZexiRrABC5bUsSiwq38GAM9Se5ZjRgN+xSJwlSI8eR03ABBI&#10;XESdK5rRaS4T4UulVd+xLCOM2kGF4Fb6pXIOgkWw5jcZpGJMrCJEYrByuUEnR3JIocA8A5j35zY7&#10;+9Sld2fwOg0z9BB18zkfMNJt+Bi2le9J9ZS0Ds4rUNbgncrZ6ytmfrXYpGhYrrovWLnuavARhKKY&#10;P6TK91FSajbnhmY09604aGwqwHOcvx6htR2fMoCi9Ng6qK/GdcseF4an9mDr5LzN/tp1ve6oOt2o&#10;w6Xk6UW/SuFyb0P/HVtWKwmAUWiQ1lV6zlewiKjVMu7Vc6UVbKShv/6Asp5hrUe3TjW6i4MY7UX7&#10;tPc7aqIjKGgGxdNvfjQXluBATx/jQvJ+kQld/4ylYK4vmlmZsFzohRY0/HwYrD9BoEJq2/49P+eb&#10;VLL/9MUYK85l7ddF3c26/vLuy5EYZrIoOVVNyAGb/F4AIFQzaqsqVVLABMA48vhy8g23hBOaouAd&#10;eCWVt1ThZI8pBtfuI1HrtnhdKzUraCMkKa1q5/ptF/cDC82qV0STngBNkrnm97nTzCC7VjUkc9AN&#10;iyXa5m5P1/PCRfXYV6jkvgoqpBAKzLEPp+dFM1mPiIxQBmriOVZwzoencqfkrKF8mpnl39qeq/Oc&#10;cbxdezCmztBMpSwtUQoq7NDGYDIxU54fX/Hf/Ic/+Hf/9o9f97+d99/98Dk/DCC+amwip4J0+gZt&#10;dAwfUzaFTeT+GeM7jA/AC8zx6Tfn/PH4+lPYx7F9Z/kF8dUYm/3D7oDRX3Uf7zH48lv+qf36/B//&#10;zw8n/vDzr37z6eN2f88ffxrvX8Y9Pg3shlvZY5r5qNifL64hWTnKDHpX/PRRyqYaNm59AAAcCERh&#10;Nx3x0kNkjfUoV7DQTKlC5Dm7+ZVXR0KSvNhcS/+1vs6MJULENyVgFSqNq9TqrAQCCYO72SAHbbft&#10;Zr5x2+hbWsvei6MpSZiggyDczTdsO82RMHO5i9OLtRQzpzNzpJ3UpH8gXw99uc9ZO7TVylBUrWG+&#10;5MALietXnilD0tQE/ZoDZWFVB5W2xDIrUAtpAnrergXdQVomNBNEhBx15EOUOdVaZAnVf5SBExrV&#10;DjCXVAyMWAmsSrzWODRg1RdiQdR1rTKCT4duBkjURB7W0AURxhoO17CjJCH6VKsBzq4+m0mYmBmn&#10;FSeunpazckIbIyLOqfuJI0cENU8Z3mcEZqF/bMZm8fqKEWBWc+zJsmUJUfJqPxTuWb1DXXXzYh9V&#10;Gl81X9MNF+kgpR7rUu+9tDxkQEkFQ22lqosRuBbt48irdKoGMxdAaNase129+U6wii3fMfXqzBa4&#10;WCDsshVESpdITcI48+2GYZu23cYwxrSNRS9dp67JaHTCjT5xJpTKyDMgNx9mY4zoTKRSHTjHMN/M&#10;McsPeAKIXHyO7HdIG4tGxwKQhluE5oznC77cUXNh41UzZUI96dtYOSuYwgSuGj3JYWZmZYbCybA1&#10;Zeg5vbruVpXWAFr7iZVSSlhe7k9fiyuyrwzpcdivU3wlWc3F7gyjc7noRg9z9elVIFYdaEuXKajM&#10;kp5K+Wf4aOkl6tU9Ht7f0tVbqANWKzFaokuAhSbWaKJeSgsvxCU/IQtR5/qzuHgYT9fwl1ng8xWu&#10;V3R9pYJ7OYmvaqwLGrDHTFwwhtYsFCxaA/pQv/ph1PI6eoyP1GqrQixgpsJmpfQCFnXXChSt63GN&#10;zTGaDEWLyawxDUpZAkHl4kzisay63Ze0OTZteJvxFbzXHC7GFEclzVCbBPZ/ec0lzPLZKyz6Kgxw&#10;ETX6/FBT/B9dvkaivGcoZyvxJchzdXgJeK2orPbc7oQZXQxkRISDormbQDVt0bIiOGFu1y1eyVxU&#10;etoJUYvbkZkhcCo4YWoJmpN9AGRmzkyjJeFp9ZIag3laNGCmEUTx2Guy6QTez/N+zBS7thEnOWlJ&#10;E6LchkLDwyH6nDc7Xyb+63+Df/MvP/3RD6f09fMnf3013N9i5uuv9uMXCHEymfvtNmOex5dt/Az/&#10;gniBGSyQ93Pej/NrnO8jT8ukYZAvL50y+B7Ee8b88P3409tv/uovP/6v/9OXv/nf3/i6/8vf/smf&#10;/Paf7/PL++/+Lr/+5MRO3EZNdzHjGMyd54DMqqcmdzcHCR9ZOsryw7VCgZBhKKSV1mNjkka5UGQR&#10;+gIcVQX3cWKlVpkZcXasq2y6DJoDisxEgudseLbx2lWLH+/3JpAWPNMhAwI5aiKg2Wbj5r677+JO&#10;eMAnqasYqxMxkcNkVp26LbnBFaJQY5UEhw9uw+R5eyECA7nTbxt2gyZcqvFTNc9KAU5xmnU0rRM9&#10;C1krzKSG/MCgUCQUNRbsdpzvz62D6/PEjEMZwhDpqsmGZvOsglayGvNicDP1XoNq2AEKXiLpAwEx&#10;NVUkBhX5I6JmX8FZ1BsHMDN3s4nICTITRuvDcTXihGjlWFowDD7ga8v3kRXKPGfpFQ1NHuoJB6n7&#10;kiI/UA+VJVjizHkGzshMhaYi5zxbWFajtaTMkODehuZmVj76AkiPmJXjlprcWNYCluusaZrOapRX&#10;57P4EGRNVlaS7q7H1Gd72ISKKeGJdFWfXEVB/R52S6Io5hX6EE3J66hfL6Eo3KkwOiCzAZRFab2/&#10;rQ7LecqMlVp32hAEctw+WPAun+cJG9i2cWaQTYIC3WxweGl3j5gTZ1jUOjBzH1aDz/ZREx2MKOzK&#10;B83Ny1lHytQEw1wAlDWorSLzWEvDxBk4ZMkhZpZmu6ZSV47NFl+FFI0l6pyVoaEmXbZOugAAIABJ&#10;REFUg4cwQWXIfNv95ra77QQhpuDu0uyKrWkeBV7UOGromvFRPGPGRSS6CjzALmPGCg9aKU4dk9X+&#10;v45/JWcgs0coqOaRV/wlUUz8ALnGA/dN9iKYlbtvRDGkLgCDLJzAEqVW7eOghYy1Rr3snRq1ufqs&#10;veIUs8bF+4CZzOgvOxuS7Iar9QjRCi3ZuRPZnbs2zWnSTa+tBZCQrKu0kMvktcwfnSWY2WrCqgpm&#10;ddTFtm3ofdtfbmyyUzoCy0NPADBn2rqAD8EUOGe0VH3RreqVGoiUgYxmkSBrk3WTVUuw3EssMhOc&#10;6ok3RRXwTu/MxiB2yWbmMXnoB/+VvuD9py/+fmIihGnYNpulAi7OTTUgqgY1ZvFJh/tmPiDOmTE2&#10;zlQcJzdUN16mibBRZJNE9fGtscCX/RaMjB5s7+uRxWqqfraStM3dNlNgTjHPJFxuYzgo4/l2mNPg&#10;mpGhQvgjU0eSPXZBvabplHP0CS0zMjf2IefDmtZQqdfUnFmpwObOkVEjWbeBnDpnqNLN2vXVIQXj&#10;ZEqwkwxkWiZF2QYdJwKYyLDQfhTsy0ibtvnbGz/4ywdpO/9+/h7//X+H/+G//Wefv//bgRMv55uS&#10;p393e3Xn8X7mGO4D3KAtNUBTMN7fbRxbfsX5d0DAfoRuwKkvf3v8+P9sx99/fp3D7XzP45gQaB5z&#10;xgERN5/maV/e39//5t//V3/wN//LlwmMt/kf/7f/4/bph/Pnf/j1Z3zYMQxjw3AMyzFy42049j3d&#10;YCZ69XnTDObiVoxr7BvMqCLruO0vH6YQOcJ32z5qfAjbg9uZNuhKpqZmFPC8AedxOFjBM+K0PCNO&#10;RTqHwxWIY+ZUzXA4Q2/HISPp1q23VkbvH5fKJ2dmUkpFArlVX9N9G9vLtu/mGzFSdspnmqj09qBJ&#10;ZYwbZJGYpoFInLLN97G9RyzIQPu2D2JGvJ3n+9vcP/r4Gpzx60+vcc+/vSdOmAcMCuSJeYcPcHMf&#10;HnmKKLIyQBVeCtg+aG3nXHLZGRnHafIoFtRmijjOCkqAsqZm6ZQwix51HGmrBcIGwqXIoC7OcRfq&#10;dWoz99e98q7o8rKtBJHRFNdj+UeTcp0nYMVnwjBD5MKpJwBc9BhASYuBAUQ1crBoBCJjZhTM3AV3&#10;k7qUPEQ5x8Awtzg5D53ndN5izvOe72cccybTfXf3W5xCedSoTUjHDcQJeVk/uNOQ6AAOY2TVdKts&#10;ApBJ98yIi4FjZmaFp7uZl0P6Yvon4ea5AKpcZ6LI1ekOAHnV4FZNINCcjrJclpuI4KhjojCFNqM3&#10;zrksu6s695p/1ioHgjSH7YkyTLZaWlFOPZlCDPcbx+AGH7CoVLHwR6IIcqDR4Ub4GveSoQgEylN0&#10;TUFaB75bz/gbzuE2yGsMZkg1bzugAYoPDVotpAZU0DBJLYYkR8vWWCspwRBCCCCEGctNsZJzLXp7&#10;+Yhevu098G0p6XU98mpUFW6RK3O/EIWpZ8p8/0j04btaHl0UPrg3hb15ZVf9tJQqb+wZKGBig5WT&#10;XOUHjtKyVb83LYhrQGMqhQt/4zJFKFKbt/0Pnh9dxrFgEtEk0ARd5Iledv2nH3jVN48lFKpEdLWX&#10;UCkeiCoDrwZVv/cLw/vmceFhWkhV/Qnp6sN+81i/EMC1eepOES1WwpI6S6I9BjXqyq7qJChAejm2&#10;F41dBkMW8oqLcYKFqbI7huwnCBGNNVpVxsqHJKZqxMCM8AhP7Njyq+bPeX7NPO0GDTcKkSH3Z0p7&#10;/3zWvFlEiHPKOAAfaVfrzSohY0dhozSvLas1x4jkeZ4k4XCOKlRRhMHQKhWyFdBEslGHGqWZzHbW&#10;Ey8tMOSGop9UMzdJGXxtqIY7y82vBnwUn1FwWN7PKYvyKKUgS9LJuIQImemJQCAYcRURYBeTeuKu&#10;mk0qrHwkQq2fX3HEpnyi94UIG+OcJxzH/afPib/+c/zVn91+2H/8sH3xDedAWntAj9IqyiBSJtjV&#10;oZ3xDv3+lI04aL8DbqHBlObbmH8P/GS6K38vfKVNKDFIggESDspzc2kc33+e/+K3yP+Izxyv8lti&#10;GF4dtwEf2PfOsdywkW788MFs1LyhuhtlspjwiASJbcMwtV2H7bI03my8bLePdvuVto+n3U5s23id&#10;0cWjlzXCOaU5KqjFnHlCJ3MOBYC4B+ke4AkmHRtl+5TX5OBi1yWQ0kT1bFdEncVmkiSmXjYBG63c&#10;enyADNkZMDhIMNM0BufmPkZk828mNBnZQ2pEtyFJHt0QShEahthhQ77xttHTP9zG6ziidBqJgq80&#10;i66NRGIYPADLE2WjAngiNJlsGEWxBjoScyU9IpHw5gpARZcsBBpQZvkPKyCgR75QiahxrhfCXXB7&#10;VjwyHMfko9kFAJla58sjrjRuNgGTCFkxnOb6duYjY4GyhxMJ0gwYZVEsyySKVOBA21Chp3OzJeSz&#10;MLaTstxSqpnMX77cj8D9wHHozJoRes80q85VmS7DKvkG6eYyotynkKVuZDHAMlJIwAwTNUlTRstK&#10;TgqCryGAGMEZzs3alUQrwapuYL0ZNIJQcaVMDNWXjKh33aKu8qUno9FLnwDgVk1MQwDRk8FMKupm&#10;ZUXg4mPVfHJiFG8Q2EgjR5NxidSsxlpyjMFhNtzT5gnxartUZ2IMK3OSKHOpnFGaArM1+teX5yhJ&#10;1vjk4S/ugzRelkX45uyUegjSgnkut/sKqE72SVjyQDAbUqlpukjhzM7Wq5N4pTutVXxSL9Yr4ZUB&#10;PB5tXlSwyXx+eStdy4gA19jn5PVm1tOwEA4sihXUo9uqcc+VqKltB7Rc5wSESFksc/BqypVHQFmt&#10;xoMt1I2xXK4KC7cmlsKqDh91mm9PHRYu2Bdr5uN69uOqX89ZK2olQ+uaXJ+su71w15VL/SJDerpK&#10;/fXqTF3fqh/P7mRdGPfjW7zIZFmU9efrX59R5V3XKXIzLJ5fyD9O2h5vpL4rZfk5NT2yvmgthVvj&#10;BZdZMGLCElkfU5ZKtso1y1kohKCJhvHl56/xNY/3w4SXYe7OyGuX/fIlEQ2oD4d1aULSnVNp7Hk+&#10;qVbNG6k16Pd61F2bc1aBYcWob8r/jOWtTzRvphcWHwmu1hrgtRQqsS3YPCuvqae1ApEAggIuiJa5&#10;mtuN7dnV7iZZjocFDNeGoZQzgYkzcqLM3Z8XpK4VVeZ2ofIAVLRgO5vKxjMjF8WdgY22cd7srvjy&#10;/ff4D//ut3/+5y+37XdjDJLOico+y1hCDrEKBJqoIM7kveIVlPN8E35MjZnGRNzfjafZ25xfoR9T&#10;70uC4ES4izDTnpbDU2P7+GH/83/x3d/8z7+/EZ/tRswPL7jdsG247bi9YL9xGzBulqTZtpt5wmnm&#10;kJmDDnP4bqmTxBhm3CUSw8Yt/Ra2a/tgLx/99j1un1+2j+H7uH2+z6lTYG6kFHHcj+MYtIhznud5&#10;HpGntCq4pNuIqThS00hjUKlPY4sITQHwkmKFMtNANv2j1Brdp9LmydxoRm0UdUa+R8JGGZfKcxvI&#10;jRjksIxF7VAre8NMhPYxAgpZAlMJTRjh2DYQHM79NizHy8u+78f7WydYORETdiCo4ETSRczWA9eu&#10;TqaI0GXHwAwx6qTHnBLhnpXfV9VAes6okCkgAgoU79/tKXJWLKoJzQ/LVi0EARKm0gaWmTa/jaCr&#10;rNI6GKnzqCnUMl/ZS12vRVTtIJDF84+sgG+WDrLSP2SRh5JymnVTTYZc5Xoo0NGVKQ/yp/f3MzVP&#10;zICAFa2DLQCiGWVOIzhgNBv1tyKzZCdlOJARXZWz5n6wun7K6hxgcbDI4lwZIUtYgQdaXqCZzY67&#10;MKomkpXGEEtSYw/edgWkxqTqtBOuZov3qAFNpaTqya63tlqK7GyfGOAg3bhz7CRLyVR6cqZl29Ha&#10;IKqnvxh+dYeNNQzHxoBxKqMmZWjCkiZzXE2HgtbMhtHdN1+TB43DBNIqy+wUCgRF+SKrry/2OUta&#10;eYXldSTX2jIDWJ55kTr0UAvGtXY765dDHOOFGO6bcWfnDrky/W+yrCfB2uPore/oOlWf/7fMJorl&#10;U+FoZVEVhFejsA8DZFYYWv6jgtRJlVdVlkC/DfIybU8RJc8ngMhIyKy715LWGYtrpdhqwn174vYW&#10;bSLWtSzZXdeaS2Qru386p5t3tUID1le+eYK+zaKuCFHr9ZI1PD9Iv27c8+9/fuaFga1w3e3D65X8&#10;Iouqv/M84Pl6QpsSq7PsroCLtRPZuhtBUQDmla8LWTWAKvFVAhNZ8NW6xQWgDSKXza3JXcDM48j3&#10;L3ccQK63+pRZ/pOPteDrRtQbqODbFW0mwJwz3b2yQWQzFerHS5dwURgzswXalbLDAYwFWl6XNxc+&#10;i6uDvP7LlZChjPIX47DunCoWrp+rR3mQF/Zcfe0xKHM9tRR7wlp9CWFBZbbU7UKF1S8SkUALsxWp&#10;snjVY68BqFzzFCYyhMy6a8zj/O51G/HzbcN/8Rcf/vIv/vjjy4/Dk6mcghlquDADlNJFOAvPCJoE&#10;B9K8IPOD+iKNCFMypfv5tg9znDO+pH4m3oynovY8lWaFOWCQYcbB+ds/+m7333scH24f7Ly/vuDl&#10;hs2577jdttsL960UYQDgQ02LLEFaieo8fbDErWM4yUg4yX27ffzhzn1yk7/E/jo+fN4//cDbp+3l&#10;0y2qkywnFDPO+zxPk+acx3Hc72/zvCsicy7FlzOpQxkkXSKnxnZjREQa6LYNWiYywovfW82iYpVL&#10;yTw4SXmmQ5b3jCNOcU4fACfjrLLBAbd0igMiyoxclBVGajVOCTSehBChrMYjLDKC9EGK2offNn79&#10;qorGGciJINyg90o6JC9aHRpCM7DWWOVbSWY5kBPoVlYNgTWTDEzGbFK5Y6DISAEVIX15g5Fqf58a&#10;Qx5YosvHXheU2Q02PlFNV/jqj6uEIaTrpCjsF+XSvj4aSroIGRQo7KjaD4U+V+9CxIygw6bnRi9c&#10;QkxE665q/2VE8oiI0Nu5aJEOUyN5RDvDykgOWWcT2T5VZWdcQuGZmSbI2VZ0ZjWGocREZ0YjFBXu&#10;2u+RgIGIVmR2iEwp1G9E69o1V341DQEs3Jckzwyh7awe8IFEH09VpBYXTcRWv4DkBSHBiEyY03b3&#10;bfiNYytQKSKXwwMJl/dtGEsIbw0+rig/hnF4OlIZMWfOVAanuWrqjg/ubuW/QLoXEmab++52I72I&#10;Z+x9YblGFJTgslWjT2mNLaYPbfF5e5yLGmpnSGfqlCI1U/M60huKEYmBMurlB9L75TUNKYtEI0Sn&#10;Qyutfkqwch3M6+QpX7I620GVR0j9cHR871ebVa08In7ZZGk5+ih7nl3tAhSiGLLFn2of3mK4CXVr&#10;a/Jo0xpmzuX4h2ZkLy7ScolfB/nKtL45yx/ShUr3i0jq3W+CLWZi93b+k4+n5P8RDvQcIK6E6bqU&#10;JCBbbPDVfHuaw33FlPWaBbC9wmVaBh+1jeqPL28eW7nEsoYqnpb+iTchqUlqaraYGsrql0Ut02OR&#10;y5BdVVFPYxHYlzGprRyLbE6fawzbbOI8zvefjziwCcNL16M55yiXOPyiP9iPWQuG0yQMqNSBGT6w&#10;Bqhd2XyyPAy9wXCwvBQrGnQH48Ib6gr7SpEfRfbC/ApOlrRUk52C1u0z1P2DhOqV1OUCUDZgHaQe&#10;HPzSe0bKEgJmBXGS1TqMyvdt0MxCmWUk0KS+KEoJoeh6tho+MqKnNfcrIYAoHTamcEBHZg04Iblz&#10;m1+OHz6P88vxp7/Bv/2rP/mj3xjiZ2jmVJ4uI4aqQ2miZlX5gSLUJsxCNNqbbJM8xUyfWWYHNUPE&#10;EzHjDfnuFmkJnQogHGDVe50MGZLzh4+vLzdsB7YRnvnhhpcNY3Dfedt52zFcYFi4EPuN5h3oi+9n&#10;G2nLcMmbtU6j0TRGbC85XugvfPk0Pv6wffzN+PSD3T6Ol0+beftS5VRM5RQyjntEbMd5O97ncWac&#10;BdXf76fZSBmDITO/AZYhJJlpUQdrmW6BkW5NYGWqbLiMmUi3KcXIyTz9fM/zix1UcJ4/saDnCEOA&#10;09Ad+a5pBCKZIZyEd696MAyztf4tqcuEIY1BxDbsdtsd9xA8kcmYqrQjS4pr1tYLg+XLxcFyUtID&#10;WCauMlhoM53sJyuJiEpVE62nuYwWMovrEhcW07/ReHmNAgWOEmaj5wY24ldQgpldw+mxtjYIlTsW&#10;ly6qWmOCBKdJ8kVpKoAp1f5eYqqtUtrbUhOZQNGbyXpCcKVvMpmHdA+93+d94qwAXlJedkFXeXgQ&#10;hJeAMDODSvHxzzjX8ZopWHEPOrE1sTGPo0ai2TIcR8kAk05e9CCtY8EYsFUOMldFSpat1+oYkonu&#10;zpY3F81ka5g9CdLdk1ZNsZVDFaD46MsR44GDudGH2zbGRr+NsZs5OQqOsTKAY7mWwYeNb8RWKJtX&#10;M3eOZv4HYmpOnFWouhtHcWbNvTIYJ33YTmxmm3EUke6psXUtrMd/bO7O5bVFEiKNJtH9AkurTxMC&#10;oJk6hTM1n0cyV+QHYLYTg81euFVqxYLHOnNphv+TIPlhmnXBjU9ZwS9KCjWKW7VR/jLB0hN563Lx&#10;UdcoqLkKZezRuVHCJrzHrTbUVIdHSfC9E1KihX3kcvzrf6gKKaaaJoeFY62nAQWgqmeIVR3zyK6c&#10;bl67mm5anT92c6fSyiAJftOM0lNn8jm7ekaeHtdRV9p0fRed7fwjfEtPwPj//4PfPoMPMOPxWxtK&#10;VOMt7dRctdKFeGXNcetfwjZkbwYbBSVxKiMtBwEgbHn2daMzmz5vdITHmfevOX+WTxgx3E1QVVHQ&#10;88i2Z1GCoz1v6tr6sG2ju0i501zuTktd0lpnRv6TF6mmS13rvL7oYA07rT/DpxtH9vwfoltz7Baz&#10;sjh71thY+WDwOdnNp7tbMaqMtC5skuWtlbQBGVrbwiQypzTqT9ecOCSVPQ6ookgVDx2otHyxV33v&#10;QibOYEqTfgjvqRMpg5PuY74f4/xqwr/6M/7FP//4YXw13JGhUJ4wd4Pqt2po1nzyLPr+7CGvxu12&#10;Y1ZxyIjIM+d5Rsi13+8z50nLbShFzlRhn1W4Clzz0Yz4MIA9f/gACZudrzfedmwDLy8+NuybmQf9&#10;BEC8GzU2kijfU5lImYND7gqAFSBA5DDfeNu/gtg/vX7369uvfrN9+gN+/BVfPmu8JHf5MI7MqThz&#10;TkMaNd+/mGKcafN1i6wNIhq5AdspnoEzmfSEx0zMqNUXETEV58yC68bGggi0dgdozDGkuOO82/FV&#10;x8Y7hk+dU3jTbF4v0V3+55LNqguUp2KUmtWGy6o1RiFLcLFUZjQDjjlsf33Z9/1+PzETnsYpV7YO&#10;KZGeMshgU3SoOeCQL3kyVITwlfHQUANfAIezYac6wJJCgsEFjddBXHhVJb5NqGjr6d7aVguC2SRm&#10;pkKJQBCbMZwIVgzvj0ZHCaDBaC4+WF5YAIBRNKg2UiorX2QNlKiupFCHR8EsfdwpRahQ7vLvZHnO&#10;1Mipc8b7xH12C3KwxiaT6NcWbDWVwJmIjAnOsg1Gn698nK1plZjJiGAiG2yeZyWQZaXGmr5raC7E&#10;g+BSLChm+UB3RXelV7isLhbjhQCUXNfmGl6U1pCUzIWCzCu5q0y+NDXL05eNcgkwbqS5vdD3MTaz&#10;rfIfNxRhgRTT6O6Q+xhVbCTLaaWLpDGGTDKE8szzyHMq3X1svg2jyY3eYjNz2whz34jNNahBOdBw&#10;anknLO/MOk2rM1UoYNcNJQ8kRLosL86WqppkJk5pJmbpBxOzclzXWOm9G914M9uIzTAoW2k2Ugcz&#10;lVMsx/Zc/9UjruyqeTfQ1WRZdqP1sXq/1qQroQahAH1mZ2EnzcoyZCuc2fI0UbAmd9MV1Sjsk2kB&#10;KkpwNOBh5RIDFC/SVnf5AlJrs/hKYq7zTgvjeVDJqQuaMiNNZl5EHXM6DY6AQHTYfiJrcf2jgY+V&#10;ewGQqMXcrzSarBhT14drHKDRqs+23LBKnt2oyTePlWOJYAH77D5v50uunqbeb2z1lSojuH5J13mq&#10;Jl2xHIrlJonlGdOb8aHfNCMtvQAVW2ZOCuAUe/JgnyVdLgEzQGDAEXx/P+eXOL9G3jEAqSYMml2w&#10;0Uoesyhp65EEhwtRn+z7tm2khzDXxWexDVAC35pL4H27VTPXo2P6lTv508GVmUaUic56/erb+jwV&#10;k2JpI6pvIgDpXdW5FvpWbQhmp+VJFBBem6cha1pCLKMhdv1cDW0HMsKsB4cqFBnIku3iab1VtSZ2&#10;XdV2XkjWeDNLV2gGD9k7eRgnBMgxbPKDI9/xn/2Av/7Xv/00vuTx+90ORM4TeqfMynv6TMBiGqFZ&#10;I2mqkqrKxlamBdEjlBlxKCRtX39+P++43WCvQwYkF+RcLgDMpCKV4Toox5mfXzDv2Hh8/rR/uM3X&#10;XR9eN25wl9ms/osxq8g3Ay1a2GtpDnpsuzlBc5hFGmRjbHh5sf2zf/7+9Td/dPv1H+LzH+L1M7YP&#10;GDdom8CMshmbysiY1AkHzjs8MQdTZrb55raNz9/DNgTepw5YGSrEFM50d4PH1Pv7cd7vEYmUmTFl&#10;7Wea7BgXbpnn+/nzT/HmUCrfGRvlIzf1KE0NqeYGPhCsKsOVQEbMJBg039i76CrOoqaZlDIuI2i+&#10;72Pc+OWQJhq2SAw1dTcNKr2TAwYL2JCcmtBKWmpyRmHrPizR/mFSQYnK2cNVWealpDUdUj6GFKma&#10;gLBiZI8OWhutNh4lA6b1rFUxpwScEixKtBS5dpotAR0I1zoFykM8E0AkjF5ZQctX0JqNopwYBNHr&#10;8mVt7ajgvfZzdjhgMqfhlN5Dx8SM6n5+E69KYpepMKC0wkJBIKHyCoQk2Xo1AFDjAiUBkSQDEZWI&#10;9flX2FZ3ZRLlj1OvF5JKgmLl5qD1mu2CbVjErD4o7IJCkY8yWyYxuuGODMCNyzgBDlIwWnUA+p8S&#10;CnMUypt0GDfjDrjSaqxFtkEjma5EOmRbzQbtxpCMJYbk8ICUSs0Z51SKsEHfHAbDon2hBHo1RHlH&#10;gSmLQUFUS2FeBPQLL1UbSwJ8iulNxxMuwhZVPnFgAdpRNoPPJpbX7b4Eg8bCsdYMiCWRXRrDX4zo&#10;yatLdRkNPH33GYlhZmQU9a8WJtaPdjwoaLWoHOw6u050MK2GVUl0XS9t6eCE6qTnIosBrZzWDHtC&#10;K7l0Ae2ljAdLpshAtQcqzapKheqJBFqvsrZ33/MFX9UMtsinwSnrEgGs6gz45cV5vkTXnXj+Dc/X&#10;UzR8C1k9IyiP36BmEqCg9fX06znXZny6+/35RYl7ftRFQEXOy6tJHehaIYgLuKrxSxiilyY6lTGV&#10;iCqEw6ksF82FvuI8Ss+15cnzfd6/nPmOkXBAieJR78PczWsChn+rHVqPiKhSe0RIA7TiiDaSucxy&#10;OlEzuo+L27EKhm/uwvPNaHppv2Xp6WlFGVW3G+pOSyigpyv74vm2PgxPCs1rFXQ0f/RaqiHhZk2e&#10;U4p9IiSIlNmoK1+C9pw9QHffCKi8uC5QlPDVyr8yeSPEdGWmeKffibtxWoFQ0NTnlxu+3P/sD/Gv&#10;/+wHu//fJ37eX0PpcSgJdyAtTec6d1XchWwdHEIyvP98wlrFLVERmLMMWo6veP8KF7gniypM6NBV&#10;GWfMmJGhnPS7z7f7PgDClR9ufHnBvnG/0Yp5Xdquloti29pKieSalJxwmCcAespGWXLDDWN7/e57&#10;fP7BP36HD5/x8hEfPuH2CePFt4+IOI6pmA5Kh46Z59ddrunH+z2dTJrttt18bNhu8A22DTr95ttN&#10;wwM8387b9uLuEfn29X68vUfIyOM4KFjKlEQ2AMzAPOLti5ndcc75ZnNoOOAjh2ARcNFEN7hA75E+&#10;ZSlkhtLmEaG4IzHMspgwSBRrR8pE8bJiQh6lHz8RCSiNQRo8cptyIB0KkAiHj9o1VIDOmu3zUJwl&#10;2w/fwbCuNjZbVSUUxdVi2QggkYhMZHLOGYtZVe2ia7tzoSIs4VV1LStXQrQLl4DtKSagcrBa9Mps&#10;XtFqS1Y9IzPKr4KkmhWSsqN2rj1URLFsS+SudbtgAgxTmkAgDvKUIpAJN642mXH5qgF4i4jytCFm&#10;KrLk/RnZ/g/dcSmfI2L4aHYNOnJEdUZEGGocALNIczXHdSWYSMFSSbiASMsa5ExlGkxG7z5uEeQ6&#10;2ImySiLBRBqUzNJNexIfCHiRtdoPrBEwWc+TgReQqSzVNgG3NNIr3UugnBeX/BDVhxrwNIz2WZCZ&#10;2bZvNjyYvg1p3ud5n8eM9EHfzd0AmTkFiWa+jX3bbpBL9DWf4LEuUigj2W5u9ZzQ/jyLckgr9iK7&#10;PRjItf7KKI6RU5pCZJ4REXlqCdmKSg8ZuZGb4Wbc3TfjVq8kc66cLBuLppUIFk/5QSpodVkSSzTe&#10;7RVYexy3vr36i22EW2hXBupMSTAi1ONNgGLzJBgLf0yTqskjZsVSS1xNFfRoTMdx5hLRIhu+raPx&#10;cVxibSVbCFNexn+gjDCl1WwmLIi6We0+SIqDaqJhmU5yjNGQ30pSKgdyqwO1DvDHsKdcc0brY7le&#10;1SfXYb/GsCAiKo3pPOmJ/OTm92O6Yww/7hGJfQMJZSq5pkEIVVNwZV3L810qcFcqhT+poutc4PRa&#10;k0plssXeQOqJTSVCKM4crUyzhFSeETPiqEkZijlJOGwQLOfAwOYwjThxvs33n8/zK3yiBDoDcCv8&#10;TBEhPA8/WGnNErWAHENjDHOdc6ZOH2kb0GakCsh8+f6WsUPzjeBejgyQHrKAK8XVgpGZUjn1SRFB&#10;wd2PM9yxuT31FpVQzYyTys+szPTqSKsKdk3gkSJihmwIZsMQEeeElO6iG2DmXr8HpdkJnZlQzBkF&#10;/DqGIRLppnmKXlO42q9I4hQ2G8fMGU0zUaamZeg4deSY3N7y/DJPe9lvtN///svr9vH+5et//j3+&#10;y3/1w/3H//c33584YnvFcQ9tzhjzkCltMzHOA9wmZXMt0urbyuFOBHJmmgDPKQHnAAAgAElEQVQ7&#10;z7y/4zhwnmHAhxcYcL7nGGQyM5x2HDMj3LH7cOIMnO/n/KoX+zQS58Qf/7OPrvuAXm7cN5bHNY02&#10;VOptsgzqqqUEQihyh/VpCMLdbb9t3N1f5/46t9t3v/4D+8Pf4tP32D9m8py4vb6mb/7pV6/bhpw4&#10;Th1v53HY3Td9PX864j1mYSxMOnzfedvBobH7dhu3T7jtGNtGf5mqVtiQff41mGx3vXMiI4/zvL8z&#10;NQaRwjze/uHvUgfeHKVyN9QAWd8M9E07bWwZzvAUDcfEbafRKie1zTeLWUSaPFPuiJ08pSKe58TH&#10;1/H7308Dvv/u5Xc/x3G+7y+3+PHrXXiBOQfjfvMh6P193hw1a3W5KgEDdIsZFU5pEBNubm4ksubC&#10;lRZ9xNHgrKRydQilMBNCjWDwimbDGkGuZdopAlv3oyo9zHBGknF5JJUbbHGkvnlQKG+CDhIge1p2&#10;i3usQexrw1ctfgruMONMzQkgto1j27JY5d1N41VrnfekDzdO5RHznGV0gpoMbUUlK0XRzEnIEJGh&#10;jDZh4qIWZzWQ2F25jsnnzIDA8u7r0BTgGEPUFDKyWBlFGWKh8ilZEm7DAKPhnNFCxrYMQYbS+nqz&#10;UfNFlq8R0EIZZDRFi0a3JCGGqDJlKXt92XFOs+HLmhYkrSyyjEsIn5lcJonnGZKYZqUcKhG5WdXU&#10;XkCqDTf3gII5Z2TOVMhAL2uKiqoEWPiY2WiWhKoLYVc5W5X+6oI+buEzGrGeVmCFWErM9ePCFKZ0&#10;AlHZ1YVdoTMKB5yoc9iIwaa028oM2tMBTGX0GKhvH10h9zkdFxzzlGAhM2PmArF6JqitVLWdPeFd&#10;CzTEJahgUzJVBzEDFFl+a+oSqS7QRbBPrLaXPWa3XdlUXbdmxD99jpUMVPMmKzMrvxqugNw0rE7a&#10;isTz3L0GEMtza531vOCrCwp5hprWddY//uI/+ej1ziSMitpyJMtLehvNZN2dZXR+HEn/T/5mPfGy&#10;6zm9v64FVrGfDfHYgqygi53dX7zYV77IWJ5gyhKcqVluQAt1JllVcxVKTXhnJvIex9uME5U9N6Op&#10;yqILOlq3VWo+hL6ljlWiX+Olq71XFPICBxafv7oYjyF06yMv+E7fflJ7c4xx5cdVMCABxBiFYtpa&#10;/3042Gjs/emaQ0/vYgHjv7xHZmt8ZSdtNLSs/ErglFPKyJZzKoBLoAgqFUZKkboMhjJM6mEcEhRA&#10;IEKSTdg7+JV4Jw6HOffbiCMG8N0r/vDzh0/2dc8TE+9vsBeWNq+ytFhsPDPU8BR2mEeW7rmm88hk&#10;lEyBMo3eDFAVwWAaTkpEcs6ZEwqkIXxmQgc4sYV/+emwwIcNg3OwrrzAk9WZ3mADPuCFp5bIF2Db&#10;1sBGG1sLoJFuHBt0o2/cNtv2aWOHYdvw8aNhiwO/P49Pn36Flxu2DdoxDm4+tju2RHCbb7wPSYDJ&#10;HS83vOx4uYGbxs7thtuO7daAz4dbWW5UwIdUoJ0fBwQ/T5+vnBOIPGe+p+1jnCOGxeZwqnoMcJPo&#10;plFtK5qMVrl+tYVUhwo5CXMpQ4RJpmPqPKrZWRFzRihgwDkP9/3l5fa7+3kAs3M5A8dZDuDCPGEG&#10;CEq4U1QRq/JY+IDB3VtE6Yo8m3MvdlJXJwFczCXBKYVe1iwwETUWpm6XJCIz1NbMrJHSMmMm5xFo&#10;HXflIqv4/GUboWBNAN21l7W4jmVuOpFuCC18TwbAYcmYmhILfXNjepwwbKyjbU33g0r9NwSeE+fy&#10;/eTg0FCsc7WUX1mDEKFEWFvTZCKtDOtkZhf3HGieCoF7exR1zybZKV4NN0IbPBspymCa2W2CGkVT&#10;8mTNQiJ6y6oac4SS8GpO19VW9aCT68+gaN+oacyURcKsGotEotCz2UAfcK3zdQBbY+3QDK2zKYEC&#10;KFig2lMUHH5z7ETQcoxtkxFzRsQxz0ACMKuRnGbmBrqGkW77sN24kcNydPtFoqqDMB8CL+/+FMgi&#10;Yz0aNhfriUQ3jitsJoophTMxQ1OaM0IIJZfIqYamOzGoQRjhBnMOIwhlRu0ptG1cKkOL/JOqIWyN&#10;05ihVBuSruHNmeU9qwzV9Nuq3Yvezlrpaa2bKkokyvxQLJvvXO+m59ZBGa1Ni8q+r9MfjfReJ9nF&#10;f3q2chWosrdvqpgtjItcHKXKYyRVseGPnMPqXlQ/wb0+oSF5ObviAnxWdtX5ey3VlWM9TWlfXbJv&#10;YwGwOlYrwasfrKWtohutdLw4LqNgtMysjmVmMmFm0Ym4/JE6l4HClVoRaESqW0d95HuVm+wkZvEZ&#10;OmVtF6lKuSA4aMTS6oGiZvvjKlGDcboYA1Y2voQOsvOM86vOr9ABS1CLglzioAe/5HrhV5aPC59r&#10;6hJ6vEN/saBX1hMWhqm0hDl7qVzNvsq6qwYM9q6sdl7qOGYteHcvj346xxjzOCWdTRxZWX1VTWaN&#10;9kFGZjASPsrUv9Za9iVkm4jhAapeQbZTq1ofWl6Uc85isFeqZEXVbM4EU0Iije2RA4aQwdmValk7&#10;ZkyP9CPsTfiS+JJ5UmP3l4+3+zwd+O4jfv3xdc+feJ8GnG9wUTuMkyyishKGTBfgdbY/ripLkVSU&#10;FhLyDCiNJRS0Tl41MZVWRUqaK1UZwIFM5Ak/oWP8/A9fXHj9CCeGab/BHLRZdFbfh29HTX3G8vU2&#10;qqDJtm+sPhoBHxwbbYPtHC8+XnLbQ6n7O8/AtmF8dM8Tw15esN8wBhBwYTe7Od4D7xNjt7EzZdz3&#10;1w+3T9/Zp0+wG2wz27C9YLthbE112cY669veoJA1bF65g83AeWIe/Pqme7qBJrd0S1pmpTyZY5hg&#10;SgM2z/BMSER6ASpF5FAyQCOtvNCBpCIRp2X0hL8TkRqADOfMbUDj9fiH9wN4B2Z2ibMLO2DAccAd&#10;mXCHJG/38epIAF494uxuQllfMWvIBwAEahpH2TSWnZuyRnO0D1CFYls/UYFOT3GxKvBkwqhltgeV&#10;4SetNLbzeQB0XePS72+RQs7MIlTTqv2myEyaZSxWFqTgMIsZEdg2jtvNfUTE/X6S3idVwQIQE2HA&#10;YE7cI4/IM6GBYTbgkdWUyVRWe5GJ6YhHQXedDrXh3Uqc2CdCnxUzsICDuhYV7crXgey5rwaqGoIz&#10;S5LoRReAxCmZsmeeVdOwEn2W4051cer3F2TTdGSrrmxfZNFkFmCq1D8YvOycYKzJSbhea8VqI6DI&#10;ZJ6yCPVomvJDYPU9DEolaUAODjdnysAsk6yJmDMizmhgrAWDNDM5sbkNt71Y7Sw/W7Fp6lXRLokC&#10;jMaBRd1HF8M1VvZBZVxSQZDFV+liI3WmjrZR0FQjMNUdaR9RarSSEVuPLARALbyq7ON7XpIErvla&#10;nUBV4netiieIqwYGp1qIK3Xds4wYemUsJhZV41lOVQu1l1YBppKiuNVkytJ0jYR8Nm5ax/+lH0FH&#10;tfUtwBdq1TjWhWxdS3YpuhhKr30LoqEOJ8yR5c//kPQ/QKx/VDlBRXxfewd9fR/pwT9+/JPfKJSL&#10;6wS90LV6y8M8Ys5zOnyMMc/MxMv2cs/jAkG/JYBdeI+u5Olhqr7g0l540nXBW/pX+X436R8gVl/k&#10;LJ57lqBCkaVaYBtCRIVmaXHLxZiYd92/ar7BTtRk29Ih2vX6f2GRsN5CLN31P8J3G7iqWrOu1HN9&#10;lKjWAMiH5foKBE+41gUxGnM2EFIp1/WYc6UUDY4WTNJ/LZ7Ykx25eu+s/CNWR7i8Cp/uVNngmI3M&#10;7KFW61ehrd8fAlslLtJdkih9yOV2QyjLwgyxMmNNRDHcA1+kLxlflYdkgx/GS7yHHXhx3Az5ds/U&#10;uCFOTKcIJ7zzO4EDssQ0B5wt72qvuAIjV00EhTwTKIFaXRDNgrVSYTDSKEcijjMDEThPxM/IL/jx&#10;7+DCh9fXzbht3Ha1OfvmNmiDYxgtS0rZC6bka1WKGGi6qlYzNx+ynb7DN/dtRvz89vX200/7d7/B&#10;d59unz7u+yuGl2U0VCuSxdnqmLxtw8a2v9w+frbP3+HjZwRhG3yD37DdOpcqX9dGw/voqvPMqqM5&#10;HS6kIXkiZ4bl4fHOvI88Zk6LqTg95hiiMY0Cje50y2QnLkXDrQs9k6ANG0hRE5zymVxPCECB3YCx&#10;vd/PsXnuI5gn8AaciKJWbYpdhQSUnSIAMMGB0EQY3cqVAyj/wYRZznO/uZnVyZmBfCh7VjWbq7JV&#10;r4xcbfjHlsGyJmgEdznO5GX5VjZGj3B8FfwrIPRHr60bppobUkYtyKKRLUeGboPBJTklQxqGYSBd&#10;IU0ex9GucgRg2W1JZdik5tQZHSfNnNn8njoM6xr0CVWj/Tovqajz0JY9BQ1JqR5IVpu7mrR1ZPus&#10;xNTbR0Krs1eoWAV/kotiKxRBjz0emFpSKJVhy/W3q0fYp0/ycZ6uU88gU7LAl5WQFEWs8qR6e8wn&#10;LRqkzDPhsJL1dnwweCl72Uw7jJpyCUGRiZiZx3mGcioruaKXOs+9PqottoyDHEpjubd1X6x2Yfar&#10;LxyAdiVYl71EnXErq++F17G0Rr7pyJztyNCyb+s1hrZjMA7DVmwj6+ZoNcizMxpEZ1fFc0cWtFlC&#10;wl78/Qr0yK4QWq26jLY40dKjLSugDgRl+tEmWEJNJS2LF9WstbJdSHii4fSk+kTns0cGIPZqAAV/&#10;oAh9jWyBWLiAyLzaXVVIXhe0l9dVB5WLEmsB+OoyVPnWqCmAmtV4JewNR0gao0iNT9ueqdXi1FOX&#10;sC7hLxK1p8QiiQXd6snQJVJTJvv06fPr6+vv/uHHr/evry8f7jmBLBOpAtIa+LwYaoWdqkYSaWkA&#10;OoGQrjtZBastmO+bbhrWhbV1OdsXXEKASUY1h6CcbMtwo5wyBSHO+zzuOg/k7O5tKccRv7wI397v&#10;/iRXqlZPyeL5einzYdZy7KqFmz3adlpZdipiL+IFpvq1DBZbU0DebnsX2eT8/+h62yVJkhtJUBUw&#10;j8is/mIPd2b2ZGTv/t69/7vcya7Iyu7JypFDTpPs7qrMjHA3QO8HYB5RzZlgSXYyKyvTw90MBigU&#10;qhHHIUk+d3tK3LrcptNsYi65DrXoSStfk+TwU9OLccwMbGNIa+/0wcPVaa/SsBMmtHkigCx/gjLQ&#10;UKIzxQUjVv2SgGVp9TGrWp29JDMwE/fIG/Ah3FI74sVt8+EbzTEIRuouNE1EGAMALWlhVJI4hhLM&#10;lElmpSOmJY5SoVYkhHX9AJDR8KwSmip1U1DzIwaHgsdhuSsT8y588dtf55e/wYHr+ETets3Npg1w&#10;iJ4cTmdjkLXNn3bSGS7ryXZAhctc3Mwu4gBgYACRB/Yb8sD2id9+gtDk4Jon63QxEQkM+nW7+Hj9&#10;NL79Hp8+4frSYI5dYBtsgL70Y2pVOYj2b8vnbbTIp7WGMnR82Hy3uNu8ed6pA5jGsJxAuJlYtt2j&#10;QvRwSEnKHWbIAHImxerLBLCLEd4bE5t5+ZkJc05w08un1x9+/F3+6c/3xA1ROgCWcUldAQcySWNE&#10;qn4+lBlDlucu6a0GGjOXommFlPJzqeyu7GHYdRf6RDkBj3MIvQti2ol+Y2UZrfeWrTkQZ5ysZj3O&#10;gqSSoZ7JVs6sxkkJmmpxIyoOlK90yb5WEmccCDtuAcsIRTBnKU55N2AAhabxOPJoBJwkPNxm8SOR&#10;huq2rfqnY0UxaXQeGY1qFqxbEaulvAOCjXyInRUzqsJt5aUw4zpwe46ow5Gqc5IdqnOFTYBkIXAA&#10;ZHkuxt45enxnIWNcWA9kS+iQAqMKlsLkVcEK5283quqIXEdI0CAyTcYeqsMGKItIgjRqqEwMHZnY&#10;Yx5xHDHrgLRuDLqdn3IbuAy7um9l3dDDIividChuEZjWk9Dj3fIJKyL9hBwexf3651OZQjyyq/4h&#10;TpRM/NWsJK/M4Cubq4xpR+MuKczOrmpK91wBT6nA+uQBa7XLQ/YJewa7M46c44FYsb/U+Si1qySE&#10;lKmgS1RSRcATyIrIKy+Bqm2baHuQ3kn1YE84qrL6dTdXSgthCa41veiRWpHdPKIAW4vaae7t10Rg&#10;5b4PCGtBTY/Pv0Zc6mPvKQry86+eXkX4/Ht0K4vkQwKqEMJejEca6ePy/Tff//73vx+8/PH+x6j+&#10;kZ9X9fhB60qghWItAE/P38NOhU9bmEffnis6Ea06ppTqCF/mbJxCuYzVs66fcy4DUUEFM3h/j3lI&#10;B1gQayNk2c3Bp9TqRKf6TVFnefr0Cc/nfmJw6588gCNU4vWUzj49AZ0LiTizW1/DB6rE6Pwt2xiP&#10;G7uarWyGWd/dPtB7sz2WDNvjrIKBrTnHWrM6XWs6wao5+1okQlWsDaBb41hBPe6YjKYoeVElZAV1&#10;Ra33ZuFoP/KeuNvYhbtwZFyY26Bd4FdEIG8xsOGYHzOnwzdCkRYlD4gaoxyGoJUywhQr67UkWUcg&#10;bSSzZFhY3ZnSv61x4mIFCZmKHWAyhu6bwl1j3o9441//9P7xju/86qw+LVVEK3/IqWiF9arPl5bR&#10;SR/AshoysMhfm2rd0QFsm7++vuDlBQbMiTmRAbf1ANXWnUhmQoS5bS9+ufo33+D6inEpLx5gwAbg&#10;MC+aKfiAYGl+Xm2BbBCAeieA5cAQmcdNx4fND9PumOCsOX2U9BJBmMwMlhpAcphNsCZZEhNzJjzz&#10;yF0JHUDAAppiQBOD28RxPyIP5YTmvAz+wz//o/77n4970bCCmD5xrU4mcSIndZdNkGMtTmDAIDN3&#10;M5Gx77ah/PsyGBmQsWQ4yJ6ph4MJrjynsPKAmmIBoDTcslo3dQahLuPBeuzbWR+3rTtCz2GN5L63&#10;EmzbwhYnWVkyGSJAZfD81TPDDO6KmT27BQEcY+tLzVRmZEYooLuXUwiLpEuSh2EmBqzmck1F5K3z&#10;PLP9vjutTlvH0lM4whqaUfUL1jsynrHr+UQ++xDdN1KN/TFKjtGKjVccjXoTPeFeyvG1Yc8Idsbd&#10;MwI/giSNq8qtgAQsUmkKQDRTvgL1UXGisLoeSzJWkmo2kkDOVBkfw3mRONKEQZohMHPu84iIpmi4&#10;u48izxusUq7By/DNbSOcyzuJXccs+o7JjG4spemavFwhnp2eZ+eSvzmGaSc/I7JtrTpeF/HQOIyb&#10;2SAuhfEXtx0tdBLKhq+AxKLfLQRLZdHx/BtP0lWNKMajCdif1CTaiWB1il5Lvx052I7OvUsM2dBD&#10;C18RWB4ENeaB1ZPKzjZg1lSq3mMn8kH5yq6eUjx06lY/7JGpA48+AL96n49zuTrFqz3K7oOsucuT&#10;cH/CTg9wo1Ur+Th1zxWc7ThUB+opmPkVAleX752yZgui9Zgxtm2LI/OY375+O/7x8vbr2y9ffsEA&#10;l44lV5NRq7azVtXnIwx1gCpG4EIU+kaenzw2m5kVU9WKTFljg6k4wnfYBAOYBRSWBiNIlKuKIjUx&#10;7zgmPj4yo5K2hWfwtHsCFm7+nJScMDJw8ts0BQlbL9Z+uAkNp5lgZXf1dbBY1dMZNzqKots3WCrO&#10;gPajOVidKhnLrD7WNOj5ROv3Rqr0EPNUIivMGhQw+9Z3/9HWJWSnrV/lcFhh1ISMLPexrI7TI3Es&#10;97HSwytrRsGqNaUesV682iavBCJyzpziQUzoAPaMqdxM33z7acTbnPjy5ct/ukDu+5F6tXnLzLgq&#10;QxgJCBHJjXQ0xbo2bSsdKctTZ8xk51F1zUOWM4uH56jUD3mIE6Bh57wRMSLH7Uvcfj7++m+IO7Zv&#10;XzIMrdmNq1eFXSVa1aYCvO7tymmdfHSaaOXS6qSDZhyiEz7MxhjYNriBynnM477tN35yIfBVEVYN&#10;PkpOH9yudnnB9RWXS46Nfk2YRNJLwQwrNK1HeQYipOA9J4JSRAamAjgij5sd7zxuFndoN2axkCMS&#10;KmmB8sEpWvbIPJhhxKCTVlJWWUyKRCZsWbMXvTYynYMIM2wb3o7j8/ubXf/BNst73gBmGDCEbxwb&#10;cAilvCW0plPVtyVuWOTaep8VASv4M2p8nFwzwMd9bwPnaiW3Gk7VU5RKz70PTZr2fTYWUtFvNS6M&#10;APw0qjozgzy+BsDWK1bML2C7vicFL1oD2S36p6A3iZg9bLVqL3IJ2iQQ0SjEBKZwGBgyh1u6cKL6&#10;dNGJsr1eHB9iDQ2UHB5JM8hog2U/BSjtNOLKAsD7zaxlSBKuVBJ6IFCNyuc6KtT6HahkUuuA6zPM&#10;WLIFdXPO8Fq9/jU4sYa8ZN35UCMWnXCve0cF0p7LSLfSIovG8U7zaXMRbikp6VaakuTFiPQBsRIU&#10;EaGcmiU1OaxB4vMXlO3zaHc/A2yxmBtKRS/XB2mbLAJbUMWPtaR5e/JwyTaVmEFt/gQyLTMzLZeo&#10;RC0KW/DVZtwMF2LrWY+z1u1keQphXMG+kg+aegIhrBceRH5Nac+YiNNmbkGBRVFv/sUii4BG1VQg&#10;MmDdgaQlCTDXEZRwoSbCLNFztCXcopKJ66tprrtU5Mg6Pzr36oO5KHbs+Y1Gj0sdr7WQu1qqq1v1&#10;d1bEW9q1tWayMwF7xhRXHydJ0kQ4TfUvl3DoOj+7uQ22deSCD5+W6ArA6GAF0tTc0PorF0riqawA&#10;Li+f3z9//vyWk99/+7vvrj/87a+/mDGeFKNIPufHa4c810CdwhJgLtX70lh/wHyPZKtFllKUWdJF&#10;JmzavEcmNGHlw72Oc1unDDQibR45Dxw77jeYMEpEas35qIQ4f/NqFZs+p6rlwvXu2FBIOzKdsdLM&#10;zPJxuYXDF6egljLPHS8mMxIPVUAKzZLexqjhvLp9mYKCwHFEyaFhDdfVJerZjZFGgOVE2gJdaiE3&#10;Ft6uiLZGoFs3UHTe52U1kJSoWJtSarGcZqtJYlq2aT0bRu0GTM7TPiFrhDBxlz5MH+nvhpuNfR4H&#10;oDRLfvO7byL/ervHz1/eb9/adVA7rp+2t31P6G5wQwIuMKgJ20xOmdV5URq6MATgW0USKPuccyCh&#10;eWBOABjlW7Uj7zWNqGPP+zt5iDs//oK3P+37L7AJJyLv4qRj1v6tiqseh0CjeU3DlLBiue3UkAtA&#10;wGr2zsyGWEQQTzcvI40ZmIF95gi2MHNglLEOi34LecpLqDAlmsM3XK64XI0jMBIETeopxsapVrW1&#10;CgU8NiTPP4mcMffYP3DccNw5b4w7807diR2YNebDIguql64Q2iMm3DCqkArEAQHbVnK0aD8BajJl&#10;2G/HNl7HgG8bxF9/3T9+/vX4/tXcd+QHMMFJwfBS9EpB4qQNzy0x2CeWICToYKKk6CRDJC51eNTB&#10;nJIV8LDHLmXKfPW6ADFo/ZBKJoZGc3MzO3JycQdQVj9AAvPIr1MiPSPWzxGgGhH9eZ2fpQ6VHZGU&#10;Aq3k5WLFt2HWlP1O9SglpPs92GNn1Rj3jEh0hzGFDJgjJfqkw0q8vsyfmrRQOQFV5cBytS1gIVK5&#10;zreuMsUSzjmlFM7UIiCz1ubrU78b5FXztjiFWnzHo6TnK/7XSV/rUAxLkS4mOVBYVqMKWOddjfy3&#10;rTuqDq9V4LWK1U6aQtHTKuXNEHnMcFBmfc8BROlCI5RMc/eku3vEjJhj274F/Dg+9vsxcYCyK8bm&#10;NspuM6UgLxsvm23beDHWuG0tKkO3VyfKenBBGgJCyDnLDohmJjNuBiu+8PBa6pGZUVKigBCyKUUo&#10;Zy59jRJ/4TBsxsvAZrhSV2KQdGJpjVQqVKI7JbiuyJhKpqJNAmhw5YycLfSDiIzMnHO2+43aMbCs&#10;Bgnzpc+eiUI5Dcw9kdQUBJtZgkwmYupk3vTcEWjCoJvXcosqIFjVklkH2JVMF17TfPY+5dZfRx4A&#10;4VY5UKFUa2aCVBBgTW6KjnBGF6gDAzIGZNHPzopZV6eXpOp9c64dDCwMZh35WhG0Nr0BORVZMDua&#10;O9Lk1CPNbAyruetSAKuNjp6jzUy0hjGdZl/e3q6vn0yX+9v8/vqN56cNr1MfS0l83VZUVV3JOxf5&#10;qnSfYDITSEe1+rKG/6UJdiuQpVqPQhpnZAgHAF1wGSAmsCeOMkhHe5hJBoTEAEMJS41Mv0d83Pbb&#10;W1hp4xfYobK2X2LBRU+0LNAfyUSkUzoJivQiBCi3wXlMGl7GCy95HHdMjOtIRF9wgWSq/AKcVsBa&#10;4fcANIGkCWZWdgsVMjQzM8oimqlUmOBGTd1nkI8uRtRym6FjST5WAA1oZpm4+nVUsZ21RYttbTqO&#10;YzjMLAFFzJoJJQvmQWK/hSlEbGak3/djjA1AZmSJT5il0gY5LFNTR1auZRZ7XgBmOnBkM8f3wBfZ&#10;L8YvL5dfyV/2ubuFxvGmO6Ze99/9p5fjL2//9uX2f/34z/e3v9jEdj9GaAd2A4gRuIzxAncXr5RF&#10;lutwWaA7YXBTtug0wDVcwj6YIWbgmOIB3pATt8D2GrcjP3/RZR+fji3/tP/y36Av+O4VYxyvr8Mu&#10;sc/95RMSGDYKsKvRaDOQQSGOkBVFDWZIhzkwIExy48Jg4Ju9vGB7tddvMF7gLwjOPcYnw9hynwd2&#10;Xn1sg7S23bpcPA32ayinaobfISESo1ROzeCgnZyhSiVmzNGDM+iBsjFCMAMdiAkFTKZb3t9emXl7&#10;32+fPe/uc+J25Mdmh23FEjLARpnSGTCRsAOJwJxpDZjCCcthgIg4EBERLUJzvX76+Dgyudn4/vJq&#10;A3/4fPzpj382wxvwiyGdrxpzGI86jBGWV46ZGaaRcRwa0HDQwIBVPRyFD+bwojC7lSZS5dSZL5eX&#10;hhKa+Q5gmDBUIrXMVOluBidrNnBNIJ63UkTWyKlOUIrD3Wzc3m8FWbiDssyK6J49DwYpih5sZm52&#10;30uYMTrVWHWd2SXroZbrLmXDqj0FIBKZmoEIRGCHxFdAxOFdBskEJi4XyFGCbAFooilrm4CkWUGY&#10;SYSUSHPPYqkpEx5AlMhCmpMwJorXjxrEaz13Bek+aIacccQBUpYVJMUH9J4lJspCNhfR1gm7FLFZ&#10;wiyF/35tQOXzdbQi05BJV5slLdyxcome/376UonHG6uDUJOaXYg6La/+It8AACAASURBVI8pYtBr&#10;FB0ZEcecNrIYDPPYY8KE0rUbhInmTneMgW0R2y9LAaVeJ2rVCMzZxeo0iyCiqX0pVKzqxM/qSZEi&#10;Qz2uOsugM7lu+GpLGDZiuAa5mZxFHBNS1cXB4q2XlmwxqUpNt523p+hK5MxK3qTEnMrM6IHBbAN2&#10;Fs5fFdNCwAo1ViHVVRGUfFkkZJZCmgGMR/O52A62em9ad2zpKQgFOK89Z+fHcw8+TWQVmGXZPTuq&#10;rNELfmmKNKx1sEp/ITzDAGPYQgeKQF1rpthujicUuvpEj47VueDO7/n6YgE067/x3x5lL+qDTHRw&#10;0Mig05IzSwYhA6QHibLgy5nVfDnm3Pep0GYbYrWjzgZTvcknvOo3KPqyLXp4Dp6rlcAjHWXzxdGD&#10;jXCZCRblKmwWtLqPrdC6fu5MYDO7zMR9z49b3I7MImBWxtdjf8KJ3jxBbjQsPp9OnM/yIR8777Fd&#10;KOnz54+X7/jdD9/4yI/9o5gtqxP62HxmyLSmzxbjKtk2bhlgZsvvdP5LynK5OhAUaNiEI7Ew8sfV&#10;AmWwHCm2Qaq1t3DshcWjYVFgZgDp7kBE1BymX8wykZlzVrPgYf44aw6xcu8SVlG/h/YhVGIJ8Nri&#10;ozQovZQdlAhiN7vL3qH3zHuF3nSFVZbv25iGX97108/3f5i8AMd78goYpheS7hYUJEth5kgYkUZX&#10;uhX3gc6EnSVHbQAB9x0SJgyTPGS3xF2YGBe8/4K3Q4kN+PT5l/z5jx+f/4wfXou1k+AdPGRKsGeV&#10;WEr47IZ0DWm1qWjXfcYeErHNYV4i4KBzOLaLvbzCLpgJCzkdRCrv+35gGy/FBYC1CgVEYBQiY0CZ&#10;qPSNl/g8b3VSEAgBYwzMuH988cR4uXJcIMmYAL1UFQROVwwc+fE272+6fxCHM3FRtXsymrvG1fGo&#10;eeyiLTZGnCfcbUgxjROZWW6VAWCZGCd0u93GoYltBAY6xb8ZdkfALtw26SU0mApO6mqWGWl2QYul&#10;Mos5WgwHVs82mJmQmY9Gaq26KZFPXoGWbJFLZtldJ7JskzrwnDgfT946IIPTAnG2p5AKKHOeRDyl&#10;mdAKBAHN1ZsVU6ApgxpiGJgJo3VkrHprziQtsSjzSKmks0NZOQNnKgOZLjJ2pNFg7WOfosGr+iJM&#10;8IrfjnTm8BlRTADQYF5bNaiZqjkACKRgNFk1/uvYQdE1zRe6ULHQI2ceWbRMs7oM09nyK0yr4Cuu&#10;VXxyTFm8GEc3bB5TmY1dabREe/0zOhYQpnXDUU5u3Ul8dPDqWGxWTX9bP8ci5Nmi1tX/rR86Zh45&#10;se/7jGOYuzsM7hsANx+8jHEZuA7fNm5u43kS/nFsnFySZmLW1df6UNYloxngKuAZWfxhMcvYsYCS&#10;iCMQ5ULQuCuMMLcLuZkuxkE9WzgvDi1mQ4wsNt8UculdSVpTHRHKyMzQTCiVERnZhgD1h08cLPTl&#10;5+ra1C/kolJVWF4gZYs39NG+xEgFdguVT3IAK6wAxYUveGO9DDxxm/OrRhaazPN3LDSpwmD9abGr&#10;M5srePe3vxkLya4ztXbCQ3W9f/U60rn+L58+Auo5izPHVnfA5jHpcNPm40K6mzkh7u0E2Cl1ttmQ&#10;MqfJI4+58+PjLWJeGiPBeeXtPwigSKdSgVco9tu6Teyc74mJcK5SdX551njdNySGytudikC5w6SW&#10;b1Y9a5g4E+ZD4BF4+7i/f8zci9lrTw+qfx2ph9Fkf2xxirV2VpZ3JqnE5XLxi+37x3Hofr+/+ti2&#10;IYXW6HdfUSeKftrKq1dQVSRLM6UXIJ4DTv3epnG4EbC5hqPO5mVFncVvq+ZxQXIAjuMgSa/lUm64&#10;mantajMiEwZto2awFWUAtB5P8eiyMhejytkAkbl63KrM8HEzzzT60JipI3MGYiImMkxywGKPGYfm&#10;NCUV2vc0+4Tvf3j59voax/Hx8+e8bpubffl8ix3HgZzQRdxmOHdP2yImBNAlBB1QLEJZ3YSvNqQS&#10;cSd0DZl24D14j/ExlfCLv9/jBtJebr/Ov/6vnz//CZr4cdQ8r877XIYVXtJS/ca1ghscxb1qlYhC&#10;1knAt9KVUKUH5tgu2DaQ80hw+gtIzjmPj9uxYcPZFq+73DdXQGEmtl3gA2IRJuypL//82ue8bOOY&#10;8+eff/bE7//x99wu+3Fwu6znlVBiHsodiphHziNzlx1m6W7hVoCrTiUDrFVHB2KNgj/68gQUueKM&#10;6tBgIqWIgBmF+007brGJuDjMfQPuM7GnSN0M7xm/IgbXW4Qly/ZTKFNCNUVHhvDqyca8wyc0jjy6&#10;OellY5Sd58syiyhZUbj8c1bYKEx7Ja7PQ12159PGELofVYdiUbmWvQtYUbLMSE0xn1SCJUTVZ5DW&#10;oEmuQ0gCELmTVkdRSCBC06wBjFIwj2wdoRBmTnrpO2QnMRvcsV0ol22QE4ZgDylt2+bmpNM7wTpS&#10;E5lHDBFW6bC8RHNgMbslTDqsKDaCMGeN3JNOVRpdkHjb+q4gkE3v76+skUaV5NA5pwl0LDNrBpTs&#10;6Yjs2WABrVFGpnhWFAWOqpYl1tcfndpHRJLWRq62jMWK86W07GM/3pG2x54Chw8fstaocPoYl4td&#10;h1/H0kl/3pzn3qj/6GlW/zxLck2rrimsIhZxySgImDQsYQVFHqH5NJdXrgbDeCW3wrHqbZ8ITx/v&#10;9Z7blbfGGurP7JOs2fPVHJwlRZGlEx0P+KqTjeWpVj9f5zBUZxL1hpoxoz5914REFV7rcdhKU56z&#10;q7VCVgbxNXLATucf58oZjn3VLwBUqvwVJcsGjkgHbGmHtApDLyedWH+zfriey/nI/h3gSqsiOr/4&#10;9BFDX2Wl3qbkloIJHuYJFwbcQzKmeQgRYkZXaBFSVFqmOY9D7+9f9uN2vQ4fPB0jnlKdrhKeE6zH&#10;fasb0pmL0INKlVyVTfvjBxaR2wETDbRURnCGpjhLzvwpS6777JcJy8n32/3jPvcDSFx4go99aJDA&#10;ozQ/h5E7BJ4Pui4zrReJpO3qt9vdk9fr4CX3fYLz9dtrLqwaANRM4jMVPi9PK2sbPs7Peyk+p00E&#10;FtW9rswfDemvMmwEySyZq7NIOBfFSmEf3x9r0KOqnFa1MrbyXTKh/lg3yqxbjWtT5GKkSTW6zbPG&#10;FTknjvAjFDFjcgZm8Eik+ZxzHpHKYSXuMGMq77ry9eXTD/Ozfr7nJxub+X67WSISluAL8gVxUTJS&#10;OBKZcAKj5aKAktjpaK5VfVUigXClzQP7R+pL8l3bPkwI2q6x23i7x0//6/Nf/wcub/inT3Cvni2W&#10;i1an15kJiGVItbq9fBrhKaGKdZ6w5ZuNKq3clJVZCZeFec0070faZRvD+pnUpVeciurM0MfwQXcs&#10;bbznWPR49ZppRNl8s3VSmFn1xb0Qqdwx77Hfddw3kw/K4ZCb4ApmxiRbMQXrGCMdnI09WTM0+kLW&#10;aM1a0efmVuRhvJCYE0o4J/MKqeaqZmIXaHYzHzyu0qWK8PSooTvSKAtMYBDIxS6iqIChth2lpFie&#10;Y325XxdUTNQU7IQAE6I8Yas4sezOjx64V/neyxVoBYqKZF7/ZVMwK65GW4Uqono+xYqoh6nMVoFC&#10;1f7PPPGAWRefJbYuoohSoWbSZPREXrlIGtwoGhQ9I06HjVHa3hpVwhZU6Zfri5xjXOgu8Mi4zeA8&#10;MnEomXIRYBQDF3aDnKOaVnsciUkODndjaQqRhmGatdoea75PuhTIDJx565myPto45zP5KqA9Q1nP&#10;a7qnMyq7fYqoZyrcp3qjuBKWCmSdQR1X14j0uXfq143bcRscMNjGbfMxRmYJO3DgsvGyjctYWlMF&#10;VP5HL64cq3by04GNUuSoXBGN9QQbhysZhUiFlDmPIvxATrH0rsjh9gq49SjyYp3U3M0D6FmxnYJm&#10;hbDCJSq3ypozYEbmVJ8ZGZit4gB0kdo27yIysu6+1HuAiRRsAlC5vUrNjKtg6dWpUSM9dYix/4fq&#10;Gz7IagWlCvj77swKJaZeTmS55T5O7gqzWUzplWPJkMUdM8hbu0eL5a7Hj4+VM9btOzG4r39/H8kP&#10;mavzYzXAsTjgtYoNdGlcNjNs5kOwHXnsQAYteNlVHIpoZ6SSuTeQCiWZ99vbx8fny3VsG+8CtOyG&#10;liI5cMLEj8fOxoaqLV/1INF8NqxEws63hqQET/MwFyyoQzhSe2ACCVsaLI+3LHe/7ne8v398vB/7&#10;DglufqbW/Vw63apt3R3hxid6zzZx/nydfdvMPA5MaYx4GZsN0eb9ft8uvZSsZrr4lbONVh2wAsFj&#10;hz+eY0kXGgVhURmqL5iZ9iyE9Xev83eQPTC7JpjqgO/uibvmDHnZdWCfMwmHyWjDplKpI6uvAzfU&#10;mzYrVa0uBqpNwwJrV0wsoibEQ2NPzPBjZh6IaXvalB/ifWoeAaeZJZmImXj7/OX2/asn3oQ/ftwN&#10;m19ezV5dh6dspqcswFxjiURaiwXKhAFQNb6k3sOuREUvJCNmzPt+53FT3szvg8fF0ifHXfrp/f6H&#10;P7392x+QP+OfBmzb6HROKx3vU3ctkbM8c1nezefCdT4K6xqxNKOVbgIJc7ctYUpqTu27RbZCvxBz&#10;Jnwzv7xe+4QSkK1DFJpQTuVw823pXdkwljrDv78ehlsC47L9+OOPROKyAfAxGiXtvZmYdxx35o68&#10;k7vZwbhDB/IwRORuqgHUQtsfe8FB0IyaUJ4q5zgHl1EqdCe+JVWfelEgWqOOpVgxgR1K4mIy51Xu&#10;eYgIw6wAL3kWQwBnb2YVpV3J1PTiOUvtKGm6B7JyQoOBjkVFK+gaBC3e1PVPQf5E+VzNewQX9r9+&#10;PyqwTXSU0ir1qx9EijU93VUu+Wj611fWCYFh3QPS6slUV8YNKc7UTGSWwzSFtAtqKI0qmxSMYWMM&#10;pbjR3HnZsDm3YcPhIwhu2xgDZincjj3yY0Jm8IRYKABaYogYsJLqOfaIiHHZvv/h+29/+P52u315&#10;f7vdbkCaEe6dSxQzFKukq6RhzUXk6tigUytBWBLBhT0Zm3lbgkRWwaE49QWlAf0krccRH9GzssNC&#10;7hNoHpTWTa7zQU9FIB7nKTNMObIUBQaHxvKKF+mbbcO24dvgsHKFUm3cJvOf2cyJYJ2LA2dP9PH1&#10;gjSnVeIvrZSxAMLIjMyZ9QkkGZLEMF6dF2IzXouQ8Aj6KL2u1ZoSCr6qnqPQFCppSjWpkZlQxJRS&#10;GZmSZq68Ps8UitWULyLA0iPtb+CiYUEo2hjXFArWQGvD2t31Q4MorVz7VFvUPks2QfsEuk4oYhVA&#10;6xMhVcYIJGV1/GSZOssyjWnKsnR0pukpZFTW28BfzdFzzarUclhEv98iVef5/fzF9VeNXTXqVU1q&#10;I4SXlxdTVsqnmKk4piYyPI/2bYJ5TarLwTIAKDGk+/7x9v7r777/4XIdeVNl/Fq54LmC+0ry8R7b&#10;4GTpxfIMWSc+tzrZ578trpUlbAoHdLTzoHcerNWj708T/r4fX25xuwNZXuVeDcvOaE6I0EriSrbS&#10;kRrlWe3dvhqSi7/oJO/3/M//2/fffPft589/e3v7uL7i0zcj+eybUdhw/7aH84Dk6xAgGRFn4bbu&#10;BgIYT1DlU/r11ZN9ummuWSbnj9+44NDHq1uHRnIcOVlpXI2ZJGRp5TlfjeHsgiSItonuuqE7cQsO&#10;WetOJpSKCjI0M2d6RMZEJI/AEbiRb8GP0IGShhpR3QDT/bi97e9mGYN/+LLvuV++f/3h+u2VRxFt&#10;kYfyHucxaQajHG4061FOYKm6wsOcUYB1L0VlRHDKwQ1+ve0bYnuf+POXj//55y9/+FccX/A7B9zv&#10;O/hKAA++AXCCMWux1fziQpkzYUYW9EGSVf0iieHggG3uW0laR4TNaVeBRETe77DNDWBxmAI5Zc5M&#10;lUi+QjI6Obo/WHfgCcL8bZqVQGQQHNcrmAhkiuOkeBZKH5g74gNxn/cvNj+Q94h7xM7ciRyEnEsT&#10;vjYyV0UELvfwXGkHY63hrvA7ThaSUonNZn3mFfGkZsBkOOiHNBIwbtVwA46eXYEEF5lyo1KDJRNZ&#10;aDcADEKBJJBr0Ls0BU0PD7OnTaPe2evIbzohugQTtCJ8HRORPZe69nYd564sTmInWIsQ3MthzcGV&#10;bHaV2RQ7AevdXhzNawNpi/XQUIJgkTiSM5TJqBEa5qjqtHT+B8Z1XK/buI7Li/PquBg3axEQN7lt&#10;Nhr4JDUfzdFiUDkRGchCnXq/9VMdeL2+/vgPv/+X//2//OM//9N//+//YyJu+y0ijaTBaE6ThrhC&#10;Ry0TugNHdbrdynqnqL9tTPIU8P/utTITPfKtr0PfU+rSjIsKd80IpEl6UKxyqducyC751Rk64LDB&#10;mlMo5GZwDL8MG2O8bLw6NloBx53K6Uwozqt+AGN/94bqUqz5UtI0UKoaJOuMr5m+yKNEEwqeMxix&#10;GTbnldiIC7owRutata9yH7qlzpA5kxOspCpEtA2lIjJU+VcW76rHrTMx19ggkqqmvKhZUW81oVqf&#10;r8VCVYlFPPCb+h7PTq36DNWKOx1KeCpV1ulRPkorQX/sVq1z+nxVPeelR2R9qNFqqrwyUgTP7CrL&#10;knXBJkmW++Yj6VALJmYSCz4oCPqRE/8mzzthyPqYrP5EV9vPilmFWaKWfkF4tnRP1WakBAyusj/J&#10;eqxpbsdx//L26/fffjuGV+bypFmghVdBq5A9R0WWlgmK1nbe08e265triCzJP5eNpIV0SEdor+hb&#10;agsrpU6gjWX58XF7u+l20zHhZe3Qof7pd1UO9PWOMNV4SZvn8PGHT5+QhpeXl0+fPn18fD7eAMP1&#10;ReM6lKGasK7pw0Qn89mrh8UL7RfimJ2vVwVHwm2Q7p4NbjfeoFZ6+AqhXK9oILbvXnMptXQRs/ej&#10;AVSCzDE8cg1LFUAGi2wlTtDMz+di6LmRqQUSn8GxhJ/r8E5gTs1ZHQ2FoubIInBo3Ggf9M+HvgTu&#10;8vAt3A/FAQXTcfucb9dvPtn1019vX/7yBv3y6z9fL//4+vop54vh4u45LGZsoODFLq5Vt4ogCFku&#10;jXXnpseMPKBMzJgTt6k9Z2A7Zu4fx+19/vGv73/59fb//RUf7/gGkIF6KeXCqFWcX91pYgFa3Stt&#10;Jk0egKUEuWS+KHxl/MdTNaTXGJnHzjEZOfd7bnQKqby92+soWJeNZAKpzOTYzA2VYNWO7PPxefE+&#10;fkWKM4M0o0EWOUNlFFe4WMnq33F85P0N+3vEF9ONOJS3yJvjcE0biAg4csL4FA+rnb2UpeqcOVtx&#10;1tGj2n9yQOQYfuw5J0gMwy1Tsc4/YLrdyQmlZkilJBYo3VqodAqLkFX0arbHNqooItiU6cdt0IK1&#10;Ho/vkTQ16MXEchUB1Df1JA8on74fPWvyfKOFZEEEucZiomKK5ykcV34GldIUBYIIsTPVFX+OHbO6&#10;HGj4KgWRe1gIMWuQsFnnIC4CojEhv/jr6/Xy6bq9+Mt3rxri8DmU7FkgCEbLyHnMIyIibnHMOUOn&#10;171acboV2JWljeo+tsv2cr1885KGj+P+5fZ2xGHDxvXitMoEzP0caarmioiAJTGgaqoVWlC9Cj4C&#10;fVFkHGCp1lYwkqz+LL/ZGnztGjOZPE2pBKDMeLiSeqFOS56HEYufjXVWFomiNnbkkbJhg+WOsiSe&#10;SfiwixerncPMi9FfF/9ADCrA4oTQuDK7B8+rzxoW1TZIqZh269SXHglQKVEVX6/Y/oCTG7EZN+BU&#10;mg6wEyw0+qNuMuZcmqJR35aqSqj/SMxUJiPbA6eyq0xgfUQ3AVcTcsGrJTteJUBtfl9JlWXv/2JZ&#10;tWa/1hmy0qwmWtX0zHmcdCr8nMSsbbxiXAFRldjamSEZyww5DXSblslMgxxpqsnBhVidaGLtzXx8&#10;XN3GWh6ni/OJbZwf/91XZTs0OJDWihwUgrjvu5mNwUG6D4fBw+v2TA8e6FykCG7VZ8pMjM2OmB/3&#10;96nJgZVgrVf2rEcnJPmoO4z0xY47U0M83f9zkzUaL3iaJT2MkTlLM2cNVxoBWg86WCAlTtjn9+Me&#10;Npc+v8GzreFsQTDAyoy9xEH4INU9iFk8Md9EG3IloNfXy7/+65//8K9/HgOfvsF2NUn7fmwbO5MS&#10;VzqyUqIKhytIr+oK56Kiw93GKHdEKAJr1OXxWv/wN0+8K7xcMUbK6GSjYjq51g8wlZ/Gax73ugD3&#10;UlDDnNEke/Pz51eKNqUBtJhGyRTVE0tmSq3UiwjMozKEIjsnEpHcgZvZB/2z5hfYnZx2CfiBHQBs&#10;18SX2L+7/uDj+ref8PNn3LH/28v+f/7zp+8wvpO9mm/u2zUd4ZZXAJGjFJIziXqvOI5a8chETM3D&#10;5iElbOL9hs83vO92v/HLr/HzT7dff83/+cfj8w23wBW4GmYAZtfrkO5qEWr0uSNIGDQSVgya3vCl&#10;igWpp4OVRWKrmcq0EmQude4s71pEHpaJvOsIG5eNUO73N7xev4GqiPQVDEKZLPbVGO3fnJDxUf4A&#10;v60TiMu4tHKD4L65UcAUpBhxIHYcd9w+8vaB/W1wjpE+MmZgTuCohgNNTJTKCroeWwuv8sunhBsd&#10;PO1xFZQgku5+z6ljURRSmaC7kGmU2XTeojgnsbmhncysMfxOc9yAK61k/UfAHFPw1TVm9i42e4zB&#10;6gwsz4kyUWzzki3K4pyH1jGyAkSe+VV/PFEPFiqaXGy/rt8kVf2v5ZORJexMUyU6PfC1aAOAEPO+&#10;iACdeAE0mc/MCJtChtrVk05GlPyjMBx+Mb9exsvFX/xQZ2GCpVFsGaGEZsb9fr/t+8yYykNZiZRq&#10;qDoJYyZSkaBvV1Wf3TAzfvrbTz/9/DcRx3HMOX3w9dMnd94/bsdxD6ZhFWTGAgWrMDT3+vlAb5in&#10;SIZeuo+vmSTIWF7M/ecZrFqPZIVQAo/uHKo5xlMb8/l8LOpt6f/xCdoHzd2HLGWJoNkY47JxGN14&#10;ufqL04lBDZKAtQFAxDNLp9YCvsZa6oLQyX4hGLUYJpTBNCGO4zTN6II0c+GrRprZ1fDidjXbjJst&#10;VKiOWSFU9s/FddY8E6/EzAxSmTFbPL9+BSKaJqVEJmYi5gpzsEWQY0YioYymupeEd4IhA8r0pvMq&#10;CWoMlg1fLVR9yY7XOS0pY6XyhSsYCZ+zadzS4yOAoqWe96RuSlUx0TlEpXXg5nBL7WFIq3mKSvY7&#10;5sLJURJqnX6c6wAL5GBhiQ/d80pioJPst57v8xdzGWZkiSk8SYf4NsSaqk4rMhyJBgKKnKsyNG3x&#10;9+h4uu/TDZ8///L//Nf/mz4iQmeHbJHbHquupFeteVfVVyqCJrqC6SBXmoxbuVmp8CA6eOFmM+Z9&#10;znvigGVb4u67NvMUZ2H1NlKcaV/e9oAtI0CS5mIPqJQaUmlLELZyiLq9reZPVK1vDms+DezJHHTf&#10;97HhsnFsPdFpRg66E+xxjdXnVGZRVQGUy2yaWSHstcBO7CEyNSfJ6g2VjBAgM4wSQqypwBWnsOqB&#10;rPCV9Xk9PLojU2Y8x63dfWYcM3/55WNsKOhxzoyopY48xz6JNdfTkfM+Wzhs2yhgzowJNAHfjn3O&#10;jNqnc0Ka89DckUBS94wvOj5vl3+9f7z55RiXXXbAMK6H8jhum+FPn9/5zfs//v7Hl3/5L7b/r//6&#10;B/zPN/zllz//50/jX3733Y8xXmWmfUxsd/0gG56+azs4thrWj0wcR3FZDLB5cL/H7TZzWt79Y+e/&#10;vc8/fc6f39+/fPCvP+mnn5HAzeoi8U0gAHJexzU1E4A5B9xFxqrrDFRmC0SfccBOEMSMY3CYlfM0&#10;KVEzMqc4zcUIxPRNiDumby8upubdjpfrp4v294jUdtjlatsQkHNKojFKhs0cNmDWEi+12f+utnqg&#10;NktIW1q4S0wcB243vP16//Uv8+3ncXxov+fxoXln3o3lliNAcdzBpMHElsYx+WbYCRHu1xdSx37H&#10;PKDMjVAGOr3wio0lNzXG0Jj3D8wDcri72SDnPfW+z3h90WWE+H6/j4mwPIQd2DsjqX1CZU7wAC/S&#10;QTix0cwFILuO4PCuWItyUkK6Je99Zoa2bl1/Rd0ziF1l/FpTXgVXiMhcVr5dRnbQyCWL3ltepszI&#10;WRV5VI20AH0RoCVUZlI18CsJaMRa1SEAQwxl5OTYEgpBtNu+T2Dz+enF90wRl1f8p//84/c/fhOI&#10;oGxYcaH9MmwbdAR1RETm25cvkhKayEan6q2pkiGphN3TGWHkDk0BmhnMSFW7qG7HcJk+9juQprTh&#10;ksw90eweAXAbNkDec7YlKFGEqsrlaAPA8rZoOi6UbluJJLIWObwQHVn02UQyW6JVqc2qWq8DBDVT&#10;CcHx1QzBOigJytwXriQICd32+yBZBklIDfjwjdg22wzWihF1oZ3XPHOgn6Gsr7/I/LsvJihljYJG&#10;JUWZCbILsFxpKIwcxEYMsxoY/JoHQAGzmzdQW+tkDQ8WcFV39beFUd+shE45hujsqrOOQgKi4Kqs&#10;zLREntBOA2hGZPXjs2dIPTvBKn2QStTsGZTquR48bHpElpTuf/zqM7DfdX+STpTacMnpUMpIj1gc&#10;LLhUlkINpjUm0SAy1E8T7IEtnqBF13PPAMbfv/7+bx9LQgAQBhMOJQTvpmBaI6yGJ9pQPZSiF5wJ&#10;XHWMItNzV4RaI/7x8/GU4fW9Ob10qhOJ317hAzBVMhIhn0kVg7yscWHRArOLvIeQKSFsMEva7bi/&#10;3fYgc4GpltaLBLQCq5rpvz5ZtMEixhI065WAp2VZsC74sGd+vtsLkUMnt9njuCTYxgJriYB5dp66&#10;0vrtk+JwJsepG7JytW3bzt/XrkcBCW7+dKqi0ddzJaxfUFjCRToYLQYI+DLXXFDBv/Mi4X6OW3d9&#10;WtpshTdHaCai2iVEdz6JmDiEabyZ/Yp4N7xRHxG3rp7oDtj28oJjP/7685tvn7759O23//x/RP75&#10;+Onjv/2En8b8489/+/Fb/PADP33Pb74fr696O/iyjZeXy/XFlQZmQgAAIABJREFUNweQEYdybuP6&#10;cd+PPSXGtPdbHgep689/er9r/PmOP/yKf/0Vv9517JgcspewNMYr5BEbNCz244temGJIkQzQ1Yah&#10;R8pTMCSsCFfVG+KatWtFwJKW97J0FEj3sgYvpkJAB/KOIKZx3Jmv0GHKPA4JRtoYDKpHGVMwmpeA&#10;FVBcYK/g/3WX8Oun9oQOFxTjpVOgQOyYu+27HTc/bsRO7cqdmMZHp2BYmRGqJuiUoYiMWW4FS7mG&#10;XKLZicfl9OGRGZWYikWQUi9xJhF9cLl8wC2Q7iPM3mKmI62k8o0Us+yCrMQfQrFRXo5ZYdm6BChy&#10;8iCENRRcO0+NglmCpY24QKpOuhrBrsksfNVRIEdXn1+B7vpqnG3NSveNbzpOQpAVeThLkQiSME8B&#10;DFmXzAIKVjOH0UkYIuL9fhyBMTA+OTOPQ3/9PH//j7i+4NOPPr6/8GVcLpfLZbt8ew0mTFHzAXnc&#10;96Nc9WZGoCQAlJlFlpvirJnEYq0ULdosIIBcbqVFWDmZ5Uk4kBKJYN0F7AqtNlXWjYyA2ymFlet2&#10;ymiku4swOWwpEmb1e100o9GGV3UbaSYypcpio7tnQCFSRYFBL7x6OjR+xdl6imzLnhKP/Ifk8Fpn&#10;ZjlsjMsYF8sxeCGGFXClU2rhYbr8yK6eekwrDvwd8lYZaWYwpImYJBYyg0xNlbhLve/Rmu8cTjeO&#10;muNuHWhmSw92L6d+yKyMSjmfxMfXOZGnyAIyEPOhyFA5FprVDgkMIQmlCZlBmILnZIGFSovSSUQU&#10;rsosghlqY1EoX61iZZ0HI9ZE9ToR2Yu+YbmneFWbtzdJ79aaXa/ZwCQSnBCIiQQ4JQ4GUYOEaE1x&#10;sqEDViq7fr6ABwpCUMLqDeI/Pgi/qqzPbxU9z3cIFKEiiVA4GD3yrAWKhJmXANpqeHW+269KjhLA&#10;wifZ4x56VMqPBJ49nXICgEBv1qIc1vc0mG8pJjHFXRC9jrQjsIuzs6viXaFIoKGAiyPhR+TbTb+8&#10;ZYhq/8Sv7k+xkIxpUsvxlalJ8dtKTbUOMYI8fSR1HhwBUYvdzI4Z62ZLy4FQDcIiHw6DXTQC1Tes&#10;PgA6xVv3lQpimBnM1ML6Ou+5li9VNke4e1je84aPFPwsVEioRv06gy8/+CTZQ8t0WGZIKSsYF+uE&#10;QR2N5XVYU2+LJlnMwVSAEZrH0qgTUjiOrpHmgcMQwz/IX2O+Me42Ehrd16lWovgmAJO6vebFh+z1&#10;4Ovf7h+///Hy05f9p5/x6TN+d9OPN43PuyW+8+ObC7553V8/Xa+bj+HuL85q1HLOFMa+H7/8Ot/e&#10;ch5v+zv+9nH82443x3Hh7q/zsu2x3SMM2HK/Yg/PMXz0CI6L1gNcIR9wgcCcCQJp9KRgDjZ9FyzL&#10;+AVl1E2kgnQqU0Ed1IG4Iwb2oRpDMmo493ceV+z3GZmXV+NADLhXe9FBucmH3Ak/uYFsiaDfxIAU&#10;YU2IqL9d6XWhMiAise+4vdvx7seN+zs1qcNyGsKskOpDsTY3qlFQHfqAIlIFemTNVzsAWCCjJ6a7&#10;zpSmEIGcWsYztYmY4pTuMycgdxEBjZriJW+d+NTBqCSz4ufFMzLBqxAZA5qJYG7CqF6/0ckwudES&#10;Y2VOYvU5K8aVmcZqIXXkBAokYY/dFFJcKNZwa+YKVEIxvSd9PECNOkmenoSwbD/RsTtmS3NHst5y&#10;XYaxXNwUkclZ+UOYVI+fmMRtDxiun/DNJ/zTf3n95ofL7373u5dPrz6IYZfXi78MA2pI6Yj9No+P&#10;477v+4zmFFZ+m9VUkoIMIY1RnA4waFEdTGNWMcmajQfUdoFa2iMVZKz8shdEUumjUsYWIdMKfP3R&#10;DQDdqptIN8pgxrSEKIO5yW0MYwkXauX3qUhAAaFUcsmZwRpIX2mWBJ6NkwqG7YjIx+RgH7JZuJWk&#10;4TTHKJRt+DYwjBezYS2/snCUMkv+TU3zQKoqWD96lmsZnTpVtYwzNZWTpv6xyUzNtEXDH+TF6GbD&#10;eHm0VKnmXSn0FVOmyHx50t4hqZzP28AbZ2pVGVXJpTxyrOr9FUU3Gol9TAKn1KOYslDZzrrgrcsC&#10;q0/Uwci5JBj0QFnq1qzzrJYP6wCoLvJvEJdCmopa3cLNAIwlZ7eX2BWUhijGlUuGpq4RVQ+cTC3S&#10;VwHQfcB1FHc7qJlzJ8/rP3j9NrVa+Qz/vXnu+tbo4q5piqgpNhGt2tpH+MOhaOFQYBdthdSocJu6&#10;ccKZm69GubRIudaL8tx6Fc5AwEWDGImZlqjGODNzB0OapaC8xInCqhs8VV1Cvd3m+y1uB2yMgn+t&#10;c4VCsQr8RCW3NdrvaFBzWUn+9vaqu8l1bKL5k1+DPdJvtp01llFMCeb4Sq24Ka/6Wg74CWmq8TWc&#10;VdD63aXD1I+J5BirgG4R3Vo857fUNBNUkLCSnDRPpcFCwex6VBBTIQwicCpfQ4QJFRHMQCJTMzUP&#10;FOdwrrXRKXhgJmbgmD2wFsIk5vAb+PnYb1SaNse1isycM3dFeOrlxV41tvcj+TaG//Ddt9t/4ee/&#10;/XxsGAPf/Q7f/cvLyzd8f/v48jP+3/8P31zw7ae8Xj+cGI7h3KpVLd1uevvAvgNLTiIDf/nAXw4c&#10;V+RFcqRM5gJpUM5jz1tq+gyvmUovCbgZmomRCNHLcNdqkMu9ZZeibnk9mJTVWMYaLkxyAq4I8dBx&#10;c7uAnkEV6uPkMWIffN8ygddvja7tyoUYGygzwOCDHDCDrSrgTGT+vdezqgL0qA8Q6hbh/cZj3+Kw&#10;mBk7IqCjIiyUyCPmvUaqACCDmMV2NGOrDWrRRQgQMitHrlKZrIJ5TkSAAU2tOXIINsGZuO3HfuLR&#10;8f/T9WbLkiXJkZiamZ8TcZfcKmvpbjS6AcwAswgp5FD4yO/nC2WEfOHLAAS6B0B3de253BsRx91M&#10;+WDmJyKrMSElKbcy48ZyjrubmZqaqqSBzVBx6Ja4RkRQh4AqFF1UAsoIwly5hC9SJXzUwU4DW2Bv&#10;Dub5J3VIZf2n4dePPZMF1JGbXGW77kdKOXlIdnJKtfITKbg8BmOOolerak8NQJABupOC4rZUCUNW&#10;oNVil3MMJxUpFEkDFwQhC168wFe/evXmi5d3D/Li9cPd3Z2DI3prLVb17NtH9Ojbtl1GH2mFIql7&#10;x4A6g+DInFUI0yS6z/kxDWXF1YTrpKJ1dhIz/LOYxhnTU41iFryoQ3ZOFwhrFlCQXThVEYnks4qk&#10;/ZqIIIEbTVa3qDZRFVg2p5QtOLKuRIEY2XmwBECkau5Cc0ZezevY5677GvsJDAlVzdO1NbQmKrKQ&#10;bGgmDbDy36olG6iZiUkgujm6b/7E/pbzp0BG2WynMbJSCQzUlJF6mh1RquuN1nDUnAEVFWlz7D6K&#10;d4Ug+sy0gnRAd1Z7kkaiaNNR6tIO8ppRVRto5lic3T1kso2ZXWVFkZW5i6TlrVOInOpPyr7GHibz&#10;nmdeXvugVEkxGytMgnw5dhYUsQv93jymeJokDpCXUgUuMciYFD02CQUXQGRIzQYl6hgRopRI9WHN&#10;gd/k+uRd1cSdRGQ2IfYU6nonZf/hquCWXIGZ9QGmN/f/Jq5PffHbv1XCk403kfXIFXZdVpKSeaWG&#10;ESgOeL4pE8+dmE0U8LIHBO74e330OqbqvjjV60/LHMs5NtcN3kEHHMFqERIStBA7Dzyd+vO5n4fQ&#10;QNBqheelEyUUovRGNiT/DZZziJjnfr7iznaX+tD75f2zJXD7mBav14JNi5KZI4XYm6ACXrvQuEVG&#10;UVk7faTP1sS85nvkmDGAcniXPCOen85zskx23JrJ9tUikTDgI8QQdE3n19JkL6H//HQ1nAWUxmR1&#10;L5JAXCTuPE0h0rdcoJZ9g4jhG3qgR/J5IwiHDLEt+BzRgeBm7hqXQ4RI5IQqLriPMH7A5Ume1/X1&#10;i8eXD/rF6//64ftXv8VvfvP53/3tb/7612/u7vzy/OPz+9PTtzKe8fH90/fff//dD6fzR8C5aCfx&#10;5ZeHhzcP6Nsdx/H+juT7pw8PD3evFF+B3z1f/vjt+P77Z2zPiy2L3TVdFtHVTOk90A2hCNBDnAjA&#10;yRFoEEepUxNa10EA0SKAB4qz+Kk1OMLVSAzGQHSMS0hjE3GTMOFCv7C3sNVFl/WO4ZaJeaoeQRQW&#10;NqlXajfsK72Cn8B1MuNnJ8SnoAo4OVjns4xLiw44fYAuDAmHDKTNbAxAEZENPYbn9iNK0zUtOHLR&#10;VjzW1CGgF8bNyCvjkJjpIOGBDb6Jn/rmyA69ZEJhubDWxYWbIyKcHqopK2MiQ0lBkEeXkouTXWcY&#10;Sg0KDZqD5FJlUzpQBWbhM+ExTA5V7KdA1sBk2tnkKWI2S3jJrRBMBj/Sg6TiHzNf+rOu7bXarZGX&#10;InRVe5XcxibWROh5Gwy0QsYdkAUvXuKLXx6++sXnr14/Lkd7jkvcy7Z4d5cm7dBc2bs/XU5BH+5j&#10;DPfuWUeIbX1kizMopIYwKC6wpWXul2HbIxwape0Folx6SsIqo4DwJnfJbwxm4lWVd+l43J7zdVSp&#10;qqRCoAZQRKsqFRRQbXk2p9mXpUPcVKEzF4cYZtAWUFIgQCXKTjoIgk6OQQJzmC8/lKS030ywkMZG&#10;oUQzs9bWDB1NTdUQma8XyEmCypknzRmKP3vIPm4xF8GEOrxeprCltFiePDyx9OFSaSqL6UFlUS5a&#10;ovf5WxuA8uxF4clzWpCS/d+0t80cZoeuit11k2DFtSZOkYWApBlIjOSFg1E2dglIpEwYAImaBwAp&#10;KX2ZvKt5QZJWJ/g5CWhW/JxDZrf/KBOmmWemVEcmImTiN1d0QjBSQEjKehOLMSWbonJvmRsuO0m6&#10;Y8nzXUSEKbFSisD51jFtzDFPiE828r990/k/xLxEJH7G181N4xPs3VFvAoCZZR8wD5Q+9+LO4+Hs&#10;je1YV35LnTsUAKYJ7/7Iu6M5dxcRg+phoZrewx3cEAMxEJ6HUx7TpIiDI+TiPG982iKgrS10n8VK&#10;TfWj7quo+E69ysVjcl0SN2l4XeG9GzPTJsyC7ZPLmJgWSUSCE3kTrcBzj9Rw2pdQdh+TQ3jLbJvr&#10;cHKvZoJVOu/XcpkTPBCRbC5ndph4Z01ImGnSHYAx/KpDm32fuQ7rF1sKIc57t7s7ZOU6kV5VFTMy&#10;lBRPjzOpWW+GuHMMQM2jhXto0A4XysnHxQsw1D6WgSNw13A84r7h8VEXERzAo41jbPHu9PzTR+f/&#10;/L+/fPvrt3/5N199+dXLx/u4W+QvHr58OL7oHw4vHr588/KNSvvp2x//8R//6Xd//0/ffPPd/fHu&#10;17/+9Zs3rwY7GetxuWyn73/6Bquvdwdfjj9+PP/rP//0u3/49o//8O67P3Y/980BFVmsmULpAFUH&#10;JSSCMrWVMYIa+VVzOJIuECJcRSPlV0hGTH1JIIuypGFlMCAGOJQbZKVs4IrYEIvGkezBaEJKysIO&#10;jA41QMRMVKkaotjlAig/30U/29oz2589MABZuJJ99O2kl5NtF/iAd4YbQnLiwwO+ISLtfiESID0t&#10;PQYDdOhsEXHHxqgUqmrkYc/CZ0XKnrkmepKEmzgauPkIQJqZWac3ahM1iKuESGfk7LowLS9Vw52R&#10;WHseKbmFm6p4hIgREBlOq/ZLNSRSCEMIVinAmVsJAHr5wmCehBlipCbPpbSdWNYUJeFBRtSUGAV1&#10;Uao23meEEzMrs06K7P6cO/CTRo+MAWAQo6SXoYa7B9y/xIu3h1dv7l+9ub97WNvSN9mW4yGabOJD&#10;o8E2C3c/j/N5XCbvrV+Jnogy02R+l8lMFlGznG2NES46ym84MxdP4C9m9rynWV6wGyQH4CSgssMN&#10;ea4i88x5aN6mWJlgiYhqGlOowEQNUJWWh4lKU205osQQuhhyzqLvgpRADmZVQzW3X11wztMYWjFZ&#10;rifnXrNyDiK0pa3NzNhC1GwxWRBmsJHthnns1m6SiPIX/bNdN2l7dd3ncyJCrqK3sVvZpB3szB5M&#10;teW7K1ZFk5prCyKF3cdNizAIlmIW0svutmQnS46iJlqLhbXb4KCUjTLkCGcLnyTStBy1t6PyJ+Z2&#10;iBwJqWjNKcS8Q9klS51tLKLwPtZXjyjqplTyNtvLlZX/OXdt8jprWVWzgFpNKZigaY6rhQKiIiFJ&#10;TuXNOVju7kyW1XU1YDZGq01V+3Yn+tzgK3mtdhAFtx/VArnU5heph17Tnk9Y80NiZ57lUxLp9Tmw&#10;yZDUZUkzrt0GmQRK9GlCVfXiYFLI81trtjsps5ueH88310EbIQ7xyq58A0cOwGDXdCq1IGnd5TK8&#10;D+1QhwVN0ZBUtyvpVhViskcbGK7UKxS3HVI6YSL730yvm5s/Me/OpwEGEBF3V6WoREg5/BbdtdIp&#10;oiy2Jjn5ExzrE7QsXcnm1HuUJbmQ6dJ55VWKJNeKSULKY421JAhAxVSy2pv3d7BpOSHWnKtAVbv7&#10;rLPqWqUTERrImjEMEZhmv3++haQaVkxCcfCwDbADtpDL1v259+5oKxaTF4u+JF5qvDro/aM9LPar&#10;h9cNlKP6Gj/Ex6+3jz8a9A5/9Z8f29uQl9/9afvnr5/f3S39S394q589vP78x/bNyQ/Lcnf4xfK3&#10;f/HiP/0f/wXQy+kMxPny/HQ6Q/x474fj+jf61dff/8GOTulfnJbf/odf/uf//PYf/+vX//j/fve7&#10;v396/wP6heDQoxE6RLlYhkCH1HJj6i1UfZT0ygiM7FyhKAexFyV5A/dSIGkSERIBdroKDnTh9uwM&#10;hNJW48NaEKGAxHDECA2qMdHE6zrhzc39t5OsT7Krm2cxBaW8+/kc5xO2c7tckGlWbgAQo4dvCBdL&#10;CT4Ik2szof7qVuSmnvsnKwpokmEypoWgCDZkAjJZhwXZw7v4Fp6FBOrEzvkfhCNMRAyGDpwidbA8&#10;y5gl+2bZ2c/nEyOnLEnSFYwSyvIIQOE79TbF6RyS3pFSDX9JW5wMjzFrmkBxeHwk94gTKiu0pBjx&#10;BEoGhiHXyFtaDhMBublBvClg8ioFwBSNVCwLDi9wuMPrz+/ffPHw6vOHduDAZcOHAKK15Xjogkj/&#10;MjIu27ZtqaHAlFIaxekSIlRDxBN/QArHlnbLiErphkh3rQ5YTSBYWhZLgbEpX5jiSFU9S2pYibnM&#10;pELlZk1ANWUdM42q/yae+MljPyQBJNDVWjNrqgq26Mm5YSaOEQPB1CEjXYCIAWQ7Pm+MQ1ACsjPw&#10;1fq/id0zCUEzXU2PBgOpairqCSUMr/Nw+qHk7dVSzfhk013/JD5pEQqJ5A+TOQAJAHCII9NJFWkN&#10;q2ExmIphVs/5pkwJBtSkwg5c3TDunSDK8D1RZBmE1VuQBMuwluKJfChKbqQWtMydLoQRiNnUINS1&#10;Mi2HAOo0VMaYF2YiFrlDtdb7TATmeBTS54g7BWpeCk7OzQ4k5KxE5g0p/hHVoJMhGAYa3KCmV6F/&#10;JpJaIi1SSf4neWchsAW0XXOp2se1J+cdnRs+f9jxiQLFmcjafjTnHY+dYbMTuj4h7UUpiWhcB1Bz&#10;j5EYY8ycuDoiELNpdl6AYlSHMxUEJBVR8q3Ifdo0P62mNxBVnRrW+5BBccgAXXQweol0yHTkqJ1I&#10;G2yUw9nx5BzUMENrzOSjGl5qVelGqZsiReAyVUuFu6RkQQSqVgT2m5QrYaf9IlrpF+Ydqtg1pUPT&#10;dBiWtd9cQCShUoS/mauluINz7JDEfrE1nVZwLZySAOiAmcn0NrvNCM+D+VYiE51WkYA7VSNnakqd&#10;I1OBAZ9aV9sAgGZsOhUO65PnaPqOF3pkVSuaas0+QqUJhZ6ywCyMwIzQkaINYq5LH44t1g1vGo6r&#10;/uJweHtcP2t4cZC7gx5V1suZ8NHlIy/P/XwG7r7A279atuW7s/PU9WC63kcsfDc+Pv94uutP2tpq&#10;h+N6d2j3hhVdOWzRw+V0Jv3ucbED3sd354/vBy76aHZYns8//nD+EJfl7vXLf/e/vvj8yxfr3e9/&#10;/w8fvvsjCIR4D3Rodx3mDqcoxVycEJeML2xgoYUhSy1rRKsNJtgXjCiQMud1XWXQu6IxVJYzwscY&#10;w13YdL23IKyWS475BMWpyb5sooFG6L6QJf5tCGuesDd/ta9dQhgIWt/QL7ycuW0cF24XYIp6As5g&#10;ZHkow4eIzPEiQI10aehjotTl6FPzIDMi1OGlIY1UaRuggTzX1UFlUDbBU+AMINSGLD0UGBiERUg6&#10;pQQMhs54ihgRsJz1SWZzujmgkwFZnCYwwiAWVOJqhB1JX6i+7Ry5r4Mwx9gElNnln1LL87drZv32&#10;qK7DswajRSWn20kAIRoajFQTz/ZNyTQwdo4bIlCzW8BA+QnqgsMdHl/rmy9ePr463L9cYOPiH86X&#10;fjguDw8HWTDI8+ljZ7HFnNE3771HoPvUWSm9TCLztmVlCZwKKWmu4smCJJwYkUciURN/BjhN9wiU&#10;53jqqk6eAxXqWoOzmH2A22iyZ1c7WFhrIzaqgRFMV73IFqHpkk9LTZllWVRVsAxTsNHDeEytqGp9&#10;jaQWUdSZfgUxxIaHCDvYipUlA6QiZ31C8wZVrsyIaBrHgz1sW2/NtNno3WzxuGRk2VFaIdxdiZCQ&#10;SF1ElQRMshNUeotJtCioCRyQLehBd/dBd2GIMHKwfQEXw9JsNT2suqoag2nBTXJa6HhwaBpCl+gI&#10;ExUUhA+iWO3ppxE9fHhkYzIcERruMVtOPnJfpKXArBuigoJG0diFgIs4G6FF22LK2dtMkSYW5Zor&#10;vhDQzOpS5BRR60IHvOAoEEXEq5TBZiitTIJBwbo0FwwNVw6lCyjwhJQ1s/mQ7DOLqCgYmrEzl37U&#10;JbLWenhBIyFRpLwS2cqEQneASjAGoCnRlPu+Wkm8crxuvgfSkfsKaE1EBdsl8kX2Fpckj7y0+qt1&#10;uzdkUzdN5kjanqfSb+o2yN50E0pWaklsF4FQqJLArMEE0B7iIQM65EjTWDBCOjjCu4eTA9uAAepo&#10;yREAwCX0eObjO/dNFm/a+3ng0iTGdj4uppBGMdJYw415wwdDtNRrKwDdAgF1z01Q4HeOSJC0VN4l&#10;AKR2caJZJkzxKZKmooamJkiaaOl4R7go1HRv4TmDwcfHR/fu7nHNtASQBUpyhLsHA7uXtnJkd09V&#10;GIwBVbRFFS5zuExVFdK79xFmGOFJ7pvMTojicEAEnPnrcIeriKocGtyjR0Sk1R4UBlzca+gEDAyG&#10;hisJpfqIvm19wJHmDDogfZzctMPiuA5r2/O42/DvFhwXe1zb24O8aP0esVz6MrCoHWAXkXd9fH+5&#10;fKvgL7D+5bK9ED66PaCtSoltU+C4HF6v9/fP3C7nS2vjHt36ZYXhsp7fy9sXX90tD6o4be8ul28u&#10;ig3bqZ/X8eBP20Uv/YjA09PpY3u8t9+8+J8e/+r1b97/3//n7//03/Dvv1T/IfoWx1fLGJfREAtg&#10;Kg2hMhDOWHJgRbzADNdFYNStT3VpCrqzAQoxoyNcmA2QStO7BHiGrIdlERU/b0/jaZW7l2vMSRxh&#10;xLiMbai29Wi6BA1cBDYBaZb4ZyYLhR8YUfwhm6d9TnkIC47DtuH9j/7uRzs9aVw0NrBDvDHgm/cz&#10;RwcJVWQUdk+BAkSe25z0HBNJU3ioKwfHIAc6t9RHNFUMhnOhGBTAIPs5msId3iMO+sPl8n0gDncY&#10;bek4DBX17WBdiDANoRds6sJhHIpt8AQ8gR8Ur7Tdm9xLOzJekUfDGrKQC+UAWYAUGs/EVZPkI3UM&#10;tdRdzRFB0iBSE7XX1KqGLokUMtgFMSrBBQCYWghIDZlgJjSALTrnA7MPE5iqvKKDvgk8WY5aJ2tb&#10;8fIzfPGL+8c3R11i409LO2rjutqyrtLsMlw2OpwchhBiRLaHoGEhYHQPidQuE6MgAh0RjrLOU1XV&#10;PHeFvPTNBU6Elm9nImqeelzCvaEjqQfmn+geZyiJpMqkvTZmIpULtS3kHkmVEA+Qgy3AEYFUHhEx&#10;wSKiwQ1UlSVUI4xsYiamyrYcHxZZxhhjkCF0jBEIbNsWfQBw93G5eB8qrnYHP5Ed7JCuBHEJjmbi&#10;McJdxWLaUataIlhriQoAAYp4JBP4VulKwoDUOJeyM6iwylocVlqcKP9xMDHCvstYVM0cGasbRY2L&#10;6tKkmbRC90RyB0Ky8ZkvmKJZZAk+oxThyemQk4kYenB4RGTeWtB69b9q/CAHPgrcS6xoH/1TBwB1&#10;VVTsX4ZolK9FQsEaFJEsIwSQ0OoqJWCmmphZ6rFyjrFP7ZT9es64Rq8UZtISMw4nFWMIXWUoXOEy&#10;qelzzHCnSu5AFooNmdOEIJmBNMuOrLJSPW+WBjtwVR9I6kiVSRerEeiIWUdKdhW10CwgLfcgzOyh&#10;zpqbtZON1EjuZRGqUMf0TY91/yI1Z58oz80MXbVrkyji1ZvMvkCiPHCKJZQnFqJp4J7Dnl2kE10w&#10;KF3DycF0hIsZTUCQNtC6H95tOPPO7l+sy9r9ez/3hjgeDuIbkMR2CDTHspN5tLubfTJXSb1+gZ9D&#10;SjVtStRc4p833y0rt0JBhbKjQPOS5QtPgFomUWGMweIhAigmJIPENnNwiGDZJ3EmA0+J/SwIR2sm&#10;prWQpk0E9v7mrA2CVYeH42Y1ZYHBatGnAWhU+p9NyRL0y/uZIroRMaDuDFWxlo6APpzsPs4X6LG1&#10;w3pWXMZAjAfgzuSF6Z2PR++PwoNiNTZVE6BHMJ7plwbegy/h9zru/HBnYZsLRduh3S2HR7bHC46i&#10;C7Fs4dGX43pQffnw4ssvPvvVT1+7xj2As+smfRyIAw7r5ePHpyHcdLi6rlSVkNGWfrfgl3x8//R6&#10;GT9984f42yNePx7O58tDgwuddIuUDUk8JUy6lgJQq/qyjiUlI72LkfYoRNBguesiYErQQRMZcMVQ&#10;6AaYSRt9w+WE7RnbPXRBa5CFYIM0RWtJwJJciiWbl6Vna/uRUFz7ai7kGa4sZCZrUWBsGN3GGeOs&#10;vgk7YkAGsidID3o1wCNAV7lKlSsBWIglrbvwnEBFYxZskhgVAAAgAElEQVTMnIVfQUYMjvSVTbC4&#10;gB8SXeQMfRZcVINioSsjEGdlGO1CnQdWiJhOzERiI07MMzEutJPgDiEqW8hqWKl3xBAegosk6Iei&#10;PxaoL/VRs1IiRDQQAjEgXFFUjqysC9bLQ0Mru5rnEJkGiIknR+3OmhN3oM4RYbIpAiqLhsfFfQDR&#10;JAQj2DvuH/HqNd58frx/eViOwfWia9wvxnahwkURpqMBwFCiR1qGpSR+SAQ6MFhxb4gw9TihA/BQ&#10;Mfh0/Z3FtXuOE5K71mSiU6zIpYVEgALxbEqYikwBVpHE7QSQsWuX7rmXxKSp3P4LsokgItlXKtg3&#10;bn7ICQBPJhmGCOCiymFtXdb7o7Wl3SmbD4Hj6el0enr2ERFhS9+2DT7IjyJ39FP4mbwAamamPvws&#10;LiGgByk+cYfWFrUmusuJM0iJGFfU8lPV0Os5XghfFJ68z7hPxYRKiVC4Ys30VSuhADCVZraYLqoq&#10;NFCQTq9AsqyCIylUpMucJ+CEDTBfdwz3CCd6uAfdcxxEckKDcTP+GHNRJ3BZaF7WaBBAIxGbnDID&#10;rqOlCa3kmZDUoYx3Ra4v5CXKNI4VOVG5zE3svGHs1FXHDv+opDgbtYwFA/ykr3zzq5SI2SaspGoi&#10;t/PUgLh7wbooYky6GdarXJ+PAqx0glaBG/rUTLCoqjdt3PnZU3JFJhQHQJMFVbOoJdeeJKqSH8M+&#10;XD1DemXDebUnO8Sx909nnnFzPevapnQwRGTMPce8d6jiuLuN5L9QfEb7QBp+oUgROtg2LBdpd49v&#10;fvzp4+Xj091dAKatiftsvf8bj6S059SK3AJX/4MH90Wcy0evN/H2jgAANDHayt4i4S9omjsSiJyJ&#10;2XMsE8mWaxYYFbHcQ+RGhQ0QU4Gk/FFE5U85oph3KiJaW0UkIjyGO1RhIq1iS30PCU79FyBNyipN&#10;v36NGF7WtDt+zuwS1IxKvRRrdXmRLW2uRdlGbI4eeLxb2uF4OvdtewL9fsXLx3Z/sMWiWahBGsQU&#10;piHq1JP7k+OyYHkAHlY5LlxoTd1Ahqq0ox7WxYzubjis7bF7V7SlvTG8fPn413/3l//b8ldvDvYC&#10;wNPl+++e/r9v3/9/Pzz944fLH6z54IcICZrJYqLNTA2HO9G3y7//j1+9JP6fP/zkAmnL+XQ5rtXx&#10;TzW/DDlQoXJ3qNwXSAoBg5LZSAij4p5ImgiRgAeHhJaQFckIGQ469YJ+jtPHeHqvy10GaraD6aLS&#10;FiigIk44wwuRz8Frdx1z3D2nsXaFcskYq0h50np09BP6Cf2CccbY4B3oEs4Y4mNGB+TSuu0booJk&#10;+RZsfYBESGQLZAdpAkComIjJLmAREdRgnehDsClO5EcfG9Ez3Eikexg1eU+unKNEaakoZoymZiM0&#10;PAIbQzzCIhCLygWxiN6JjZBVdUOsZBNZUtEZolEofzK3GjMuXoGr3YRF5/DgNXedB8VO6khLvLJ6&#10;VgTgXhSRpE4osjsYJHLA3ZOVLAxFplZDoIbDEa/e4vXnx7dvXy93MvjcpatFW5QWSTT38ClLpkEX&#10;DUdEwBmbY6oiSfYBPeOpKCVSmo4hUfTZ4rF7ogOeckJTgX1+TZIUx6RfZ1ABICl3mfTNLF7rF1J+&#10;WYB9XEBsHvAFS8wESyAQoRjJMiKEZhd3VxSMiCHOgQZBhLWVHtKwtuX+7sX9/ct1uRPYooePH54+&#10;fHg6n8/bNk6n0+l08q1DDxybb6cuT7599DCJi8kwVYcxemSHNrmrytaamaX9QuYEHsHgEFihI8W2&#10;KZbpzBvrcNjRk6kglLqyI4El1rjfTK/IOeOkImpYTVuzRdPxMCx5dcWygkf9HLPhSKm5tXpJVlvQ&#10;h3v3MVIRK4r9l/lB+afMSigV3fa/EQAOCyCNbnKihaiRjIEcF866hDN9yQoKM+3IV86kywP5BlfG&#10;Se2uHSK6pkiiV0ENFhRMF0nsKiRCxXcprDyJivDyyZK9Ql+4fsgKbDW+hdtH4olyPcvn6xPSlNdT&#10;/s9+s7LIeuVPMM5Pv53cBorr7drJvbNFOFOrqCS48Ma8bMqfJyr57kkPQlznqHMlIiToIhqkULXD&#10;O2WDD8rIgfHSUMuELyW4tHQ5TNA2HC48nGWFNNe1Lcf7F6/YPn44fxybKzxF3OOT5OGT77s/6oPV&#10;EIzV9b39IjeXd8+35qv97MUqrY+Q1O4QZUQ2hWs4ADc41rw7P38FBNQ+wb3y1tRxxZ8dhaCn8pvN&#10;IyxlIcREN4/Uv8x6NqI6x7qkHHNKS+f4ZGr9+BWqnFUNiX6JCPSi69XAogFjYs9OpslVBAax3Mnh&#10;4XGIjaeP23ZRweGA+6PcrTT6YrAGWxSmLkqKL7bZcomLL7AHxcMyjFgkEqw2iLpkawUjCPh6vH9U&#10;92aH4/GN9EdrLz97+dtHfLXiBaDE5VV81r65P/+BH/q5tefuT4SJLKZt0bZEaID91HF589XjS/3l&#10;u//20+X3eHc+vzjeB98TGMIAh3oDiGBelqnBEEEnUs3eSsiGksZdTneHo9kCRIKaARWYaZ8UyKAP&#10;QbdQ8oTLB/+wMgT3Z+mv9O5xWe/EGmJgbFiG1lyP1I0cg2P0KLFEMVM1MS1ge0xzRDFoA7IPdMHl&#10;Ay4fMZ5knOEn+pl+gW/wIRizW1WSBQn1VDCYi1dU699ZIOruulGrJeBwSdvf9B1VHYxAziBhU1yA&#10;J8THsXXBkBgIZAopJY54RMuv0ooIgQYV6iqm5jpE3SXg4GVGxFWwapxE7xVHYBVboStiARdKAxVi&#10;yd8tqIQ6y1vMjkSmon49yecPE627lrwkCK8bkrox9Qs59phEVadESWzTBZsHGqQhAn1AFPcv8ert&#10;3WefH3T1Ic906hJLg9gIUkWnRzDoSRBVcnpcA6CVOkFARMbEC9KUI/aQN8FxTirzEI4clSmV0YLi&#10;ZMq17ycVWRIITCRWRamDoTeDFzrr9hvSld4QUffruUfABtyUmjCKCZKPJQKlaJ54Y+TaGTLGaNsY&#10;67Zt6zrujnY8PL5+8fqLz3/hzqePp59++umHH358enoaW4/z6JfL6elDnA7g0f0Z/jz8rOKkgimt&#10;0oEOUEObKlSRuVEiT3nR0jst73ie2DK7R3UQgnKduMvnBW40P7Nrl2KdBWBAWIwCVayqTbWptORy&#10;sR5O9BwOTLJZtphlrsP5tIRl3ItJx0HMnDpxBgLMKVgyNZOmNBsLMpHKqDK7kjQw11S6SqiD2EVI&#10;9tUxNVLrO+9NroJq6uk/AyGypN931VWRtXpqWuOBmVG5xmBa34CWMHraOtTviVLmkP8tzvTnD0kG&#10;bVKtp2M35pb4sycDiCt5vACVILk7xOZ93r+f2dUJNbtTtT3qDaTwR4Lz7oA3/+23w28ums9rJYJp&#10;QZMfRCbOazLVf7mDWAJIeM1aRxAD7C5ddMwB7iGRGGvkyHci1M3DGM1j7The9K7L8ZvvPh5evvnN&#10;3/y7t5+9+vZf/un991/7GOsinK2SfNMc6NQp6iGTAJvtM7lun0mC+h8/WPM3Ip/mYRpFWQCBfcQk&#10;MEXNKAKOVE2iaDoGyxxlr5lmXpfptWi+ycXZNBvOTJ212vnEtnVb2LSZGNRlKvPUeMeUBZGZprfW&#10;6CNKcQBI9M+Wja4TqNMME4gke3lhnBhCBjGypFBAIti794ieKiKG+9ev9XjYns/nywmBw4LjgoNs&#10;jWiKZjADmoaZQ0Zgg5yaPXWcV+hDixVduy5yia6GRQGlx3nrai2gD+6e9rcO6S4y6GEBFdw5mqA5&#10;0PT1Yf3isP7isHzz1P/VGWBTtcUe7tq6Lt4O4+ndBz2ej3aMIf/pv3zx999++/Rh8HEZEDdO9iw9&#10;r6HUJsi5eqgwOMA8i+gshetSXr3d70EK6IrOAn2dXtlaU4CUswo5tov20xIBgYjCGrYGaWiLaI0W&#10;wQl3jIEx1Kcatcp+1gDE8wmR2syq2iCZYG0YZ5ze4fxetyeMZ44T/Bx+Nm6ULnAhq501xyelEM1r&#10;lSElWK8ZX3adQgDLAqfB6e4cpJc5/MhuM+CCLjiLPhMfNg6Fg66hVBevDECwWBzS11HNREXZIMow&#10;AaiqTd0Ykda4XXAJLIo1sJo/iR1FD5AjcRBdyYVYAwtlQROJhQBqqntujvQoTt5hlkbXLV894Dzq&#10;buovVr2R3GkhkGQGEaFDrtmV9JJmgCt6wAO64PCAwwPevn14/fb++IKDGzFCaAptOcBFTXuuqnko&#10;Ag1Gav6KAWCECGRSgZjb+dq/qsQxt3JVyrRkTTHpViATXCxZtYziztngo85XA67n5b6s53NuoxRv&#10;S/fE81Sy7QMRIod4EsFJs1k1aSKmbSkVOVFBOu0QEWMMQR+yncfHcenRo8FWXZfj4fWrty9fvu6b&#10;f/vtd99++/3T05O4Pb+/vP/x/Xff/BHy43b52LzTn2I8+3gKGsLAngCLWECkQQbRIYOVdJZ0AHb+&#10;aza0BGBahMy/w8STas4/UV8Hx8yuEqrM7gNYuk4mooJFtTUsigWYmEzW6BzMtmDWwIISbQcq4y41&#10;Do8YyY70mrCs+B1St10zu4pAul3FHt0LSkl6pkSmtZSpHape0iYYAGffDdgD1R5R9JrI1wFV2yOv&#10;0c3SuEU4bn8uXUaVTKe6Rgi6wiUp9ZEUmfJJSb6fYvbjZtP5RkN/5vKQWTfMm7VDqQV53OQw/wZk&#10;8rOH7MfAJ7gLdljiCqJkAzwx/Zq/j5uzUkDu6q/InKHSIwKSxoJZqahIeuPOV65cUm7kx/Ja51Gl&#10;UOEUHnRyC0mrwQH0iFzUToSkmlU4JRZSI5YRq8dx0+NFHza5kyOj3XVqHx5AO6w8N3L8rLv780tU&#10;J6z8GZsqCgAofsAMV+XHzHlPK9x+iv/VRYPWFbs9i2yqkEZUJ1ko+9vfDK3WHRzB/dfnuxSQkPIl&#10;gZBSMgUAd0ALNsiJiiyCWikZIYvemN9vwqiz9hBYqQpXBiwyGwxI2KJChE+4wjdGcBXzwBjswUuP&#10;TgxFSLPD3cXx/nQ6nymKteGgWICVMMHaoCvENFRcmq92cT3reHZcDPd3C442rK+LBNEUaIC4ewee&#10;oaLagnbqa5AiF3dZ6M/bhz+9/+Px5WcGrrgT+IpDO6zSTNWsNZODOSEL1ZzpTNFluTy8Mhv9Oc6v&#10;f/H48MW344x324fPj+XBMOBLpRvUJK5KDXBG0FQiqBT3OjVTWVXTrS0UQcnbVRQ4Zwgoao10CRfQ&#10;wqEXnDq9w8+CQU1eUCC1Sb0jOlra3yKV8uls4VJdi4Qed8ZD2NYRDgpFQy3JyvCO8Yynn3D6Ads7&#10;9Cfx5+hPHM/QgXC4h1/ADWn9HpGmOFMLqI6sbPLvIGcdEQSAdV23UedJRISDHZ4YhDAz1q7SpT0R&#10;7x1hqXKLLKNFuCgUuGt6CDFTUy7ZSSkcPCCQkLCymgkhHGLYgIvAIAuxMo7UVXggj8ARWIGDyCK0&#10;kAbeQ6yqZinrFzoA1Sp8ZiDJihcZiWrj3yRYk22QtaLAGEm3iEC6p6Y7tcgQDMR6b+eP3oGXB7z5&#10;wl6+uru7X/Tgp+1DO2BZhcqBgQ5tMNsplz8r+mJkjy/12CCTyl8+QGBlhTKFIiLyuC1AkkV6Ytwq&#10;XWFKToikppdI8ahYxxnU7BrpbgKkTPiAN5+WmvkUZfpYlAAiVdCA9HwVk6aqqg1qKg2QxLRCoNnd&#10;FqWPIRfZxM1793Asy8Fsuf/w7vHhxeG4Hu4Ph8PxzZu37i5YT+/9m2++v//96z/+4V/f/fj99vxh&#10;O5mHmR4Yq6NJnIMSDoYLpEWMEliPUFWIF4v5djg2Q7jaTSBPgmM2nzPTCtLBkYhQ6lfNnZl0xlCY&#10;oqk0Sf8JWRO4S+EiEESKiBaCRbLeUXbQqrKrKXcmPZOttFup5EYYgJcvNtIkZ8wA7xCIBKUEUKEU&#10;dUpoUkl0pMF7Wo2jBl73x1V2XCY6ilkJIJju6okNc4oi1xWbYe6TlDwDThox5FDJZnCLVFsqSZC9&#10;hoQmR0wrU8/ZRyeZSrb73cFNTXCbz5GVYN5mVLfhdi8dUDhldg8+yRavSNwVkstPmFhoxc6MxBE5&#10;B7fjfMmvwhwJzRQWiZGXOu51c+WFxmRlEZDKfWXPuuvFc62qC0LoUTCtQzZKIIbIAHtqdpSLcIQo&#10;G6P5sM51yLrJ/ab33e6P94d3T8//8Lvf/+m+te3Z2qp39+PjO211J287cMISWbCdojuPg9tBQrkm&#10;slE6WEpo8VirXjShkipUYQhTXUdm+GHdXakaWfcm67w2oSqZTmPevnpmLt6ATL5LaZtwDuDTOf8V&#10;KfAlkqJkGdiESdpBeH21ZEqkT3tWZmOUmEVGreFwhmAUBp1ouYAq4VqoPuflnKO+4UmNS5pRuSMT&#10;EqrPHc/Pz+/fP/eO9YC1YRE0YG1oyeE2DVPaQddVljtVpZ8u8WEcsby80xcCeaaEpXp5OS06YMRG&#10;aTT2oLUGtEsfLv3d03//+9/pn9Z/uV8/e/vq8xdvHje+e3/654t/RzsJmmFtwqAMP1/COS4tRsgW&#10;kB68f/Ngl/blb+7fv3s+nTZvCNvBKg5ASEWpkdUGEQnQIFkeipR+Ut7t6p+TM52V0kDP8tFTY8oM&#10;HdbMhX5iXCQuZA90HWdcnuXyCsdHHO7GsurhqMsBQfQ+to4JSCdWDTCV3xlDJFJGS0o6LZ/VJQbO&#10;Tzy/58cfcP5J+xP8WeKC6MQm7OGd3sO7MAShpFdBPCW+gMmHTkkj4XXCFVK4SEaK9EXxwVKAp2VL&#10;sTnkIu1EeQr4AhExUAgzWLO1RVM+QFeDKZqgFWs8w4s4GCqMoIBNgXQDdCdHJLefxljBhThCj8AB&#10;OKociBWyKFvwgjKXTBAx/xMUKb7U2+eRsP8veE2wii1UhyiA6jtNtmoKYuR5ho3u2YIN9xXrihef&#10;y+vPHw5HhfTBzdEBKFRksjJyCE0hk+ckc0XlAL+DJNMTqH6evOd8mggquEMGs4ZOex9CJFA68gKI&#10;fKK6nfs90ab5R25AmNnOjMsn57RMSvvl55mQajEWcqxVVVVaiaXl1BkVMBVVbdosW2SqjcXdMpu1&#10;YAJdEcPHRRhiGF0/fPjR3S+jn06np9Pz69ef3d8/vnz9qG0FVrxdXn3+xavP3nz+5Vd/+Jd//e7r&#10;P/70ww/b6QPGWexOt2PEE/wp8IToHNI49cCIgNjMGWKuAUOJYsxcp87rAkWQU9yYOFN6SaEX1T2l&#10;Iqe4EaiiJmimTbFUdrVjxGlVBE/Bd6aEm0R1TWbTMLOrnGkiJY1g3fckV8vwKpBNQI4yIiw3XwgD&#10;RmEycynqtNDS8SjiRtLUK/yTnyAKM2jNGmufe2FhETu1PVKC4VMwYz9F6+BIfwYVFwxFF7hFF4jO&#10;WYkKyxPzyDwrZ2Iru6rNWgfTbG9j3rbb9Y0Jitj8ANfCcd7WG7yh7vX1HmH2CuYTbtCsPdIzlwNL&#10;//YTkC9zvylqAYnCAplHSNS8jKo0UTBH664Dg4mZZiaYrmSM6eTiRSgVD3R6D+1An1rPHfQp6lhy&#10;JxKuIotz7Wwb1w13Hccud93Wp9N4Og/RTpdlPC2jNwFMZ8yph8wO+e0POk/YfFSLU/DnlLV5C64H&#10;y0QZr9o4135QFDJaK5B6CyXe3OXam0Xv+yQzVhNmKZ3NTkGxDBc1v7lNNe+opaqVVyytNoNM4tqu&#10;fxXVlM/j22PGiXyRGBzoIkZBGU/UIiTJcESU9aZCqGAITHonqKU7Jlm6YVDP5+3jZXy8pHQRDGiA&#10;SSnpqSG0dbVoTdYHu7s73t9bf4/tWxxiebiz+2DHCL87qmnkrVFTa6IKYkBIiWV9bM3O23M4Ppz/&#10;8P79j2/ufn2/vPzhw8vj98vJ3/3w8ev3pz91eed+TiEVSAfDuEGGmIf70+lsePjtb//uY3/+7Ndv&#10;tz+c7CeygUSK67nk+I04mcwRZvNClOIUDYYGqYSnGk4CAapUhmTzWJDJWAgR3BDKyJNlAbSQa79A&#10;Pc49MIZf2J+tP+n2Qo4PjibHOxzuAPDcfdsaRFXHloFZREQRpCsgDD+fJdyxHxcQdvGO7Zn9I07v&#10;tT9hfIRv4AW4SAzGRh/hnZ6OzlKp2yRiXgcvZkF5PbhmuLmchwMSKmJqKqq0HqmmVJQGGbJ0sRN5&#10;BgBVQuECrIJVRdRWwxGxkE3YRFtmrpk6mI3AFtXFE6haowqHu/tAjWOTNESjHJUr5ADcia7ACizg&#10;ErgQRgo1J7ZMqFQlVzFlKFLeTSXdVGrCobKxHDDk9bjA9chk6tJktc0hOoQ94NPb4/mM5Q6vvsBn&#10;Xzwud9r9IzHWJncPq7NvPYxYVpgVGr4DzBnJ84AfYLQSf8huDDQxqOrakF4adjOUhEQ4SqBwjlG7&#10;TGcjIEvguXYxPetn+a5FvZk9vrwCldKBisVIklru5glZmaaVcqpEledgdp5cJW2UpYla6rbDtAwA&#10;U+QdhjpjozXZNnff0FQ1iH46f9z6+f3T+3fvfvzuh2+/+OKXf/GrX//iF786NAM6zB5fHR9f/vbz&#10;L7/47M3n//3FZ3/6+uvT+/c/fPsH2VbBGn7sXOELuAFoRM//ICQCMiAtU8Y9B5VKG1IjUW+yKwKp&#10;RhQAgmN4d+/BXrIJEWoWZIQwRMWE1tphkQWp8Iw86L0AaF6sMWkF2SNNFJLkGIOk16PP+XOkRWqW&#10;OFPnW1VUVDFQGoUO9ZoXS1qCOE1USxMbEuRwc1WoVFWdHcYrqlsY+VyLxfKLiiIVS8oVTwGIUohk&#10;vu1hLtdhYqGZ5gcYFqHimh5FqfmIkJgNoxzjgebmUgmhI8XIISIwFSkPvWqNQ0TLOah60jOk5fGh&#10;mptVVKGqiWnnvxp3TmkdbRCqSE6QSZYplcmKSIpbzUShUjqNiOi+51UykaocDy17Vc6+ALTk1z17&#10;CbWvVaiiRJ5H1RmUoEAlD4Cokee6tlQF+sVlQDzMYUPglA3s9J6wWabjVa4B7XzmZcTh8RG8e/H6&#10;lz8+ebTj89ZD269+85efv3nx/de//+mPP7aW4CYa6eAyA4yqNsIkXXhhad06OfAixcTHjXRDYloy&#10;gwiL1SUioipjDGuTAQpEhJloiVMVsC/z8KWwWZtRgqh+TS4GN0up1oogqVLzeH9/uVzO53M4VbGo&#10;GYxkv7gIrKVhavWkA9CWUqKqQgR9BMhFMXWrqnjNhSSq5z72ryohzUBKEO6ekkGqIs2WtkSMS98U&#10;KgXVktMSPRyAeOAy/OI+oDSTprocesfp3N1laVRFU6wtzR/QGkbAA4+vXrWXn8X64Mc7f/koy+f/&#10;17/8vTb9sJ1OPz3znq0Zwj2wrJaDXXd3d2J67ulDP7ZBNV8PB4yN8WFtWO4/XM4fdPzAsX7sP579&#10;u9B3w58oMD26Xs7bCX428+7bdummzcHFlsvoemxyjxdfHb77+vx2TQUsERUzrKsuTYTDGRxUcTFt&#10;atoMDvbUuFF3hhTzkQjHuGtHHwxxkcxdp7GtOCRpiAOh1cGVQHeVjec+xln9DF4wnsfpKO0o5wOW&#10;I9RkhG1bbOFkDFetRkoqGJKU5IGUyCBE1VIxFr2//xF+ku2JfhE/wU/KDewRF3CT1ESVK2fHBy1D&#10;3A3RSoStLeGpgq3JGcoRh9wpOaEt1c5gDLx6XL/9Znt8uN9czoP9uH777vuex93oqu1+Odw1NgkD&#10;LfrCOIg0FcMQT20RQjSIRUQX3YgLr4rrwyHFHJRcmIPsxHOEBY9AExxFDqqr2Kr20UdjQVYmokQT&#10;WSIasEIUaESbrtqF5yNANSGuqOAV0sUcpcoZ0ABEGpQe7GBqTfWALfjsc3n7xQu0cerP6+LLIgS3&#10;sSGnEay8TMygmlsMBFTBUqov+k32nnGDWmHW1SpaOkTzn8zaNbzUXKc4wtOaQCuVmZqhCC8GyP7C&#10;qmqqo1fTshqFqiIKk22kpWRTaykWOkHFkXqhMo84MpMThZSZKmBUE1taW5dliVmUyoSygCC3ZWnL&#10;mgaQgwxyeOh2erpcTk/npx9+/OaPX//+F1/96i9/+9dffvEXyxqqK2gvXt//x//lb3/7N3/93//p&#10;n//5d7+/f3zx/sdvf/ru2/PzYssBuGdsotHIQY70OgaspD12Toyk6Eb+mTtkAvvXR5K3yCuIVecr&#10;iotjOT+pYqrNaGot32KW4Bn900Knl8TD/Id9WnB/XOfMKuORQhDrf+csY2SvMFENpLmNlL80hKIM&#10;CRUnPczVqAgqlBHiwgle76kJJyWTKUwi1dyZ2AWg4lesaxJs8n8FyBGMGszOv3QqXUGhqzjomXIJ&#10;c6gw0avMZ/OKxbV1O0GmG8r8vhlmMP/k7/d9AkAr648rNjWf8Olf7O91zQluH2mKcpvDTS3c/Qbt&#10;qVVuMOT4eUk25FUhBJbDA1bpyKxz5haX2SAriIhmKvsUQglQBNApIeg1VZxjg4gcFBWGMKAhI6dS&#10;qXJ80H4Ie3zz+a++/Mv/8Eu5+9fvfvzwL//y+HDf+/bu3Y+Xy8maLMsi7liP3E5/Ltaw50z4VAOr&#10;rlvmPcgnXQ8s/tnFnFf7il0JNOOKyp60obJSEYFN4bP9V673KApri/12G2w7bxGuIpm/AtgV1nN5&#10;52fIkd36TKXsPG/njtUJLF9AplgsQ7UK2QjUcAN3pQgQdHcyINK7j86WQ28Jg+Vcp2sEBUtKZ42c&#10;ySFH+HnrJ8oIqJq0MBNTrhatFboGQakziLb1eHj92fGXX73/4Q8b0YhtXHIyZjvD7mACcTEzEQ1H&#10;a3I8LudzX9dFhMO3dVnuHg4tVr/4Nr4/3j/cPxrt3C/fnfs3A8/a4EPdI9hJBzYfW8QQiQhtbaXa&#10;aWxB2oPdvzksL8459pXDFU4lJWqsiJbSBRYig6LmFI+DaEpAVX5CJC6ltBAaDAqRlsMMimAi9thZ&#10;KZxBfGDAyBHdMYDB/jFkcb0PXVprzVZoaxAMIqscF4xAOEYP7/AAItUYa8Ekjpaksu0EP6OfJC5g&#10;R1wQmyIou72vUFIJDyJYtGyQE8Qfcw22Nhddsf1OKH4AACAASURBVDklD8DETRlEeNnSAqro3VXh&#10;gz3guj6HfHTpQlVbRBeR1XgUbRor1aAmXIQNYQIxKKt73j3t2AIUhZlV9yw9JaBEKFWSwuAhPbpo&#10;XMAGPENWwQJfgYOgpZmwYBE1cqUsJgulRTRIY0772aS9h6ChQJWiP+6ndlRbQB1JFMAosJ8QOuDp&#10;ddbw9iu8eHN3vLMUVdBFmsErbYKIhLO6kARtrg6ATGExTS31PoKKArORGqHupGhTQUCERZJVwiSn&#10;HXfOezY1qliEYBcYyoMlc8QMWsnzqNsegcRgJ47PeedTAle1qaiqFYWLVDVo5W2szrLAEqZKydOm&#10;0kwXs6ZqhKiYWqu+MZOB4BEygUOW5YyQgbasomP48/Np2/rpfHl6/+GH3z3+41/99d+9ePXZi/tX&#10;ze7B5e5l++3f/Obt27f//PnnP3773dd/+MMP33/97vvvPr7/4TI+cnirlhy8uNzl2FjLri5YLfRK&#10;FbO1h1r2iRxyZ7VPYYV54kdmZ6pqKq1hbbqY2BUWCg/4VHlwj06Om4CRXJnc2LdpVm5bYTnlVDGQ&#10;MobhjADIZPAn7053+bEoHo+mltUIHZlvESHi9bJTs6uuC0vwoeLN1GeY4b/gqNnGmUGIU/VMSmYt&#10;lW8ifwhBaAnahtCTJ5M3wRI5mLBpOVtxJhq8wRFvkq1P4vS/FcDnv5pObGP+edsTrBtdnyfbVtzJ&#10;1/O3IsHaTKoy0pKMUfpSqLaY7OlXbT+UFsaeSIAgBjgVS0q4lIioKzlRM4CggrgOjiez0j08pAOD&#10;HOXP9P8T9q49kiRJkpiIqrlH5KOq+jk9Mzs88o7EkQD///8gCAK8vVvwuK/Zm52erldmRoSbqQo/&#10;qLln9iwJJhqFrqzMiHB3M1NVUVGRUjpUBwMcnB2TIxtMDnELDj+d14f7b3+6ZnuOfh369vsf1vv2&#10;p3/5h5cvX3P7ulQ9nEHaHDzG3rzYHwh3vsXbm/wmWQL2XuHUP8VuVUZNvI6HkOzeRCvq+swbXl/Y&#10;YQZzOBUluDrP5Eq193kGKPd/nYikkH0bmAxanyQ2Vd+8aF6cQCEmA+549Ds4WjvikGspNH5qsQgw&#10;tkKa9aqBM5WxyuUlM0eEMGd+I6GyWyjqlTSmnou2kdvITYrGYXaNvKi/bDESbrYs7k73cGdzuEEm&#10;mnlb6B7i+e707fc/fPjdH/72X//YO1zato3KBRYjF3iDlAa6oOvzdc3Vz2vz02LnnrrcttTptGZm&#10;Xq/PWBK3bfSPgZF2Xc9CxGW7rf5wi4jobkkpc0Tkydro9LaA7dK37IkT1w/r+g63LxjTfIsSe8xU&#10;dPG5ITJnx8REymhWvjgHsKEkYBlAc6v20qzF6+jIwjCL0gIJNGhDddgyyQ0KaGQ/JRbwa6QnTe3U&#10;Tme2FUFE7DBpYHSNTar5W7AEM1IVMqgUFdkRG8YFsSlvJKAyjOzIkkyWlDaZl3VQl02Oan97/VCi&#10;Ms6SRtthLZrxdUWFFDFFtQyXS5hhjOhaxql96fG5ZzeElf4mm9QsV+EErDC3cMIMDprvjiCkbUJG&#10;DDiMxjRLmVRFbtHUUZpbAcpMrgEhxhVhyCY0sxXWFJ5qZCNWaSFWsoEt0cgFXMpyB1P1sarc2aOA&#10;1xlYZ0VFn2SNGqjquHSODKbMZ7A5r3h8xG9/983dg61LRmapu8llQBYAIJuEdcuKSVMuqWag61gT&#10;ywdTR7NvnnL1jXlW7AQmaQIxlbfVcWX7mfaKUk2sazK1977kKz5WUCj2uRpTHZF1D0hYtZrc3LlL&#10;HrDOmcIsjsYMpzYbrbHmRM3MneZkg9x88ba4L4BFhHoKtHYCxh775vw7ySnaMiCGcnz9PLbrc1v/&#10;9OX5448//O63v/3DNx9+fLj7rtnd+b2f379//PC/fvrzL++//eaf/+Gdt7tAi6+n3m9tzq/PnMZn&#10;MsKitE/F1Tdp1l/V58cFlvXG2BGmI3Iys1DAZvTVVrelmqAkUqN0v5K9gKa90MceFRQRYxTvKnY0&#10;CwezB1JOWjQrzGtMpatMMcEBaMpccSJbRsnCIBFlNEREqXuU6pSUh+MSNFUZ9qGqec0AEXpTa+wc&#10;mrnx97a17dhVCZCrRET5SnSN9obJePzwHK2cy1W2k5b3nOIIw3+VFf3br6lVOD/jQffh7GHjV3jV&#10;ka7tIOWM1Tgoz6/43K8e03wd4bVPWwnozERe32VaIb5JPSjQEDEXeDXZD4IP98lNpiYRvK6/Stiq&#10;YEreOmo4mFWfa6vxZaBDUabRRNY+ZGYd7+0mT62ndn//4TefLvHx62XL+MMffv/88mlsl+vz5wXb&#10;yuwx+tYXqOH/52t/RKxL870oq+t+e6tp2i9pD55FQalHMHXbpysZcRDbf/Vu5UU6X3NfNJLMDChK&#10;5SsMHEEp/NjS2pH+XVSyUm/tespzSRQ/EYBSImMWxNXgqWHpJGZxeUz9HA3i3ZvYS29qR7hFuBuS&#10;YuUmyCkODCX7Nm4xto5olvQ0CyEir7cbm69tqU4HWQ2cMp6EN+PS4BzYxFxObT3fv7xsETDzscWa&#10;aDRDWrAtrT9vdjJfWx+dza3RYBmZqejo7JfldvLijo1kPr+8XPvLcma7MzO2hc7BvFFhboaWo5my&#10;tVWhMTLRE9HZR25O+RnjUym5U1XXRhqlQDOY5lhZzvK6HkECVsxrED4AGcLHAAEt+8EBpvbMPyCm&#10;WatDqKgfEQPcJANzMW/ZIElboqdMonSBVrQVdMgwBpjI0OiKYUjOjVruyMMyal6XGcwOdfRbxC3U&#10;Z0aeA7kpBpFQKQsKSUSmGD33Q6OIfjBYeM0XK3MmX0UN2HeMzJgJyDKz8q0e8BX9hgF2a5/60+eB&#10;bcUtauRcKIlMxCKcXE4zT9/BeDO5g+40oSM0WKkdWZ0U47QQMcLFmRmTvq7I7GSmDUWn3HjDnjxR&#10;TVyIRXRghRxcACeasYFeM7nVuIdRmLYTmKNRBHZpVgcgtyq/zD0oCoulEu748IAfflzuH5alDWED&#10;+iEUFYnqN7M4GXMR2RtkwAITS09V+w4gvJotIoGgNSgFJ5PMXbJH4ByrKudfgmJCpO2dfs1yWVN3&#10;a8KsJOEx4f7Jyiw3jdoB8/CHsfSr0Yw+rW/K08mYmSUuxnlYQsWBKHoyW9k6c/6KmzVaqdQ6ZEY3&#10;C6SZG7kegWweiMRQSqKrNTT31txcUP/55396ev78l1/+9O03P/3mx7/54fu/uTu/Z67n9+3H0/d2&#10;WpbzyZZTuuV/a09PTxPBmhSrmsDk0YbQcQFzqwukzwHtyWhTKstqMDVdWd72LCZcQnNbnIu7T0OV&#10;GUYitSUGNEpb1gohql1cIqIjImK3mJwT/jrYuHu7RoICyqm9ZSqNK1rKih+YpVENRg3z17+WWEOh&#10;TyHZ0XacZoJ6ff26I+KvRFePEUNOJtqejYp4daWbPxnMsCnXjklsV9jeSKq8fe4qgjnDNY40SxWV&#10;99v3muHR7M09f/1Iv2qiv0mw6uvo5L1N1HSATvOX8vVXZ2CeP1AZMHYpV9tNh7D7bUy897WNCiD3&#10;QuYNCIR5+c32hUdlZi3GSo7/6toyKx0xpBjMAcznKARVfYwBDdgAOthKwNlKB6VytJ78eo0bb5/z&#10;0+lPf+b6eH58F5eXrV/79VlxWSxOhQVlJmRtUf9rldEdu6JxdjZnhqjXtBtv4ETuh/u8ncZDqc1m&#10;Tj/zEmnq0JrN5d04CbAzjzFoN1qYsXh/uuXJeDzn/Y5hca8RzqONW/17cxdZAugk6btZfTG/CsuX&#10;M8nSL6rheChTaTxKxn4bEpn7OmV1PtBHaQlW3jxfWsacwF95t9skfUM9a2KcSabZEK45rhGROCFb&#10;U6vMr2ZEEEG2GhBaEZ5C37bL5fq8Pl+fvl6daDyN7RmjMWAEOpZlfb7cmnJdW0BuJ2MbIxCbbNrB&#10;9t7P7e79+8evn76+//Y7v2sfv+YWz89PmzjOD015IS5W2lCxWNRkeiP71l/g8IdvomnrN0+11baR&#10;IWihNP1EkiIQfZINSCRyKGpEdF1YfnSTvqhSx1XfwmDOsijT1HkggdJR9AyjW0hINvOh8HQYrHiW&#10;6khQdAu3Oe6WY2M62hmtQTckpE05hA1zyzeNZCRzoNwQa6Y0NzNAHXErZ7NqDysHEawJp8LwkZVP&#10;eEmGC6SxeJViTTFliTUXdjtL3EmdqaF7BUptfATCYc1jg3y90j5u/cWwNetRiVXJaYqKklFoJqPM&#10;VHkB3MxJ16m5jEEbAdFDYOimMvFIGjwZU3bBjVjMIQsibKpg13hbs1K0ZCVkDrlQfnjuZrt9ocMp&#10;FOfdJv49DbiO2fO3DQgZq0VIAPRm2RJueDzh8QO//e6euGZu4BCi8J8sS1AYJvZVDYRKsw7D6gRK&#10;D6hu6a+mcI4q0XYdSe39GQOk3EnMx0jcLKUwyViaIlisit7MvCdAytxUleVeCdSoEg2SrM5OAxhJ&#10;uBnd6BJEGnd1ZZq/aiBXKWioAbDJZy+VhsV8MS5mjWghJ00ma07J5n2oi5uOmFKcuOB4KAIzamPe&#10;P9yPuP7yl//2+dPHX375+afffPzxh98/3H/7/t33vqw//O793cPd6f7OFvbQLdVmtYEERDaaJqud&#10;R93wGhoP5kcFHcAkzj2R5YSTOuCLie4arDlbc3f6HIYpTeK9DYIM2RACta2kiNkIHGNE5BhRdfmU&#10;Yziyq0mK2tGmwGF+MjXcqhWVKkQeMk9TZlUilkLKEkjlELQHtV3Kb9L9Zl4w4c1EDV+wsJvcYU87&#10;emB7vX6E1Sn7gAJrGQaRMIZnGNIL6iAwyxpimrtTfE14K1q/OoP+NYJ1wBK/3iSv39nD7V/jXmZv&#10;H/Hr6xxvcXzt35/3n1Uu74/jeM+Zms8oulO2JdMU2X+bImPPJ47MD8CcOa/x0zpVcLCv4GRkFqJi&#10;VSqXcHjsKi6l2B7wmncjyrsta4i3GlU9tojnbbTHu2vg//hP/2W5f//T3/w7a3z+88evn/7UX57u&#10;FplybDcXAgyVr/b/p2EO9g+5U7IKApS9LcVfH1aJaxwup0Ucn36DrxC9QZpCU8eqryA6U33OB207&#10;gjUPjAngz1EGTboiFKUeB1TqZmDKfG9Ccwex5rgfCSgmoqk3l1CTPnMMi3MwIZTzKH8DtpHMUUd7&#10;L04IiJ6ZHUxGagyF1AMRGiNGMbrpdIrWhWv2ly2uN5jBXbQxewKNNE3ZwFYiOFUtxfX25ePHn/H4&#10;+Xq5NjZLMcDI/pLtHuf703eP342XQQHpOQbAiDAglKTRIUW/vdzMz0u73p6vt5NnmuW788PzxqeX&#10;6/W6uV/FS8rVG2JxuGcwNMZljDC/wAZdgzK5L/dbPKnS5SxjVwoygxJegwIEpr/enN3hLHtKNhmZ&#10;iMHMYWzcOytZBXwVQuki5F7nHGADTluAhXAIzIHeEQEVqNLAVmdTppsJ2cAEgtoSW2ogOyRjmylw&#10;JjGgcA1FUB0A1K24aMxU5khktMY9tarCwOuIcl8JZQRgEhAYkT3DDHPEt7ZAQolyl517ijaHoopG&#10;3RDOQcO6PsX4uN22hpshyCbOYWsHg2ZYGp05cU9ncTKrRPF1XWmgeiDDYtRIBrtlQhyk0VRtN4Ys&#10;a95cwPTqiWKI0VoBMwS2yf4o0VdS8qnzlDMJk5aYkcIEMx3qFwbRbI5PYVYmADRgyAW5EB9OePwG&#10;7z+cT2dHXqlO5rzeqeIz5bhJ2+UBlRZMePNKgIqxkUCWC8mRYhHJFEBZWrEAaNNxdQY6A5BBmxoW&#10;ickXIopYIxYMbzLBa9DdvMaXJKY0cwl3ZIp7brn/mXMXOLHMN0xorwbd3H0qXZEqB50Z1FSzhOa2&#10;tLa6NbOVcJm7HcLuBuzxnSq9KmpkhhD7/UZmxl69GGy7XZb1fL5bR+jr08dt2748fX73+P359OHD&#10;++++/ean0+P5p7/56Rbj0gcWbzu3prAr1VyfHVKJBz0V1SV9jYN1D/XGTrgSrLfwI1AaFebm7ouh&#10;Vde+pjuB2dEmY/KapBiRWQpytdHmqD8msZ3F/Dv6UAUjv02tdnxpDjqVUgNRujqpmijMpGBpipIh&#10;RYwyejq6G9rDhN441RzJw47t7B8hMD/PkavMRIR7gNk187KYWE655BY+6fImmOgiOUWVMFtpnEQk&#10;To7ov02q3gQzHu/+q6g/EadXBKt+YAc4dPyK7VOTb7Ir4Oiul5jrXyNlU8KnQm09L7eahwBwSFWV&#10;cBpeQX+9fmSfC2tPcmfOP7kIxKueSpXpxaVSICKzxFgGFLCaiB2whAGNk9/d6CFkEGJAo8fttr1s&#10;ud7/5t2PP909fvvnX56fN/3zv/zx3bs7aPv08WcgT8sS2y16N2/Glhm2o5hvdsa8A9XiIUsOZv/z&#10;r6G311v6Nn89/rXOGe4JVuWyR0a7Z6TMhLOOztJD2hNQouYZz6e7MUZkP5jmJGdq1lVzYO4FX2EW&#10;KPvimbSN+myzhmGCNYTJzMz6d0zkRFTPzo2kckco949bu7h+OHfJDUkxcOvwEQrrI0LogR4YAzG0&#10;DchS3kT0jNsYtw23xMOKxeEIMM2tLW0pI1MTnbIIdOMwty0unz7/jPtfbi9bDm3Xjkc0+HbLtiC3&#10;fLh7vD8/32633DQyCyCJ8eKOZIx+C7m3Zev26fNmnk/Pv9yeXta70zff/sQTni9f+rjKPpul8a4P&#10;cizOZfGAbmN0a6CPPp6ut7JbP299r8eSEysXnW4iFSCM3jhpLVXGSYGp9Yj9CRS4W6M5Dtuz7Bq8&#10;Qqt0S+lyKyaq0MCSyLHZOmJHEpmgR3RiSRJcgMz+ZFGE1QKibsJQyXUqwGYV8qOTiQxqAwZSiF5C&#10;cxCg2Wc1mh2DyVnVdCrpvsw2VJbIG0pxJua4Ys1uQMIYpcMF1chyKiNqU7iDjj4yDDi1py/Pn2/o&#10;D7wRzgaosnAByWTNT+8T2ZzIce7DvDLDuri7ja5RclbmwUFijlGrHLYNoKJ0d91L8nxGQ+7KMyVu&#10;FVGFc4kysE70g3eRjWxJ15FX0UEqvTLq0irnG/BbILJBW+Jxwf0H/vjbD48fmrAtreylQQMNMVE0&#10;1+hmk9Zqe5NkD+H1wScprk5rHepjtgfyHbnaq7v9WzjMV14L7L3HpqrPNBno9TWL7SweFWfBuLPM&#10;98jFeZiVmZ9ZozVrjZyBp+pA94UsMI4KmLNZ2+GoGbNLA4MFZS3N2MzKl28lC0TylO9wT88cqa4Y&#10;qYGI2TqtmE0iacbr8wvJ83pa79atY+svf/75j3/5+NHt7vHh22+/+fPDw4fVT36yH373g53mjOVx&#10;1r9GVgBHO3hauWvmxqBzssmVmL7O00CwUqGDDq9GLo6FXIytqG2JBDIZmgSZIdb0qwCMMSIKqdoJ&#10;GTsyOHVhpx/Tnt+mS0KUPc/OIxYsyRQHiqNYd8qizDNL2leVGSmggOVceTlLdbNJIpxu9qJKQk2G&#10;BNJmUpV7IzD2JMMETK7862IdQnkoVBt8ejTvwZXzvYtBg2Q5oVTaWxMWWck+d5DsbVSuv+43/wCZ&#10;jn2ZBVNwryLIGuSqGKqyiptVB3fa06+/jmzg7T/tYx/al/U8EzPh7uBfvUYCYINVgHn7Oofk3bzm&#10;2RO0XSsf2B9QmtEoNjNEgZrJmJqi1Q3EmHq3Sw3suFk6CQvL8npO9GGXjS+37G28vDz99Df/7t23&#10;P3x9uf2n//y3Xz735rG47pbT4+P95Wn0y3Vd1xjEyDSGLKpYO66ryoXXgzDLutdKJoN5NDlntjqv&#10;dMJCNXhX4G6hyWZgORLsZ0/hmnrl+ZeNxjS3OJIwaYaO+/PDtl2vV/UxUpBNw0GxrP1gVpCJA8gS&#10;/Xw9CmcvoiZMqnFZ5Q4yS3Qjx+uDq+nxklpZfJ4idRZXn0KJORjzmsSDQ9oQqRgxAlsiAiPQO2Jg&#10;26BFog23kdpgN4uec+67AGk3LG6tiTR60GwgMzvR3Rrz1i9fL18+jtvL6LFtsQLNl230Jnz+yyX+&#10;u56ZIwNppD2eHk537V//9ePpboWy962tp/v7h9V8u97ulvPiSy7NwW306/Uaiof7h227mmOxNZRg&#10;tmY0Zmwp2QJz3G5PlxeMYcx8ut7ajhFoMuyypvlvGxpADrm3KA1OQmgt1UAYC37EHrGgfXTbxIlw&#10;mE2Zbb22bfbAriiGAUt2pSplI5xQab44S9e+q0eUwAdNyCy6lc9875YDil7yMsBAqapjtjypWVGx&#10;9Ku7FZKKJJMRGUOKJH1Mi48Se5gboY8Byaq9LEdMw+E5wpSRkQolYA4DDeojr8bbsj7l0zMQ1rbI&#10;taFhOmC7kqlB66CVNlU5YZhIpAysXpS5OWHwUIgNC9zSjFN4pYE5x/hsjBHQGRkZyRw73tzidjio&#10;zn2wl9/1V+1TgiVW08U+Z3toaUZMCmQWSx85z5EEYNRKtRgrYMSHx+V33z5+s8b2/Ol8X5pg2Kv9&#10;xJvj3hw2c57cmeIz+Iiqgq54TweacJzOSZCuPGxK6qsQcRpgoTrfCgIxIERz+1UdLikH2I5hnTpn&#10;kqV1KcHEnOr702zNKtmwXVmU0yjbubuMV5uLkIPGNJ+ee5PRASSnb8/iTvPWFrfFbGWx+5PGBQCl&#10;zCVzRJZGR4ZuRciJsjqePbX2+Ph+ZD49PbW1e7tvS0sB6s8v2/V6/eWXX5bl/HD/7uHugQsePyxt&#10;DqVlYWoGlxORtaEBuJJgI7wk54kWSGV0DcWtawuMtDFy7P06A2jmbov5St2buVvF25QFGMqeNeIF&#10;gV3RMyOyK9nLzK9ozUWgDxpsbAnVU7ZSWs+AopxmyeBSrXaVZmo1/uCyMhyvtIyqHmv1EKDM6ZYD&#10;uHEOa1SJvufm7p5KQ9nVW0BDOWopc/YIC2CZHOTSt6PmvgIKT7fWsrIlY9oMyUp59dbL/2Ypdg1J&#10;F3C4wJKYA6pUvoWXaszCDofBA75Cznkb7YfXXiJUaUzBKaVSNAjamRyoQ1Svh8NMA2sebRL+NRGV&#10;BHYLgrpb1WFMNysOUL2G2V7L7L9dE0J1x0wg6dYkKXJHZEqYIK1X3rIDyJIyBVo6hnKTNmBLH7On&#10;MYbZgCFPNTsttZAU223jcl783Luer+PLJa+5cj25+7i9/Mvf/5fzu3c99c07PL1sY2zbNn787Y8f&#10;Pny4P58dbbs8GxLGDQ6i7c3qwl9tOtAiFHVEGugJA6OQUModRtJZ5wLMa2NzMt2BFDOL7IwSsgBU&#10;obOyTJvlKbHzxIEecEerGFzCBgwKf/7Tz5h9B5B7P08KEprpfemBkYSzR9Ks6GmpyIhJZiBpQspR&#10;ewNVopjQNwg4rSbjbQsGrGEMwRdSY4xZVBApmBeACibGNccABloiNpRzUQIZxVYVYW64DQY4vD3H&#10;9udLPBEP9wAMkXRbjZ5CDJLrqUXGUK7rauc1pH57ab669eef/7E//SsNfvZ2Ornfa3thLgv7189f&#10;rPHl5eWU5/P5/Pzp6fH03bvTN10DI06+khbX62h58vV2ucrz++++//r09Z/+6Z/O7+7Wu/PlOtB/&#10;sMU1XoiXZb0OXW9buFt4Qw69aPTtzHtf7Gls53cPV31Ktj6yIe6WFNAHsMBWBHElFk06cQ3bdEA9&#10;vYleHo6zaWBtNoJD8sWtuaTL7bp4MzNvSkSksmjF6TAv4TjztUbooaLUmouQUuK4SXLJpOYLIrNX&#10;LVkZQUKDAjRidMSouo3llTH63NaajomOcFj0OaNR/kiSzEzNBxSWMro3SX0bktrSBPVtZJeC6soO&#10;ZYF8mSg1h8kMpzUD7pv9/HSN+2W7P//9Xz4PQDwvLROD5JKxbOPsOLUl1+Vm1vpllgsDdHNyaa3a&#10;2yGk0gQz+jpJIw/ru5fLbdtuq2DKGBu3KuxnhV9n7uJYFpwcvOL9PdaG3pEDywISI9EDQ7gOPA1s&#10;cw/pK+JptWdEymktaX2UtKIt7STmUHZsgUEHG5pyVfgNvz/jP/77+//5N+/u+le7vnx7VkOkaXOE&#10;YZrCgGR5exExtWRIFy2UPmGyPdAV+AbQdzIMgOk2ZyrdUZqRZp5SpCJy60NuThBWE2WcEYIREqzA&#10;v4pOlBRDbBNeMk6FUDMYvbWRIxNSNps80EQpvGu8qi2SiqIiHXFQzIy6yrLEqc6JpLLEKOKb2GjN&#10;l+XU2tmtwRwy54HDMcfovZdeQcc1NTIHPReb7n/X7dZforW2rucQEGIEaECeW8sct+369PUvP/85&#10;1rY8PDze3d21A5k46hXAd3Sk/slnLqkyHlCBilCmpYbqc+xYoe20/4LjTq6F8lJxrqRTGOKQdZRF&#10;d4ngzB4j56kwZ0mk3HkmKnOuKXw+HeeDNQTJya/BrsJQCJZbqU9EjfLPfKikIAusqXpyXhWkZJbQ&#10;aVV+nCpLYZPZkV4GJpN9UriEH8jFXjMCu224lSKDEqVpj8qgdpX2pLBLiBRwNlEr7gyeUmExK6/n&#10;X4mQHdkVdvTxqBcKhdXOV59UptJZKLG6Qp98vk7VcwU6vL7+0UOcH+5XXPiai4jiSM3O4BwLOlYU&#10;dvrU8cFUDfs9d8O8H1WwVmtMnPC0mLPTV93W8nou3LFvwwbZk0Hrlj3RwZCNNPoia2DL9BAzEVjN&#10;I9hH7zfkENncbPG1mcb2cv2yXZ8/jYzL1jPD3frol8vlC7ndLpfbNUZHhsYQLeLwNYn9qmbR+jr3&#10;MGu5CcLX9Sbtbcdwz0inrH41Edxs+rdUhVWzhpJhcksx1+2UbzgIrZoAx8Q5p7nK/I/QlHstFs3O&#10;zTocczw1uJecPu2uhEyazX7gnhcX3yk7kHAgO8y4wJwpeYTqHKmqBJjQ/iG7X6O+6MgOjGoAKQIB&#10;RHKkIr0jw5ahvIrPPb7kuALDcRNrdLcKkkYCobAxdrEYTRVKmwt9ZH/BuCrQe6CPLcLSGluyS5KV&#10;6s/o/baFnj49+bKkKFM5+mWgpmUUCVta89Pp1Polog8E4NTd2u6NHONFcamjK8NDZLKFcqQV7QEZ&#10;0iCSluSufo9JaiBEdBS6izqdqFzK9U+wyaqTaQAAIABJREFUKV5RppMwHBKyNXNnodKDi+Mkskkx&#10;AKBmTKp8j6wG2mrodNvqrCspQR0Uut1FFJjMgl0vzZDDFIHBCU0JGalBwaskrgms+jNtX4+zbC2W&#10;IXcny9CQmJNUyT6GBgg2NLMG1sdQKIVSU7U0y8CICOH5uoXh2tofP3/9EtqwEEtmp5GCQwa1YLVg&#10;E2ptbRxmhgI7qrKRGptBGREKC9gYPrSExnha+2DgtNjJ2E5si86G+9UWw6nh7LYsODVfVj+Zn5jv&#10;zueTt963HNFaI61H0pY0vwS+XseXy/Z0u335cvnThv/rkp+ETSM5BttGDza15blfg0gnl+bLCo4t&#10;+vXW3wvv7/D77/Hj+/O7prvezz7uyFTqKKXrMK3tnAe9gHIBVNagSh7nFZTlhskjtfr1sYYqpI3T&#10;pgZGhtHdObIQwEppMN29wD3GvjnvmEDLPqZB4eyAVzccMJi1gtYMKMV2P5hne+jRm+bMHpdqq8yB&#10;xGJSF/ldZmAmInOEYqrLuKzRm3s7kTz5IikDEYoexqV5SMoOKoitDCmJ4YpAptRD6sODrXnzxd3c&#10;rPcuiRHK2+jbtsX19qUt3t4EUEC287+O2Tw7guy842+oFBOLK0C7Dt+Jda1Gd1uMy2yFmaqTotyb&#10;eTtIuIuzRwlUxtDB42EcYWPmmIVRadKzcu/3YTdmJ1KWLK0STvKWyoNnSvcn51DKvpR48Ex2048C&#10;0cqsJvYxmOLbqVLvOUg9w2z1totMXe8wz7iy6Ku32PlYYGaB89wFQYB9udT/zOA3l2VhuzPbr1Bb&#10;3+SuVTZ3yZEr7/2+mtjar1FyzB4SSTcevfP6ju0Kcph6GftF7E3JY7NMfLYyxV6+RjiaETw0anZu&#10;Fibra1LdK0Mgp+J0MUeo4tZNcqRUgjdHEmZ1s6oXjUBUXVc6opEcyJoZTDXLE1t5jdVwgRJmPiK3&#10;LWKTha0yd1sJp2/Kcb0MXZFakM3dac/Rt6cvH68v0bdtu4KpHJnjjnRZcfs5ZWT2Fp7NEb86ucKS&#10;wiHrUCnp8QOZyZq+L465zbsEcDbUjkU/wQYAO79wtiNeSVo5sDeOwTn2zsqVtUsoVcZVxyv2vtF+&#10;9BZmLOahpj5TXLO292ZKfD+pNFEa3hqSI8QkfBE1hlTq2DSonq9JZAbkJfyrRG4aPUbPUPaBIYyB&#10;UuAcwqbcgOG40J4yv2zb59Dg3E+xNylsBzTHGEksc9QaOdmyNCEis4+SDhkD6IfFliSMMbJlbbTM&#10;7HF7eXp+eH8/DR/epi8cERHWgVzXtjTbYovcfDmTPJ9OGefrxUZPOjKY2Y9jyroicgyNgZIti8BO&#10;wMLxZYYjGy1tAb2eJ4Vg1ig0UBpVu45JRsi4q8LV4gjJOftAr8fLvDmKrInXhhlomdWQyqQQVUpN&#10;E4WJZBOYXXzdekRkRB7jpSkqI6I6IQDeJlg5rc44C+apRU7fD3IkQhhjSIAiOhjYfSYsmQMpqJAC&#10;U30YJRJDEXi5gafzzU7/+POnC9hBqHF0X2CvpFwJ2SJchowqeiepZT/so2+WsrBlpAc9xKE1cZ84&#10;A+sZD6ufF1vIO8ed2+PdaTWeT7YubPP2a7FgXs6n28oxxpZ7p3VE9BSXBX4axoHlmv5y8aet/fll&#10;/efP/e//8vEfv+CPGr9gXOy2rZudl00YCcB8S0u1tJZYA7/7Bv/up+9+eP9uxUszLXROv2hRk7W9&#10;J05zDc+FkSVkSmB3WKshwErLKhbsB9S+Zmb05VSxkqSYngK5B07T3j062FpHbNlDQ/HgisJbc4yl&#10;54ApK5L+xv9NIbUj5fgVmYRSknb8tWLrzF+kVLZmNVwY9YERUozopHuOYhe5+7q21tZzWyvRHiP7&#10;NtoSenXh6zGWiJvQBZfCFWRIyjFqjEPLCS3hQ0GSzbk0xlBs43Lbimb3mj8d+MRePM8CmPBDAUvl&#10;oVykJ1UyhIj6Ravsyq25L8aVxd+sCM2UygF6ly6GymR6T7Ek7TYmmvz0WiWowkcsFQZUKhZgwEOs&#10;CT3BIcDK5pszqYIiVb+iVx+5Eu4rqCogELGLMszTjTBjOjfDmA9YrIKuCDhl3lmYwcy+dhUtHgAR&#10;sYv0qEwVTTLbLcALL5q89T1neqVAkgfs9/poJmQ1R76O5/X/Nl7LHRfZdwgPd51/86XJKtVbHt7b&#10;P3Mf+/+3v/v2fSeYprlND+Mp7bOEVTmxCmLyQGUquue+iae82jzj60ywyevoyQEMMIQOdnCACdeM&#10;Aiu4TgyfSCrNYBkWW+Q1MLSgmXsCofC4ntjSLIkJq4KhIE232+3y0mPAi0BNHc05oPSHCjQhavL3&#10;dUlU3Viuxv5mHvO1opuei9NtaedORWZylndpBzKasDb3Qp1N8+BLZILtVZ5Oc8IqJpoOVlStfyKB&#10;gTQd2QnJAi9sIYEcUZl4jQSSVW1AOpiWsJIYaUuzJUO36MpstmTmtt3cTNPaAzRjulQ1iqcsE6Mj&#10;NsXwGBkaY4xe0gPEELq4kRezm/HZ7NO2fQxdABBtcmOrrMks+6tU1W4zPa3SKUqda4wxpDByVmKq&#10;jja2bTPD9XrNUwmRewkUpsa2bcHMlmJwZidFK1Mft61fJ3tOkbm1XJVjMU9bKEREo5XKwnRB7TWE&#10;MUb3GFQUlKWQstyejjPEzYioWmy3iypxvspJNDcHcqYMimr7ZaJbeNTJMA0SprABjrhYaXQROpEh&#10;p1IymtddrUNE+0kbmZACSSCNregAALZ+laQMxaDUFTs5Uvsb7XH44Gwc38gJcwCI0o+eLh0zhmbA&#10;c9IQ52E/0+F4jfqY9UwkJIeh293nwL88PWd7iKEUDGbRaCkwqEE0yUaaZWaEKxjct0shyNmxAHeK&#10;k3AP3TlOze+gH0/22Hg+LWvz1bhQ58VPDkcsrqV5s6Sq4yior4vWpXbOQA0UEijxWPTASyfSLYhY&#10;MfL0P96fn79595ff3/3zdfu7p+f/85fL337GH5/6+b6THLZIFh3oMl8f7fSN3X776L99vH902dYN&#10;aa/qxKoDfy+P6kTA8QhqqRV0NQ/f5DRoeYM0VVejzOYhRMk0VH5cleVO/9NeNmOSy+pjGA/UTHua&#10;Vc571mqKsnwkWPxfmow5BpdlHo3VSj4u6m0hgteXfT1U57PMebmg5LWQSwzJ2DQ2wqwtY7TWFinM&#10;2Zq15bS2k/sSI3uP3iN7jjHu7x/HGNv1svVL75fIosBHIiL6GFW2bZmj9xtJrz49bWnE2gzZ2TPZ&#10;8Kuoaft/Ucu4WPjYp6KAIgblkRXte6SaG82sua3uxdVfSLKm+6pgmNnV7AmWPOkonatQ7AP/qVl0&#10;HHerOlAI7AyqiV1lxwJi6DCiN5WhAHe9B1Z2VZUva0Ack0w00+29vp/0Eha2XrJV6K4BZB69xUmt&#10;ajuYiQPmIcxsK8xhBtvpqFeIZxIwTfJ6gQhGKlUjO7vVX9UidfV7n6065AQn72p6XnJfwKULoqic&#10;mDtwuu83zdnoysn2ZqJmJC4RzjlKRhBzrOcI29pfDCiEdj/poDCzuYcJ7UagILIy9KOruHcmd4Sn&#10;Es9yGSQFlfh++f6Wl9G03uNe70MROSIH2GEB9VLegQ20REs0YPFmZQqfZEDphgb4uPXRxUATm0Gm&#10;iD6Y6l+Xtpgv8JZmId4yb0MLeY2eo4dCJZVDpE2vhzLgTZQ+HoUOsPT5bd6s4m/qyIKP0vBtjVji&#10;C/k6O8msTry9qSkrS585BA4V5vJQjTyIVvNRqWzSG2il30zk7CuVQIBh+stqH+GisZmnlLN6g5Xp&#10;BFKjI5CRioEQ9xyYsCSCuWuZTv8GZjDLwRum0roEB2pGN4dpMIZiIOuXNfbOF0QM4kZ/MX5p/lX6&#10;RfEFEHBylF2uu5EDk996QLAgWJSxqFkOafSxxS1wjho6A1pr5/M5RosY7ti2LatVErGUb2MqR6Dt&#10;Sj8pIAO9Wlqj364vz3RTbJVvp6ZJHyRLszQmTebAyKEdX8ecieacCRJScwgmeeyyI9GR3lAgK+lx&#10;FtMBwMREs1Y4Z+sVw9iOcbxZxmAHMiVFdJlz6gap7t+cqqEMTspgJWomaGy3zMGsPTyKQy8pc3CX&#10;sakgCxCzWfCrBGvyEjUH9w91aEJWch6A0VNpk7pgMLlHjrK5TKinIqFysUVNyGZwuA02sLPJzx83&#10;/PPl+ktAj/f5Ehl2bqeMq9KHZ2cMKFJEMKmFw1RMSEs1ogUW4UzcE4+OR+LR2qO3h+V0Np1P1/uT&#10;nRZrlorhGKVlizFK/LIac/PwJrB4uDdCWqa8gglKc0eMqAhisx4+x9XG7dv1/qd293u0P2zv/ocf&#10;l//46eWPL/m//UN+DD1zU7Ns524+hIz+h+/5h4e795atXzkuS4ulGRAHxj3zKM2i28TAzoQJlk/c&#10;AWG/+ZpwirMAAkuCZqg8ee/wCCgKzaRAzZBS8qh11tFo+TpiPZdfvfqebuVkpZiV8TzIIuCQbY9o&#10;SKCRu27120+aew6piYfNdyLlZojo9SKBEhYp/gNTEdH7uHlf1vUGnM3P63p+uH9/Pt8DFltG5LaN&#10;bdsM6P12vV6ut6dtu/Zxjb6lxuXybHDkLdSFyIgYt8x0b+6+cIE3gG6JZhLbEWtnuJ49uHnXSi/t&#10;AJ+JKg+jEqyM8v00CObNuLgtbie3Zf6iAAyhQyi7rsxRaVbJvh/YVUSpF9U9A0r4p3QWqmAv85Nq&#10;MwoKYMASLMmracwiymazYfotFIg1syvpuJSZzM3sarIOIZ/C2TCmIQxp00zLhKLe1LTFmzbZ7gRu&#10;k6EuA20KnVUePqXYZ60n4OBgCVNUi3M4ewex5kKc2duRqueeWr3+2FFL7IjpjOm15aYAUs7nW03F&#10;CsW/ngjc78nRyTxS6l//0K/+JphZeV0x9VeCoNSvEK9S8vVifqjItwU9zsEClXxG7qlFFsZnCRa0&#10;qMjs0AYOYAM7dAM7GFORYYWdQJSmyUyIWohKu3VliMJSDTRlIkeEKmnKkRvNG7ydwJuwCZ4BhUmh&#10;8i6VMZMc0KAGOQwpi8islBzJjNe09E1Z6G/Rxj3HKv1FCVlqyjU/M9OvvTfLnMC5cjIdcqbgOOoQ&#10;HLkwGdXoRYZMlJcLev1YCQmLvuOgNeVcaH1aFlZrYtpc7kTGhpizU1ObLJAKKGasLZsLBqCl1bNQ&#10;DhigFjjEspIp5sgxFHMeUUM5MWMV9oYwv5k9u31U/iXHJ2AzrEKDK30xo41a6/XCr4Dg7OIXNbBK&#10;rdF7v8Y1R7zOopq5L2SYqfeeNaUVqRygRYzltHJvvfeS98tIxmpnMMfo0bOPm52cpCKZGlsnBgGj&#10;1/hflfC7OsnrFgUZQii7uBapKTHZVzHMbFpOTs3zqZJVG/Wv4mEoWcS8gjKr0jWBpShbxVKRwUUi&#10;64RFOeHuygnEdt3M4e7TMab2pkKKGsCSQCvHlUTOk6SiWbX6wWxmXeM4i2aLsFbdRDNffZOq7amZ&#10;D8+WEOGSNJIyZG4BKCQWVdoNRjJVM4sonq4o+Evy5+ftH7/eXswuRqwNicZl5AZnwDq0MZcqAajh&#10;KNRqBVZiFe6IO+HHd7h3vHM+tHZHOy92t2Bd4KbzKdc1maHcnFW3wE/Tr6q6+eZTAWIguqnOMK+y&#10;mgQxsocDxLpQ5qHRA0vqbgHGM65Ppxt+Y+3Dtw//03c/fbX7//70j//5z9e/+xk/b3nbXtzR/XTH&#10;/A/fffPbOzxirLEtGKvTTFlgU0772qr/vNL+N+jUrJ9nCYxUtRUNOUflZfvTcvh0IC6BHFqxWRJe&#10;AXlm/xPB2mtoqz/JAo1nE2V/87k4p3yRmHVIMkW21rDLN1Rf1cxgXnMNfBur9lTvKCTq7YumXN0t&#10;MgDAjc7MMQbbaplbRIvwMbaIIYSZPTw8vH/3zePje2PLkRL7Frdbvzw/b9vVfWmt3ZbLtp2G3yK3&#10;GBpxnfkSegFEig2MFDu7ZSMaxQaKbHsEPRTMVSP0rJmlI9bOnQwVWWwEIjWiKjbCGxbj2ri6rYYG&#10;Ff2iJ8ZOZu+pcYBYJSM6ye27bVkFm9RMsDD2fLyIsXvKhVfnJJR+YAUe1tYOUfvPa2oHMI7tXcnH&#10;ES8qvhd0smsoFMGUs4V/PFonmpXWEdxNRcEnQGb1j4zmPlMgo9nUxYZpLqydobXPsnPHlY70aG8n&#10;zaEPVmVgXjG4nshMs+r/6yJqlhVHcgaU5o1VmuQ8otE0GSUAtqlTuAOAx0sSqPHd47eOvEGvf+JA&#10;pKvcnzoN+5YTDvE3AMZMmbFKJOwrbbJ/M1QkvWnbiUl4B61ObHTlkDawAwPcwAEfaAkTFmBla5Iz&#10;FTEGIDPzhI1A30aUqDC9Ml5mSGoUm0PK0TOB4W09wfwS6mSDVuDiuGZe+yiQJenD2IGN2GS3UHNr&#10;aQE2qWh6e32Yxb78t13VWfZzz/unUHvKmCE31tIg6gjEa0Jhk4qEHX9tJctzqMsLBLzW/5xgsD37&#10;qF+NioyzNajiQtSYehbiYSCyIt/ACCQYcwcxAM0SNIYoLA1k9kxpqmph52EwE96VUiAxMjkCIyph&#10;K0D7ddcLCPBGvoDPsI8af+rjaaA1OC2TCrAkBVxF0HdH2VIrMYbaUEupRp3QTImI0buD7uiB7dK3&#10;yzbGWMxIjBFssBUsq1QyRijS3HYOXNZJRUKM1mxZfdx6731dRCiiN3KMAQXJZj7GyCEzY1qq+Eyz&#10;WV7U9AFM04GcU8YVHjIho9NZfvFH4Vdjv6Dm7q/zYlqqV8TcIUBJQKuzJlSU1eOYyNyfSDNzetQo&#10;HjHqPWpVRipTzHRatVsBvJlaVebYjfOQqdQo9tacGt7ZmBOsmvLK+8E+p+wrRKY1I8gs+2BlxNii&#10;bcgOBVCyPAZANM8I0+srS4zgYLukfYV9ydHP5y/9mu0emzQCoGCdZoYFHJXyKbZNq+NkODs+AN84&#10;vnW8J75z3i98WHxZaKa2jLZgWdDM7hbzVhfS3NJcmbksNIc1wBV7kSPD6bQEVB7S3KsksC2ERcBY&#10;8vrjOm6BmxD3csIf8c2G953Rx8vt69fLy0//4bd/9+7pfz/9/Lc/4/++4WPA19tPj+33d/49x0Ns&#10;J/aTV0ZfaGbtuGrjkDXUwj187yIM9Sw4yex1jBDYF09MzRhT/Q93ccspaT/7WgdMWfEha94Ju0SS&#10;BJC+/4L2mEUBiiyZgTIqqHxcgvtS7Ow6siYwhv2N3pb1WQdY5q47P9WNyh9sB1Pd3c3dKcQY1c2c&#10;iJJZG2MrstHp7v7u4fHu9AgQqxOe99q2zW3t47Zc75br3Xp7uV6fb+0SfZM4bs2EDkUGiqaRXVHe&#10;bQFFJZfF9m5vod0Z8yYFZM9G7ZWANS8YZQtYCRmq4WC2Gsvj0knX8TW9Dmdn8GC4H9mVSo4hZ/Ni&#10;CKotFzvboDCqErpLTeuynILdJjJmF78cvJQofzbDLPGP7EpvujMFMMTsSu3fsQn7xMRQJn5WTbzy&#10;NPLiz0KVAySRxjSkUcbVHQan1TxYDcvCpDGFSyeSNIV1gznbP+TeBwJo5SVXsMOBp9pkxODIg46A&#10;Xb1sHP3BeTLuyc2bv85C0swyB9/2qyo7yDe3aF/WEtznyx79dWDuYb5p89dBzzdI4dulY4BUchP7&#10;lSQz5tQEkzMnIUkHFEVRSyqIDA5yCAMesIAHSg9mJVsddyRjG1E30kAH2sh+6wPFfQOoKD8To0j1&#10;kSRciMBibkOZNsY4rXcreXacgGdlG3FDdsetKejVn9wSN8eSWmGJStjNlNUiPmB4omKjeDyy0uVA&#10;2N6kVgJmUMZE5KPSZdtz/So95y2eHWFgzlWVJLNKdKORZsihaa9R4EnK3BzoATnKTHieqpSCOWnF&#10;tFarViOg8s8WXLPPjp0D1NoEdMv3SgPRAUc7svV8rWbqAmtaMIWRM7XK/doT6MLGtqFd6U9mn0f/&#10;FHhOPC64YxsjmTBOCTq6mTdrgs8cKPvMf0tPhSDphEy2+LIufRMuFzw/X0LDXMqWQANaM2s8tWW1&#10;NiJzDLGUmWRAWpotbhRiXZZ1bbebMnrm1KI2UCMmlaewsNSh01NJcDFOYEzHYA1RM8m9CsFxMpiZ&#10;0ZggQqCZKQOwGR9fMWpEqorYeSbkLh5VR2BCimWi17A58FOeOiFrtizW6I1oh8hLqXNIIzJzaa2O&#10;Z+6TyEU2iD5oliwrs65IkkVusjm4pjdp0Dx7pcIs65ABgAwRMssxQpGiosfYpq5WqthLhjYPk+iA&#10;dsRfLRM9cTHdmseKOC3R2pevL1hPQmw9CgQJWliO6eaFJjlxTjwS3xO/WfDTef3N2r51elwenOeT&#10;tUXy1EIu0ZpxjBObAeIA1BpIjcqmDFwcjc1tUjusbPyyUgzQNXkhBNgxKCxc3Hk6r+tJsuh5CSA3&#10;YKBZX5c8o93b+uX26X/54fztw+9/+83Hh/96+a8vWA3//sPyrfp99DthZS5IZEZHELNdlKV1VUz2&#10;PIq9XyNArCmVqtqQs6FX0toZ5e5QYHqd55liKERL7OJrkMSoxGvOs9qkZE2SaMG4e+dkfj7MhbRH&#10;B5913wwukVGxyW2p7CKmT/VOgTjGCZOvQqdHD6iUh45BLncr7ZqM2AoruAHwfhuxVZvDvZQdWMJL&#10;JI2+NP/hh4dt2y6X55fL0/XlvCxLuyzbdjOzzXw239QnLTgzcgBZnstujfSqKF6FRo8YSboR7l6S&#10;waRac4gjxxhjxIjso2cp7hLW2mLWmq82vRXf0uGjqMip3A1tpg1aWTiPkW+9BZVgKe+GIiZ2xcqf&#10;K2dKK/yLMCQdoIoEtGNBFdSseKFUeYRh4kCk1fRE9aN2/XiIMJ8IVol0HCtgXLPWgM81EgKzrFoI&#10;NUtnENlM5d5tJVxWc2WzfBWxnE/T8iFDmixLwhLJmrFkmlm1padEcI3hoEjFKo7XQtuFLWb6ZcZp&#10;ALCnUDuAquPhtl3NoWBVKRBjkj54aMsBTuQktB0eQXV0zOHwPU/VAVxF7p4pO1tbOIZZwMgj50sC&#10;YbRqztXO0KTTqaBgk+0MI1FwLtEzs6REhS4OWMAGWtng/D90vV2PZElyJXaOmd8bEVkf/THdw+Fw&#10;yCG1ICUtBQjQx4Ne9KAX/Wy9CBCwEPZBC0irXUIUOUvODKc/qyozI6672dGDuUdmk1ChUejKyoqM&#10;uNevu9mx85E4w7fmnpYj+zgsRcK3lrIeeb3dbtcxIh1VwU942g1efKmptcKpgQqOZ8h3sxi3k/sJ&#10;vBgfaM/M59RT4tuI4RrQYboKJm5mm7QlGngCSZrCBTca4K/UnVxqEZKFi9R/1QmEIhM7p5/C3XdZ&#10;UIS23ashyIHC9ee+JOSAlPXthYRKarZBmT1JNWu0VLIf3YA80Mco1kg5ImVka064gQgocmD0oQw8&#10;1BqNl1ZnGlTcsJm5m9IiwhSNUKD36nohQwbGTeU1Wvd5FYUYiZE4BBjCSgZqh/kz+SH0o+mfHo/r&#10;BpxwwHqk0Zu5adAtGUck+yHh5ELZgBnGNbunV8yZuPn+7nI52Awfjhv6Dc3w8cPjm3deFKZtNyGf&#10;n/N0hloqQ5lx9PN+MZRhS4yj+8W/+PLLTz88uc++cdu2qqVOp4sOjXGMeM6cw9y6RBHhRmvasanv&#10;gRva/tXXXz/tf+fnc/QjjCN1S5zOgOx03gIqulireYcQyhUtohSMZs3EvB1j2zHGoMn2DdBxjI32&#10;8HA+bk+FHq7I3aKWMzJeTxkr46w8ysQV9ToiY44bOcejEy51d7PmZtxMkTMaLYqizoyELCMpmBNi&#10;jJRmhibWwJvVFB+IuQYGi40hZoCJrdy/DVEJh4wqWqJjQw23cLvpOHqohbar7J+eH2/ny//4P/9P&#10;//Z3v/+bf/PvbsenVNvc22YjR0QEAgUPH2Di3YZfvMPPLvh6P/3RZXsPvR3HZ7TLzm3T3obv5peW&#10;W4aDGufzPikmhnL+RONuwO5YwW/IRMky3bGxFfAIAzfuJ8hAx5BvNrUqmTtDkHjY9jjiKe3gjnQM&#10;BbZk6uHSGOLDfn7z/qvP/D99++nTDad8/lJ5ztg62g5jkqDDfMI4ECstW1CUw7x7PbBJSqbFK2yt&#10;yqLqkguOIoo5kTW+yzl2BCriNbGME1GadqPx1oekCqIeGgmTtyqipgHg/QwpeHzm9hCCBkYmPAE7&#10;jiESFTdJW28Lp9N5IrXLPyhTYxxYc547TFiMcFu9yhgjb/DKhIeZI2LQurv3frvdno9+jegfHx+3&#10;7Xo6PZSoZyiMbm4SfNsfvJ0fLv3du48fH/jDd8AHRarFth0R0wIqejNrY1wjOjncN2kAIL211vDq&#10;oauebQmAMTlYdK1bMAntWnxMlXdFW+YOd7wkZimFIUTOPxbuNYMLCy173evM+dJIBSOmZ3/NBG2Z&#10;rTM0E5oFiiZ4GDJt4p0FKGUmKmgKk3UtwLLI88CaKL6eCWJgOVcBi30EW2T2RlhlUWjqFOVMo5zD&#10;Gc6snE9a1vXibEhplUo4KQkkaOUEM1Eod67edJo61kmsqaJcNI1ZtuZPwNI1WLyXVvc299VtfWFm&#10;YT1o93nR/PvXr1d1dmF3mnOkmr7XOJGTzqjqU2qgrOlQVTEps2EtuldhKHUjrJ6T14reKIFKicOM&#10;k7NW3VcJLoxp6kMdNsABdniHB7bERm8wk2Fq76t/spwJ5BnxIsM0wU1NcM5e9o7fFbVuqkGnohQR&#10;eYYf4gl5znGRNsOz8jF6H6LQzM/chnRkBO0+auWqdV6hd2laKZIgy+pz3vbagLSu8voXut90ApkB&#10;rDtW6ngrMJ+zbdTSIpSJBFjcc1i5WlU2cxG9HACLBlPHp7muj1EMCvrshouM22y3YEm+7K6zByJk&#10;JWGSCk7IelR5KvQZibTakwEgkTFwBHogcj56BDrZA9fA1eyR/pH2Q+Z3x3F19EpFlWXNxliTtczZ&#10;DNdxUrJj7DsyNbqC4WmePnnbAQTnslzRWxmMyMk38HXbQKdnDEWJrtMcjVbY7dwqI03V1DkZ0Ucz&#10;yxyZQdPeGrD34xhj3O9hzBBLovJWF7IJAAAgAElEQVTWNgRNXiSZBCOEBvTQnG4U202TnKDCBkLJ&#10;tLmFYD3jrBF8gXVVtbttqVHbbUDSmEekW9Yx6mb0KebNkRpz+Dwn8j/ZQKyk1kLkkMlZxoCL8jWP&#10;A5SyU3Q3c3eYpF7sfyxztfpI00SAKAft+qGZVGYECsnOnDIjNucUXusk688jA94c6U9PcY14PNuP&#10;Mb45nr8w/eKP//jPfv3t3//hhx+++9h872M48nxpb83ac49nPJzw6y/aX7z3r8/2ttkb8LPGs/qF&#10;cd518miOraFtQRdccpLCabHVqtYrjMoNTDjKLrgUDt4MrcF2CEgHNvgG26ENMpw2lFto7bEVMWm3&#10;Pb73sSduwVuFikSk8jiejxR2O//s7eXE/Z2dPn48JO5xbMYGeR0pnOoQq0rcKqZDyIDb65K6LIOE&#10;4oTMQ1EFC5aBVNp0riqIsb4OS5boxiTBTJM2N9VvNdHJdYJPCo+laNNg6SdHkc0RDXxNYmqQuqJi&#10;JkLiQHWjUPrkLJmtAkNcfKUJb635jOYeN6GE0vrRHUBjk4Lex2hmo2qs6+3per3ebrcefXfXJMGq&#10;dmWfVly7gfEQEenuTjg43V4QEd29R3ajJzMipKOWvLubttcFFtZBbvOtg6TXRjhZ7YX8iAaHRHOz&#10;Ztirc+Oct1ZeVOUn9+SYCm9EYYBjjDEGZHcdUFkw1AY9hjRmVloBIVZMqJLlJzmN/2Z3P1lWy19B&#10;M4kHqeK2ALCkFk4mLpum0LR5Cb5MCedeoKxiy4F9TejuIKSAUQZprehnTAe8wlGqNiMnawpYcd+h&#10;lek7404j8z4ZBAtJevlB9TZeDwUmjb02wapuXv3VS4G/RodTmDZR4leTP68BdnG8cH/W5gLQtMY0&#10;ZZQy0FQOfFh+iJrvt7g6K7C+mGvlLXPfScEJUL9c2gpSiwVYppS6V1ekVVRVzp1XjDJCTnQVsX0b&#10;8IAnNvhu3uSVRJlRD5fX0Hn0mj6AQIMcctcGc2MT2xw9ZvGdnPC4F1ggFNmTBqGDZ+EijMSeuDmR&#10;6gcIsAWaJxmGAS6CPutjCkUwsVmK3i/0T8UFq9x9qXKBWt5T2zlnKrFsS1YBB83t6I41VllfU7/1&#10;45gJt5rGzRaCKsI+xTmwYeChtRrCqSLNjElYttvHtCh1O8pLQtOD2UolKSgVFVEYcAUzfdlNVWSB&#10;htL9XKMsACgdcOYge+pZ8UQ8wj6C32Z+G/FNjmtrnWhW8zKKCCly9JAb0lCRR2aa+8PuGTxumREe&#10;sQPcWtCjAzlt+HJAYTEYgRiJTraJ4SqmX7CbUTOCw7ZyKszjOAAcx9HtnAnSt+2C4ccASp6R3a1Q&#10;xv3Rx9GP1SZVrEuiERshp/N6O06Ww1Uu/7UWVvIBptaoihMwRGRViAhwCC0EIERmRgTDzSqCUr2H&#10;QZnMZXpmWboJGTFB46yUr9pKM1U8gdoMDKtHyb5u10vTpYHpZDOfzdVNLRxk8ikkZmaMjnmu14E3&#10;SbGT0+lWxXqmIiJzbtExykNuEjKKTG9Ss3bLEQHYKWif4vbp0Medv/l4PH115un8Zj+/e3s5ffvd&#10;eefl5BTG7cZP3Qw/2/HLr/Drt+/+/NT+Yju+crmle745+WZowOnBEJBDhmxwDtT+5sJ+qIlY7RdX&#10;KwbIE4agDSCNzd18N15SG9RoJ2sncZe2kDc/mTXQkbZ6fEEdt815cTy5PaZuQ1flEaltAw44ohn3&#10;kyloXddntYmCz4v6cmHNKs22NINlMwgCKWrW1veKCtWUzT/WVkyU4nidO1on7XISsvKWvgfoFaDH&#10;+f9ZW0TSEik2YcZ+5KvNTZmuMuKougozdFmmLKdDk3lFMlbz8MJEyjUFkDCrqERNWu4pwpjubkWT&#10;TykiWHbwmWZVcmRE9Kqwnp+fnj6dL5/e3t7ZpRn3snu+H40kCHf3ByPdLpdzo55aq4C9emy7B2PY&#10;lHJmxChwhNYE3Qssm4XrFALUtbbX1VVExMg196K7kW5sZu0VQFI3ss/AGgxVyCCXx0rmGGP0LJ7m&#10;qq48Y4KT2SdFlkuyNDm2AxAtyeC9ZyrRADQZPSosMVGkLpSocKIsWUnUnLz1WV1pobkZJROeIi28&#10;QHREKRowq7FRbkSbg0wvP4+JCHn5K87qinBb2sB5bKJqF8RyAQ2zApPX8im8k7OWmVvund4+a/T7&#10;6Yz6q/v1/2ecKmBNZdZjAxQquNSF1bW+GhBDhYYXKLVKulk0FE7I9WJJ2ZQd1Wm+uHQS7OWNcHUt&#10;gExzBgGmynkSiSxjWPH+guUYhCGEOIAjcYgdLdASLmyyzczgihwjFQGR5pBnKHofPSKAQKuIGqTD&#10;NnLjDE4AZFM882JPMndRqCL6gL7f3UypJgX8RH9q0TssAA6wFYG/nI2CeH2HJvSeL6Vu4amTwpfS&#10;mubMLTNnRnZZuBcQS7NywAZWCvv93k6mZy0t5tSTzmClundTa7OO7Vpjw+qKz1sUo9MAr9JKtdka&#10;uG8XkHUpsxIpjAKu0cuDYygjsg9kIpV0gZGWkTXUbnTa0Kfnq2hDJrQh9K7e8xnquz3Dn5p/BL9B&#10;/CH0jfIjeKPX7Hw25EQoOvJEhDCUPuAOl6FIkWqSYmTURo9hh4Zh3E5leqeBHBgjY7QYmZsx5WGw&#10;lBRDAVnktm/N0Nd+JKn3/vj42LD353Gys9Jc7bxdtm3jcx+JrAx5Zc8IBlaarazeNrxoUI1IhNnT&#10;9Xo5exp7So3TgS/1ggzDgOB8DDUd03zN900gItKAMVLs7g5j9ui9N27V0FbknJk5IFOOJGVkAr13&#10;jlEM0dTArLbXUxzMTA2h8GNyutkJFGK8eEQXIoaaD8TMoM6gxOOICq/zsDXZSazYbwAxIKFaoxI4&#10;1v50LPjKrOLcxRRTvUKghAxc0Y6mp6HvBx737e+///Dhf/s3uLwxs7/+y7/8/R+++c1v/hM7zsJJ&#10;+CLwr97gv/7V1794uLx5+vHn4/jShJY0nk7yBjZsF4OclpK0XA1hQBMc0dYw3YCK1jYEQaOaSU1m&#10;YsttN9+lE7jTNvqF7UI7CbtkqVYOPUwhjanZL/UHWFZ4ioGujOxMbTvhYpDKjpHjOg70G/yE+0Gg&#10;2b5CqihckzDHeoVX5MuZcS+wuPJs8t71Ecs6wkKZM0p4YhBVVKbqNC7fBBNRVg6qFiuniCEx9VCZ&#10;KUI5XYqKWKAKyFY5cFnVG6yA4+JzyqAGerkQsNoXFK/HFu190ujX+VKf5mVXtIJRJ+wPd3cv7fh9&#10;wqbM7L0/325VYD09Pbr7vpnbVq9bki3aLCFba5fLZd+3cVzptsR5uY9xu3bDEGEcshTSBCFpA+Q/&#10;Q7DsxcN9/coytYs1H6xqgUY6sZlV/+QTi5gKwWNVV33R21+A5boTRevJsKKmZrKyBYlFAyrrSK0M&#10;HMFllqzaa25iKB/RF6s6FRcoVw9foB85ZaFz8KYKbBZR5FOh8pV/Ul1VRl55jodlUZQTCqtsNcFm&#10;InMzkiqSlteKN0OF7i64kvPVAKTPmJM7In+HIF6qkruTO+6awZfi6T72srsh1vpivft8KXdz7Zoz&#10;3GbWWaUurOqqFuLyHuNElu8rtjrOe4m4rnOVtIZWNQWSlnY/xpePtC9cs7jwRMSdz17MuRSou++o&#10;lMzUTHyMtEMYtLKwCmzCBm7wZjQ4AhEavfiAtplH53ToGGBgE+qRLTrUVrzmGatMTML7PYJmIVi6&#10;T4qTUtKKgrDRGHpr/mR4tHhK6Eh4p23FrZuUvhq0L4/H1SlOAYGW7EvrKs4/VwvJOVWRJLNMNVqR&#10;E2f3M5lky0RjGbeSfG0ZaO4Ql6h+kuJzgV4LaCvsAqLGgDnchVb+TbXAjkQqUDbAFWhTK2LyxOo2&#10;+tqsiWMMAiF0AIIpNHAMcENECgyE1Ogkzw59yNvj5p/Mvgf+EPiD5QfY1b3PrmQ2QQHdDG4KTpxj&#10;QE3QZjIz44zoMaG4CNee7Df02zCNZCITMdAGIjC6dPIS7hNUKMcYmU3yfQOQmWMcttlk7xyHyOMI&#10;yNw9s5Ntt3aYjhGFLmeO221ESFLbtzFGpTolQUvsjkYNnc7nWzwKllQkEuqJMc2JJ5it1/cXDOXi&#10;uCMze5kCLBJkTtYDE8pMuCOXcD0KD0glIsK35j5l65HZWjN4zqFAyS2Qmeq1VhY6DpSkFLXFlwis&#10;OoQEyhJJQAU5J8foSo4RnEqaVyzDmL02gJHTEFdaYguhtmU02O5sDjEjmYmu2xFmm5k93fIG8OF9&#10;ML47xkfbfzjG4+9/2B9ubz///PMvLu/+7Fc/f3/5d//7f/xiw5+9wb96x//s/eWXfv0sru/34xdv&#10;7N0mucGzXTwsApntOD9spasiIIjmMEdLtNFKseKLsjC3RQJN2sGmdPfNdTKUtpAww0ZsBm+01uR5&#10;jGnZgESMHJ0KSjg57CIP5aDGlt3GJt56rw2Dkfl8648dB4AdQ9WAkrCS/hMwMnL2ZemEOFZbMrfx&#10;vO9CWA///Xx5KU2y0h5zll8S6zSoyimZmUwIBXghJ65MxVAuTWsdTDki68SYy/TONsWkocog0CkZ&#10;0kHCV4crq3Q+qeCruWEVsR0TJcVdG6JXn2JyACZuWmvY3T0mn3n+GmP03o/juF6vT0+fPj3/6FsT&#10;7bSzoWEGWBfgUk8krLmZnR/eJjB69siQRodv3SLHGOBOKzz4hiXgaesD33/V/5vuCvF7UGCVkWZA&#10;VVdONpJzbFlwJULqwpACHFCUb1W++jX3+qzPi2XRXvVWIZhgVnxKmSWkAhucOR3yLIhMlegt4m7x&#10;MNfLMimdp9nCbjjRpHU3phnHvPvrc8/+8d63pc1sygBgjOV3VTNBpzkJwGkuq3gKmsHudc/6aRN4&#10;eBlFztEh49Ufa7goTuaHozxJ7k/0wqjugMd6zfmVn379J790r63+xdeBKQ2zCf/r/vX70n39slpV&#10;1BwNVu1Fw9QbFQPJfvpPXiwqa4wraUbLpGXB1lnLIBAYY8QQEzzgIQQ84cBG2+QbWWsgE5UAUAT7&#10;kZldHMYBG6iUz81kUBMNbICle003BVNzqUyB6kC7Z/tUAWoTjqri23aw9Xy/bY9mHxp+OOK5nkUN&#10;5Fy5gkYxzspZ7VVhPK9slZEpFBQrZKbNMHmtKzhH4IslBdg01Jm0Qd6BSby+4cUGvd/uCrfBghCk&#10;yoATMNMx193VeW+leI0cfajXg+nIHCwspMHP2KaRHk4PRof5THMV5SSsPT7dSO/X8fio6zMUuF2h&#10;J/gGdBxHHEdE9gQE696uxBP4o+IH8nvyQ7OntoW1MYaTiJAyoGG5DA5Qk6uMEg0jw5LIGALMZk7p&#10;UB/Ka1jXKaryHciBiBXTLWKYJllTY2QCWUH3MmDUSJKNhpfNet9PVLs+H3EL7FsMAWAD0qIPDUUf&#10;Cd+2NlI0k4Xmfgk4BvP0cHnWYzn0RAyJvWs42qb5lMnAgr6EF+fee1JWZkKAO90xk3djsjon5AkA&#10;plQm0MeIuloCBoV8BT/V8yubtsBlNFuo0t5eRPL1iBU2uvJb6yWYmTUfqBhbjWliuYRcLbNXa5DJ&#10;eksFsI4xUG3VXLTL4LDBdti+WXMEZuiQFAPNKfmR6t6inW7Wf8z4tkuXz9++ff+wb99/9/3333z7&#10;q7/41V//1V/82ftT/P4ffzGO/+rzd3+yyT99c47xs3f2sGk7G0zYeDozyC7YBjASIVNMCITuhDvc&#10;ZGMWRksDBTq90TbwLLbGXba5n9BOkMEctsEvaA/wC3yDmnFMWpE64rDBzAMp2pYO9Z0azEAMtwNR&#10;5XdL7U8dx5H9VqwqZJQwa0ln5klFRp0gRiQcRos6a2JNFTAJmvPMyLw3RZqdOARmKKajwaRih4q/&#10;YzkzUwjMKUcCyUgsMG3tSPfOkZzzjXUWGAqSF+WYtWLWHmJzUpkuY2Y5vhMLx5114cQL7p0iioh6&#10;R7N6j/l2DTLWWDBGpccEk8qjDEyOY5jfrv356fnxw4cfiqVNODe3Kmzm+Ko6iYpN534+ZeYYORJK&#10;HyOPo2fmuB1mAxpCgMyMCvN7jWCtfVovjxbwUhvV829W2eNOOmlThqoowkHVTnOqh1E/6M7fWubv&#10;VWBNpk5d4smYzDLMXi7AMCiRlZRQnGhp1I3F5PItEeI/rxsWuWHeGxI0A2Jq1LIGoZgG60SNmOYU&#10;b1Y79VdFAg2Dyqeh/ADvlg2kJ5zWaDQfUE0Gzagp5HnFTM9aKzP0ufSlusNm5fXnNWScwxtJExCu&#10;9fj/U0XNs9tewNP7V/AaIwN++k/zfsfmTbkLAO/NR3Ug05m9YCYUAEeaghUQpikKLnN2TRO1Oxgz&#10;hyATH8qf1nAUnOXWoQipK0K5jGQpGtCADe7JJqegZe4A0axVGxBj8IAFkGjVYxKbYKQLTWWtnp5e&#10;w/UGbWizGa+ocM7Ku2wV6vc7vAToQd6Db9xOpPv4mOOoCwfTjD2EgDBUKb4WIbCYWOuaQAvdpiEz&#10;aYUJzvVhXqFMFYpUPZmyRicoEUDMhb4gqVnQpwHFoUlhfj9ZLaNmJV0jpzWnqAKlKvkR6AkRrcE2&#10;fPE1bEM7Yd/bfjq1c0Mj3OAGX9KqWmFmIL/2L2ANR4xPz8fTiIPPT+PxU//m22MceL7h+QnPVzzf&#10;cIz8FEec/ZPGd5HfQh9P5+t2Gt46rLbJhIayuvvDuQs9EMCGakTQQ9TInmZKyRvDMikFhnCMONTv&#10;G07GbIglxhBdKHCyxqksey1zd4cjxuwiVnFsZqfTCekZOo6xe4sQnGRO66FXYED1V0ubLFrBMSni&#10;+YYemc4xJuK+AHilGJSV81DVIjNVgjCr2QTXSL6mB2P0CMFEJxaJvPxq18adKbnjSI3RzWDNts0J&#10;z8wofroRIIOWrGn2NAhdLlaaQorkemYlTKPYSBXWMmpDXWQlYTpgsry3i3g3ceI4FvQAWJkaCSMr&#10;xwB0s+YVWgcxUxvRjzgORG6d9vE2vn++fn8dY3/7MeL6++8+O22jH308fvO7355x/R/++r/QmT/7&#10;4btfev4J+2nXDpy2fHQ8b0XxwslvbvQ0NI/oRoRBhmiWm49tr8xgzJDzIp2QcJhb2+An2Ak8GXfa&#10;hv0CvwAbtMkc2pEP8D1zgxk2uBtajUWvGDeLG9R1HBiR1iizoIKAhaydT97Zb7uJ3odd0a6QgRtl&#10;TCfKDMnWJpoJukzUomtUuqUm7+W+EdV6vhdYJRirLT+RI/A6pLkkB0LFn1dDWOWX5r814dWBUtKH&#10;HHecSZPbh0lRn/64s2gyZelzNIErWs2EuSTUblbanFd9o9Yk5i4I06rGvOK3MtPd4QZAQ8ouepY4&#10;qLzI6MV5ut2eP/pHo0+TFzoerDmabZwmAD+hx27bpksxjV1px4jjlpkZR7eR/YiRx3SysJFmDWhQ&#10;Q02e1YCx+Fg1iOWkn4tAI0FsBbvNg3Zl4EASOjiUXRiYKj0oRgqKjIxp/v5CvaqBipXf+n24UmKa&#10;CmSYWFgAZJl4cfoMpNX9mzTMySx5ZdJvC8zSglUIYyqXTanwyqKg7tT8NhaeQjAniWt+T8EgM+Wb&#10;NGfVWGhgMyctp3WEc3U7QKm/OENFKgLGRYG22FmLsW7TZbt8sLLW6DKNAmZpRqaSd2gLa8vTvQJ7&#10;+arNxuUl2G6dGPXXLObaksDNkwKzK5m7tWqSh+Wdx/mxpoygvi9XTQorcdRSCSkxFVwSeJ99Eiwk&#10;umyaa1Irdilko4ImcU5soRp1mOSaN29ElMek0WWOzMyunuyqp76BZmrCRjSgNMoEHOVAVE0o3eiz&#10;Ky1Ie102q6sxmf1zZJxyRkibaE6zto187HEDvAQtUBBDMjKoqACIVA3yy86o6E2R00fRp95QNm0p&#10;l+9jAHa/F2DVYQSmq95ULXDSxuSYlW/dkFufxg1us2Yv87YxRjFrLJefN4Ca0Db4Dj9h33F6w7ef&#10;vTm9sdN7oQ1shuZwn9wUBbbaWIt80StuGnTwhv2E3duO9vkJdnp3QE/xy5situOw63P8+PH47vvH&#10;b7973K84nsNuyAEC59ZzP0HOoGezihlNDWi4essu9Y5hSG5qTORQxAgXdkcBqoVGT3Q02RU9J7rO&#10;BKJBW4hjpDV5wmWuZE7V0LZt27ZlRGUsMgrSUGYkYJuXg2hETAGmlfm6EVuzlImj5nhB+qogPIm0&#10;SPbHfvv4hKd3/crNhUSjBohM47Q9Q72drO6inEcbmzWCVKSiFRqVjnDE6EdZkwDA8FFIV4WeCNOS&#10;hkQEQth3XLa2tS0zR4xp/llN5ZIqA+pH8Xc498bpGOwZA5hd/aTH1Jaeypwt/9yOkqEa3N41FwXe&#10;Fly9OKdzeynnVWVbYc9jstgysyWaeH2Ofots+7O131/H/3PoH2WfUm8f3uzgfjw/9OvDyf6o8fPn&#10;T3/3v/4v/+XPv/j1+/PDp++Px+/f7nh7QRhOZ3C/CxVFltt5mdaCjbk12048nXja6RvVUCBqPVzT&#10;3cRlRjvBd9oGbCj4qp2RO9QEAhuyKTy9ZRq3hs28GZjQCeOmcTCvGR+EQ2joHmhQy3TJIzAOxaEY&#10;RLjDHYI8aqxT1bSSMWkty1tBgFJlfYIAmixJZdRRyaKCljNH4UHTfBCSkqZUGiErnZJoUXMeazN8&#10;DrjLo8VE8dmNUioUlTIphztQZoNGszLZA3zMdzHhjaJ6c5F1sGYcd7h/Gf2pVOooUskcgdchVjDT&#10;PPfJVKJipCpns8xP3OujZjo0pOYIGth75+32yZ7gzbfLfn7X9hEy29t9rAVVZVbC1k0b9k1xYlxw&#10;u/Wn/bqf+uly8Japnv05R82v3IwNOKdaZJNg1gRLtUT1wSYBcPNtPh+Ce1sJvlJJeXLMzC0FMCp7&#10;UlCmZY5KN4sx6iHUoniV9CxTUjJoYu3YFTVRg1/2ZFRSH60nUhh1mQjYqOcQld2BGhCUpf+MBqVX&#10;9EOhXWImcEMU/rKC7kiq5C01BzBHoramO5lhMnIIGSv1W1WAGguqYbIlTS4w00Jcmj7O4jEzsaJy&#10;TNPXNgmkpm2t2avMinIgw7IPrXK7Z8rM9bLzFfxHQGUYfncBWb8r1evNWDluSIjIeIn1KOym+nsm&#10;GqxYd1gScGEpBnUP0aqLUrXnT5wjyibU5k83ZcaQIgBstrWtKbKPHr3s4GByyrKrkeyZt2RP73O6&#10;tnddDlyI5mZmCYQyeh81YYK57UpiIHqqg0Mb4Miag7mwVSJBCeYMrXK3ORw0dNITkKFJRDoXz51A&#10;LESftZoRygLG6qlztp3tsvlH4NrzBiV0FFezteEG6Ijchlo5MdSCosIAIg3eqixiBhiyEAWe2rQe&#10;YvEPS3s9IV9Nzs3LbTA2ypwjGT7BViRhZmNkDjiYzXd6YXMDFfVrp2apyN5JtB0kLm/w5ks8fNG2&#10;t+YPxktiT6ijVjvH3GNAGa1aUiYYsJieszbQPOJZERHBEGTN3N746aEdN2XXm7ft3c9Pf6zPbtfL&#10;88Hf/O7D73/sf/O7/A/f4HdP8fHpx83e7dpHOwcJNqOF5ZWjcJId2MKG+jX07uRvzm7IOJCOLiDg&#10;DiayYwRCem79BshghAaPK/2N7bFxHNlzu9EdLUVDZIRrjPH8400t99Mu5hHdTYhhDWbtmx/+4e2b&#10;z3/2R58/fXz+8OEH308jJZP7Kccx+rFtp9MJCcXTMYYyAXmqWSPa8dg//vh8aMfHjs9PPDueejwY&#10;boGdtnszK0fzcHcImXEcw4VUXCPd2QgBPdHo8Vy5MmZKd3c1GqLfbLPNNjdbCBQd6gfMsW0gcbv1&#10;3ntrzdw2t2oeSguaOUeEtVFzYbfLxBBOGmgly+kqwyoldsdIKJQIssA6uCGBMaCAszY34sgx4rTv&#10;s6ia+qOWIHl4Yg+0W/nHgmGEW0braldcomV7+2ns//7j078N//50St0ux4fT9dNXGH/x2eWXD/65&#10;jc+JgYP/8I8/7Dh/4acvz+Fxc51PaDZIYEcayjrKGmtfMzdrjvMZ7Yy2w05Ag2290ijbvm0n23aS&#10;UtB8jukTMIcTG9GIfsBglTTDDoM3wvfwYMOwaoybbTtS6o/jdjV1Y0LBMdBPLQPcR1zbvmX60/H0&#10;4enxFknbRUPeNKqEMGtEc5ZSyKYuWsKAclR0GY5ITcfOxZ4FkAhzEZFlkoN7pF+oZXCFlWtwHrlU&#10;WWKt0WANIoBolBGwNIeTASqDNFLuIAUbVRMV3jZdLozgrFbrXF3KaOdPTjFkqfxXgVvvZaFwNbuX&#10;UAwNIaYOcsp6Ipu7O+kjcirIhwRm53EdyuvT9cPpIsjbfnm6Xv3jpxF2Pr8121tr2/0sU0EwFqHm&#10;54eHE3TtB07ndw9vhsSRQ5aRz8prxi2zWw5La9AGbdBR/osQoTY5SsC9qMTKVKJMWowiprKXxKos&#10;r7Q48mssWGDZtM+ZQgNhJrapDg4h61SffMnClKsy8SQSPqnpqFQRzfJ5YjkspGHqN6vULcv3TM2i&#10;I1eZ69am2BhZA7uCR91QBIbQLKknrjEpnSBBb27lx2BV6MyxNxvINKNpsUPnvGDmwE+i/kRf0+Zc&#10;5mUZ/eRXYuI8FDJjtcFmZlZDpVk93e/TveZ5NUMsEBXIJBxKxLIJVdW/ACaOJ07dHCY1av6UUngX&#10;RSn+5fvELLsXOMY0LI3KTD1Y3vpr1QcW4gmBNILZhUBk6JbowQ4LMxkTp8SD6SyWB4AErv2Ca+ig&#10;kEIMWZDBBpXTIydwBS/PUpss1fV78fHiLu0xo0uN8Fy3u4Arm/B0pmRwQQY3bBZGMulmzxs+9ZjJ&#10;J0CPsKlyYBhzui3NkIQq0HLx/0xymL9iMJSXX5i8ULVMLnc/zHnx6xtQNT6RmHA7AeEYubXttJ8s&#10;LY5+G9cxEsa3X75/vD0d/YiO1rCfcHnA6Q1+9vXb9ib5puEitA475CnBCpozTJPRWbu7zIB8gTAX&#10;/htCWHEU3fZEBhWCZX/2s11OHhlUH2G26ST76usvbrH9N1f77Uf95sf822/Gf/jdx//32+8/dX+C&#10;d6Sbnc6+bQ/SLfrY97dNtns56IgAACAASURBVLeEbrcYuEUjmHAHBSVcs2aNWJY8pjKntQEOy67Y&#10;1dq2UYYwTWtcdzdvskJ+rKRLVUhaGWCijzh6XC33wgWkiOKkJKgGhs39Lu+blMyKSw5EIuXWDcfA&#10;LdFlAzYYShtDjWKwOhMSdFS4tWWgIGCiUisBxSjtvDJRKz1TgWib1fsay72wWroS3zisqAmaZxAi&#10;Qi6byUiSyuB/qVbnp7jTMKw4XnlM+ApCq/ZLLJYlUyrZvFAXZ7Jl6pFIVgDm6HU2WGQqi4ha80VR&#10;mELWIs8dGQduV0Siyz4c+YdxfDv0YzsdbTs/f/jcxlcn/klrf/Vm+9OH9tXZvniz5dv333z3/eMN&#10;xy3yczu9P+9Gs44xYECDk3JPU7SVle4FXOeEi+ViYzs5KTS1k50ffDuBXET9juzJFB2tuTnMVElH&#10;tkzvrGD5DCJAyRPYtm33Vnil75fCEcBBHciuHAxlkvAh9JyXQVIqbTOxphdUMSUoucCZBT54B3vA&#10;pO5JcioEx0q5AzHInMaRJTaQ4DEQhMgBhHEYRARxN+hjqhDvulLHiDRWDy+4CJgDKmsUqtJ4DYTo&#10;oLs13V2vc6EWNXpJmRXvu0z+ZoEFLIeDO6UkZyK19IqOWpvhtB8qcg6sLL6qX0+ThS3CCgI5ghZj&#10;jGK7N38yu5BbyvftvG3S3jZzF6UyCNCM7CRba6fT5Xwe5/O1j9tDviN6jMfIa+RV4zCaaTbk9xHp&#10;C9t9ATD3qvd+ANTTXiO9l2zB+3C0vicqBXGSrjISsajoepFQLSCwCiMtvlRJQosAPIm6ZRcxFQUz&#10;uqH6aTKZ87iaw/6l+LvvDja/k3PPK64wcZdaYKEcqKpgcjSBVsi7eXn/gGY0S8K8cRZYk4Baq3z6&#10;9c3XCRD3afH6/fVUd/7/fJ1Xy8isNsHMzHK6qgKrj0KManJlS2kF1n1ZKw0gBTFpvI/pC+ZTiSm1&#10;JunJCsyemRTC/aKU6rbCEWogOTlDc3Dw8gNNM/dOEkRJo9RVevlKlCeBUIt1PhspjcwhdaADN1gC&#10;Soc5zE2NpmmBr56ZAURB+y4x+lAAI5nypIGWMsFWWI0bDXKwURRaIVt3qG9+p8zpUG2w1UIVS4Nz&#10;dsIA4agPQSIcw5zWLOGOLcC4dem4b4UjrDXRU6Pg9xfvhtJVJZZ33JT41QXJzKx1ouXROakGc5e8&#10;P6V144M1skkpPCfYJqKJxRGOSPXuwmbwTf3TD5nYDPsDLu/x5jM8fNbOb609dJyIs+AOGLIRJCLH&#10;DQ1kK+QCMLElzKypmlpKKFQOgiK7IF9ONLCCOGQUW0PbXYYjbAR3R7Pn8c1p3//Iz1/i8ud5+tdP&#10;23/7Tfvdj2//r7/9wz996L/9Dt9ccTxBT9vlzfu3p/348OGwVEtXyuXE6WxbYz/CVPwG1J2MgYNp&#10;jN20AdvAGFK/cQhDVKuVnYkwmBBssrIZGtPld40u5nkgjTiO47bNp37FntW9I0EOhUaMHKo0rZ+4&#10;B1NM21rguAaej/7WkLIqdSwjCMKdWuIbqpWcugy4pRDLz5ilcxwkUmFmzJaInuGNUfm41cUthr7X&#10;DZzKrLV4pN6TAyUPLfp58TcmSDrZV1hzG6DMhHpkqlSrXrtfZL1yHdhFRdTsEQGh+F5I5ogxoBz3&#10;02QCjHMbFGHBOlcSffBQ3jASse+Pcf7tcf3dp3y85WmLndv7/vynb7dfvX34k/P2p2d/rytvT7fM&#10;7cx37/DFV3j/2fnd2715zh5hcjMdM3qzglISZRSwekVxGUECBjaaJjevVB6J5ugd/ZoJ843bKb3B&#10;/DZ6M99Y33lC29A2bjtIOLMGFfvObUMQjHZ6AIUI2FXlmqxKBHcJMTRGLihUKbnxvhqxFH+hdF/z&#10;6EK0VDSSaecwb00ZFkFhIC2T+cp2W4KI6xiwwvVLVDbjYSNfnS1Qqb9FjNqwJmCC8mLNORi6B7FO&#10;agnNtm1LcnqH8v6WXw5EAzhtGkByaI2kpXWYAkDmkrkuNGGhB7OemEy0Miec0b1BmTIievhthCfQ&#10;2t7H8/O1wZgBpWeq9zidTtKlmW87VGr9uXebADravl1gMIYGIGe6jYwn5FV5gzp11OIywCZ2BVso&#10;YL7cxQWX3D+bJnmqA9XFTH36a7OrO6VdE8NafKjFvhI4b1FqblQ1JU4yZWLFBKo6+qzg+ql7X9Th&#10;9SQQJd7mmh/WaTbL3lUzQEpiREwTqvrkhnqmQd79NKY3WnlM2QY6HFzBghNkc8tyeKhQSy4ug1ZK&#10;6v09znTndSHvIZxrcaHQqbLOmpLAKG/dl5r91S8AgL9MW19uCkhqCoLExSLlNIQoSv+8RyrFba7i&#10;9WV9W76aQL1+/flmyrpprez7v6wSgNPemYvSLr3Cd8dIk1MAGjG1XQhgIK6wPsdNG9GcG2zjnAB3&#10;ITI0UDqp6sxm/HMfVWO4ysiPvsSADXKxhG7lqMRcgcQ5GWxuwPLXaAYn22IgLmIcWKp0GWg5QnOv&#10;KBkXXNwMdrbr0PWIY8KGkWkiA5pUIjCmIHU69FmFQdlksUye3yS/50u9DzhSZJZ/RqJ6yDoj5ZUB&#10;Vy0/ltcGttM+RtzGjcKJaAYCY+CWuLzDuy/x/svz6Qtu78CHwDmfrsMdjVfHBuygIRvogV6u1eRO&#10;M8loG9jkW5mLVnh57fdSl2DKYZCWyZ4SSjaiCU2IgIfX+YzR9jFyjP4UhgezhzcPv3izX+P83//l&#10;n3/7aH/3u+v//fff/c3fPf3+Qz8ev7sCF7iJG9294pnz8SkpnE+uiZUa6ZClEIDl2IG9LI0GFELv&#10;TOXIsIgNmZhEliEfGKMQ9brFlqQgRdINwBjjuN3gJDeQQrjvieptDGCN8sf9NMJUnhWPQJZ+2tJx&#10;Czx33bwwIM+KoGz1jIWAqCmsFIIVqybhBFxOb2WHioxIFYVRdSSGhjD1WXM9CVLCuVo/E6r5FGz+&#10;9X2jMq1eWpMCrZpeAJAmvBOBDCkmrSIqxT5NKUEx6pbPl80xD3ASQuZAdGi86gWruCLK1c4M9DbM&#10;YmREoIcfiA5hv/rlG9hvx/P3Yxj8a+em8fNL+/W5/fzEn/F46IP9KQb6jtbw7i3e/+z9+y8emiuO&#10;xzyekLLzvXkyQLKy8aFxOZBQKu9/MytmljUzlxVZ2aZOkE1kuKM5T2dsJ9kW0JHPiRbm7pvbZvsJ&#10;+xn73pq7tSDMrO076DgOHIZ2wjhgm7iVo2rxOY07YVKMXpnC8yHLLPPi6p2hpaubZpzTAqboN5ZE&#10;GfnX0RpApsr7F0AFFAmMuzdkPQ0JmHKBFOleO9JEQzVP1AUjeZ0nISZGCUtBOr3GXhBznj21od2R&#10;GmlpTWuTNXsxdJwHxqtjVAuQWWtVuWJrV5tTh00NI++4VtpQWrqDdCmFLljVWCKbenZ2PkrKMbGt&#10;fsT5/BBnubs132wCOoVwToqI83xuZm8ier1s6nbu7/p46uM6xiFRXB7XqJDWu4jz5cS97xRTxTmb&#10;bc0nTBpTfrUuxz3FeWkP7acVUVF6oWkNOoVgkGbiU4pJ9GLX14wJr1nwxdGbFZ8Qc/w2i6YpeYDY&#10;bBL3JGhBoJWptz5VsYkJEcxqYlCPevkmkUa0ee+rBkI1Esy0LIpecY2KDK0SAgjifK9Y5fnkN1df&#10;PN8pUOhp9W28p64C5ew8F5BWAZ65MngkkWXisPIB79vpvHlZULZN9ZtS8lXXF2pVPRDnLVChbyQN&#10;nkxphhLWWLZmnvNYvIOldQ1zTdCTijJzT0NFFaEcfQrKUoBGoIJyK9RM6LIOH7CAq45322UNZhVO&#10;PNR7ZT/OrkoiRuSQdeUAC/WnbUCrWAcAdaaWVbDoEjWHhjO2DzChVTYz0axaVZjNbrYgTq6HYVq9&#10;euG5SkYTmqGlba7tZFfLR+D5wFGXLZDOBAY0gHafi06G1QTDufSbUbdU9/UpoaSXrGGQ5t2vbrGO&#10;P8CmBXi9IFaNddyCZtt2Bg5lHqUNBP7ol3j7pb396gHvG86H9mvumTt4grwczQYGOZxIhbxtNmXn&#10;O2xzNvgu32j7ZIWJgE1/u3hu9gxcU1HgmZuMVQ0EoiMGQCirYo3gab9scVTIK5WITwLeCJ/t+y8e&#10;vvirX3z+3/3nX/zD78Z//Pvv//Y333z7/bh+DAp5DG/w5mat5nIZp5jZndUdZVpK8rQt8+Q4JW6J&#10;EWCkAqMP80KeSviKETp6tFvSetvrTAXlypFQfRAAYxw2PXEsh2w7z8zWVS+8KozvW6hEFY6emw/i&#10;lrgmrsARlmuRmYwp2bQTzIQpN9+AIJHSSIBoEQb55oVdKOs+kZUfPqo3YMWPpMptAhNONs34NhMq&#10;2Qht7dzT0nQOLcZcw+vwqokBYyhK1JSzp+ojFWjNy4ollt5IdZCXSk2THKKBEcvWrXqYQkWdNJSG&#10;KGFKRozsw3uyQ8M+sf0Q9psjfnuMK/P9w/mr3R84frXxF9bf9PEm+5sND463b/Hus6293Z/zufeP&#10;z0+3d+/OfgLIfpMZVH6WVv2aqs2OrOBusGzyjHSDGbyYWDvbjrbLz3JPWvQIndDYzhe/vON+qbmq&#10;71elutCTpDc/te2MbeO2c9u35nSHs3AJ8ASeoFumBcy40Vuaw5qxQll6pk0hAinlKG2rTYVywfUp&#10;aEyFx1QBzYqnAKpqU5FCLHSyYnZi1WT1E0YiYQV+ZlVpQmQKGLUOCiu4+5YJcK6pFDFlNkWrT07z&#10;RGilIQoZERORrXqNJJ10q8gTazUHwRoFTCM24I5MYdYLU9JOvijVirE/9Z5F8HZIZUDm4JBBNMUh&#10;Wg4CmbED2Y9Z78Gc9Ij48OE8xqjO5bTvZl7P127rzRA0bCc7P7zNzD5ukbd+PPbTu3Fcx9EjHVJV&#10;5W1O0aYvzh2vmnVIdTE10VmG1SmEihddZldSZkZl8y5fhtKWaxZluL/kHcdClKfh/AYMUGRorQiw&#10;viHBrKp8/uvQfCuilW8DNM/VBJJwztsxk4ixOrmSbi6SxHxjlLdZ4ayQXqMb6GjLq91qpAwhDSvW&#10;xkSLiaTOV5zZZvOPpbIvRtfErnIdiLPE4izepxi1ym9Ndbbdq6vaAld40Qu4de8DCpSvZpY2rzWX&#10;yaTV55ehWhjNI/kFC6ypBmcFjX/xizkdzzgFZKLVdF3VFFck8AzHCqLsGLJIgkQExQxSVgaOGFQP&#10;9BfPqgZsxE6v6ZqSx4iRyqSkJkBUEJlxC0si5FF2AdxAhxpYQ0AADTDKUZdMxWE3YSbyAjBsNksW&#10;IzaH25z+l8695E/zMKiy0ufEVRTZE9aYDTqZn05sbE3x2NVRQQ1l3GADGKzPOOFOGijY5MBBQBgw&#10;D5q1yueuRK2w7Tsui/uIcJKRZ60GAbKUj452MjCPntlx2vH11/j8S/zs6zd4Y3gg/Dr8igZe0M7L&#10;EB5QaqoVy7Z9P8MaWoPvsB1tQ7vQdpzeNngTYRvMIeYxYjzb+IH5PPpz9ptwTXQwaDXDjOKXGVGs&#10;QFB4lsJcYXf5ALE1fPp0AL83/+4Xl6/++C+//te//uUfvv3i2x+e/4//8+++/UHf/AFPNxw9ToiH&#10;y5vzw9vr8yjHYjErjUMSGDMXWxNF1JjqvOJxWwIyhw1GJmLkcaT5sDa99atcYh04DSQycoxeme4q&#10;ivQx96+pVqHRdERyCoZReYe0CXt3w5W4Jp6B58Ab8924MedxkkpDpegUtdS9IUXvkeijQOLiakkx&#10;qRd2hLsXhJ7BAOpYXl2+VFaQ5cgFkUz//7h60yY5tiNL7Bz3GxGZWQsKwMNbyObW7FGPTY9kYyZ9&#10;02f9d32QjclMJpO6Z3ojm0uTb8NSVZkR1/3og9/IAlWEPQKoRFVWxI173Y+fBeZZPd/YfoOSbOfd&#10;VslVezWA4aosqpebACRjKrt6H6qiTGYIBnfTiEnYEYlMXHMyrvrnOnOMVt6BRsGVjuy6hD2nXcDN&#10;UlO0m/cbvtu2Dz0SOGp7rfMrbe/W53eNDwtvGh+OtrSYFxxuPVvQmUayr+ePbunAtCDL+G7YiWN3&#10;7UDW6qvEWW/WJnhlM1eK84x2zHbMtoTPaW1jyq0dj3a85c0dpsXRADVtmRFb37auxMaW08ypcZp8&#10;madpghkElDa+TeIsTqFJaGCjTeZzRpqxrKJSred+rkERw74Im8xRU8IklTUqqBWkwHAb3Fi0JEuN&#10;tjqUCZTguwjse4GFoVa7WmqrfDstCZiFKvpCg5tXg+PYdw4D6KwRplkoc1iFYvhLWZKt966hSB2H&#10;38spWOXM1e/pWtqPHuWzU3WAKOPYMgx1zxX7qpcVlBPVQluQaVJIcEWKEcbk9mQZGGzxwhfYe5/m&#10;OSLYnM2TnGdvPnzYi3BUC4aG+TBnnk7bPRnZ18woE8fL2jg0ABWyK1BkGtP4mVknIGDDHj0zSitF&#10;qgNSRh3tVV0V7+qKXlVhlvuvelavvqCf16QIsnx+QxbFzhMHfFXEnTJiRDlnpJQ5EppjcLXHfaqy&#10;rUrqKsWuP0ahU9qntvu+gRr5VWnF5gUMFikzTLRtVDAqT6HiP8VQNl85y9dFwBeHIV6NST9bLhjP&#10;y/UtV3VVG+FYNJ+hWflZtZOOph0aGyXcMOsYMOZf4LBIRyOIYZm8nzS1s+WeRJID+dhpX8DISHbs&#10;uIiVmU9BzLURVRFbEswctTfG2JcVmxNRpMNxjTKyMCQl1aEttKpykGp81MAZbYJbSh2R2QNbRX3D&#10;BLdEbqlN2sBUS1iyJoMmNhTFQuXCX3z2JjpgNJeMo8yiF/8d0y4+NUNzmtUWIQD7NBNV8VSIZUUM&#10;ZZZDJUpD0IVsnOVtKoCtP3VsFXNOdMjJLvnwIKUg22ss7G1AwVtGpGzvFMaHRtFdo2xcUUoNDihi&#10;NJRkMtFEbs5z5JabDMsDbt7565+8fvPuAHuPqcO1YePU2rFhMZji/FzPghOwznkMUuHzIIshYYQ7&#10;pgZfcDoBDbagLZgOgNnWbXvCesT2aV6fc33M7RF5MVyITq3hm2LTjubCYavDbr0nYoU2qUeGDJxw&#10;++6QT+enpy0+/sGf//RqPj28aj9/tfzqZ7/6/XeX3/32+9//7vnbf8eHD7g8P27PyekkWJLZrsSC&#10;CwLUFGjyLZVRa2kD+th/IhAhsCfhjShTTaD3mHqD1SWx9MzURKN7ZoR6YANTsONpkRR9EBHqToEw&#10;88is5wCZMtGBhlWxAhTOgafA06ZnxzxhSlOq8iRIVLS3oMsWYCmLnX61Jca69ub0gtsFRenARHOk&#10;IrNXH29wN5s8x+wBddyRYohuIob05LqqKJIjvDVMVYFwbDMVDz3oCVaRUwQGPyyHbxLdyoMaGNxZ&#10;YKfhVuu/TzAH3JUjOJabzIK+ZXsKewY7snvP+ZHL+1g/dqZ8Ub/Jy1vlVxO+Mnx1tIdTu1389gjh&#10;smb0fu7CfJym4yxs27rGimMDTmOvxogmq4MdJNyLp1EtxATO4Aw2JEHXtGg65HIby1HTkTbP02TT&#10;oR2OdrrF4YT5SJ8aiXzy7NPWp0tk71GgiJvc2rKgNWTHZUWEjORMX2ATbYJNtMY2qc+woDUmgdjD&#10;TiCpDy7eHoUSpTbfnRp4bY9ZfrydWGuaUFowIKE+tPHlO1l2DKowmg5uRE8TkYF0ighKhJmLSlmO&#10;mVBBBZaRGJO9QcSoN1DWurs8DMKLC8NYZeRO/q4RY2U97x1BnRcYdN19kan+e2VTcG84bef/fYat&#10;SajETIHsWunuXpxHmVJASIJZ62rd1Yt1Q7Jn0GzbthH0QsKcNruhIgiNKKWWAdawHE+vjG0qi0JE&#10;RO8JtMx+NRot/MM+29b1gl1h7wj3o7hUnyrsqsrhHJT23vtoVwQliLwWWNjrqoyCmwdptzqnOsWr&#10;8ZFGJqRqcJfFnwEEDXGJSrKYVGD4YhB7ZAcQGrFX2vv+Aht7RT1cB29uNGEEDZtN1lqz5u5ez55Z&#10;8QXo1+0AU5U9MNpuOBs1GCuyP+IzaKh8Cz6D7/Zp3mdXvhacRmUOQWlWOpHQ4M9mvZ2xA4I7B6vA&#10;3fzsi+zmotUO1PAIyAFylKE6XC6Iw/OTulJZE5m5H/y7JjFFM4yHdMdLAJMLYVJFt7G8cIpTmVQX&#10;o4BFQaakhe8STSGYWz3TYGAyd6CGT57GnrH1EhwpC9glQQQVqS25Dcymka3ABaWDzpHJDqUbLFUs&#10;uwaaDXr7zsGgUdM+p7AGs3QvNBFmBkVpgIB9nwBa88wsDLfOtgSaEAiH0FpPbY1bV+7MhiQCFuQG&#10;mdShMoovv42r1SdoRiTMh02PDa47WaaBZigAc+whqNJKJOIq8gE7lOBKPiGy6e7N6c1PHx7enfLI&#10;P/vH+WbyJpLm03GZsRi2df34NLkLUUVUbX1CuUh0YGNCDUQfXAIT+jp4ZM0wNYxqNjERfcK62Nrs&#10;0rI/Mh1a4ZNrVWy9r1EifmCegKfnAThPN2RaP/dcBTx9ez4ccHs/QcLac/1ohjZTy8PxZ3d/81e/&#10;en5qv/vt09//tz/9628+vP/w3KMLjgqU86R6NYmhFrSe7LZFRARYjXwqOnpHX6UoBdnW5KORi4wI&#10;j5qp0c0jw8yM1tmLICEzoR+PS3Tl+ty1Vm5xIEDR2w4e1xbKBOhYc1sBI87As/CcdqH1ZFj0YYQ7&#10;Htrq5s7nhOU0tQYzkyHdvZHruTc3dzMFRkaCBLi1yF66IhGtVeKmhdJ2Dcpe5wgZBd6MXYRiCRiL&#10;nyRImVHKQ1bdyMzIYuTD02DG4kCHrAzFole+qskkZOXjVEBkgW07D+VKhxgnqAqoBgK85PQEf4YS&#10;F1i36Yeny/vztq59kg7Eg+EnB/7V7fRXN8fbOV2b5bNEei4L2k3DYerazs+PmZgaDgeAKI9ajD48&#10;dwouDDB3sMEm+ALOsAn0QMvpwPkGh1sc7nV4xeMd5hPm03I4ajrweMRyxHzEvKCd4MTTD0BHyrs8&#10;YoqQrCZ3XBpoOD/nOYSA3GtN2xH8JDq8IRy0+u6ih7YIRjJQuyxktgu2dnvBYcsyTrrA8FGTUOEH&#10;VX7V3l37VkCsIoxMjFoBQBSvdQjqIdiAX6qaHjwR7FRqCKJ7OV0VcbkEiRkxLwtYnI7S9VXVRA2M&#10;a9Rk2LHSzKQqLedafsHAUsniLxGsz8uU8g/ayyxTHZlgpcKqVjoUodILywXPKJsCIrdnU+wHDKNb&#10;X11SBenIDOYpyxo/LD4TA3MgUFee0ITjdASUva/r+vx8mZdL36i+NenKsR/eCjRljkKKVlVSDs4U&#10;MnKrEsEMQAU1VDr1lpkR19KKZZC0baNH8SLeJAiZsYwSbfhcDqsmJ7KHJS1ZY8HiW3H4QdVcFcUI&#10;ohkxGDTG3SotUyoeAHW9wFTt4STVB/VKRb+j6G7uboBbxaZKGaHSBjajZM7mNjERPQmfpqVvYVNr&#10;1kZSWwYIs55+EWOeZzM+rxcBzT1yKyLN3iHWPQKF7IGBHFUztT//0nUVlSBp/E1iWOHuw6IqAmr0&#10;yV2uWEsSQPQ+HsFU8aNr2pmZKKe5LDtV1si896BGTBAF7elTpcsV3MojLJCIcmAevUjxtANFvCsR&#10;sKehsuLoxqTVfEF93XRJdDmwwN05Ja1cH2lNHqm+9suKDaZWvToQyrVrC3bMRBPmwSIshTU9ZTUQ&#10;JAfVmTUllJucqF/NrGIiTSoEa0+oBz2nuU1Tk0ROPvwqe2y9Ds9psuKaMLIqjVKzbsKlZ2TcLu7T&#10;0qb+w8f1wxiAYEP2zAPYptkTz3G54UQoFSyXhUJEzdgHUl0G424YXaFZSaWT8pfqHJbm7u5iqkfI&#10;EuYx+b9/ePrFf/r5r/7uP9y8u7ng8cfHb3/Uky/H+Tjd3b+eJI9+OCxsgB7nGfH82Ar/vLpZ+Djp&#10;t94zg9HM2eDqnyJWi41+YJ6QHZenSmQDgqcZPCKjEClZIg00YoPPVLf1rNxmJwD2xNyLSYiI2DIs&#10;gw3APDekcAHQAdokOKxpsQ/U2rf3Bzv+9S8fvvrqF7/5zY///Jvv/+G/P/a+dSANfcMWaA3T8fD4&#10;zGf6hVgzww3uAeR62Ta2abBUamo5DdeQ8oCVeFnU2qnyGkI2nNsm95BSqyLA9uOPP0jWmgNty7VG&#10;hKlY1142c/uEgAn0iNuHt/dvke+fns947PiwxsFw09pBFtkluBU4sdNTfLtc0BraMsd5Pd3evL67&#10;17q+z+8jYo00A1Kxwl3TwSIyUhEiUT7kvee2Bb3WeU359kNM2DaZ4boFZiK2PlosjbyyGBkLkHqD&#10;m1lzh5SB3rvTmrXM7D0ATNMM4Hy+1IPvdINEgyUrrimRwDRBg63FYf4nSNi2YIofwj6AK2iI2S/G&#10;D+t6vqx+Od+73p3s69v2ze387sDTFMbVXd6YnpzBCZfo3CKNdMyNzTUWtg/GKlm3zGt33dtQh8+Y&#10;DrAlOgMNy7Evt+3uTbt56O20za/87vVy/5rHO0wz24JlwTSjHYAmmBT26gvEhsidIp5EocKAAduG&#10;LTmFAix+OSbA2nIEb/D4CJ9sOShy61hO98L646cL22G29v3jR/OqkFh4+tUxW4B6lVbFT8oKdkmy&#10;m3p1/QbSkxxmlFJoT2ixKxOLQa8plfjZoMm4XnqdXDUiJPcOVSrb3sKwNIpri1D5gcuMZu5e6i1B&#10;PTSUQ5bu7my262xNtvOEq6jjnq4y6jC8ZD1pePwOeZ8gJNOMXgCd2SgsR1lYY8DN0hSRFtkd7Db1&#10;pkizvmbuno6TJO/xKdfo5/VyXntCdAMXNaZx4lQlROiFF3s4HHH/WlLvvfeA2vl8/suwZ5aNOlFv&#10;i7vzbmlmC5sp4Ao1T8fnvKsiXWW83JjcyYzFDqqTqWCSGu8NDWi1SuU4muXNeW1vRpYNYLnPfIsW&#10;H6mgkgzI6wpXDTJcrgdkVH1LgVs2mEc1IePgWpnBzZpVDM51NlcvmexQwEysjLWrW+OUU7u/+eJy&#10;2bbnrc3T/e3tdJgz85wfeHz+8dO/r+uFZCrNAWbR9vY+UdfzUWUlyr2ArCs13nW+3JT95abS4NZH&#10;OZPVoOrlxNULVEYAu+QULAAAIABJREFUQz5dOVIat2GEXWc9d6N+ElRVCq6qQu0CzwRdGPdl194C&#10;BsZezFOGwO5QzqKBFYWUBUQF1YVNFRSIEBNliuJyTza4AdlxXrfYuoJOyKZKd1FGRlpP76jcGxdc&#10;g7zlKKwBTUUhYpVWRlSZ1WwAV83hTDMzyRzMCjmuRGhryzwflmkq14n0hLLHNtgwRoC9Gj8aLKpJ&#10;g4QGpGFG1C7RJ24LdMETUGfTmN5mHOET2opyN6VVlmeCzCKmJsrMScRwaKwJc1m6kFdVQ0kjfT1v&#10;BA6zsXHb9NTXVes3f/Pum//4y8eDfv/DH++/fPBvvvr09EO39eGLuz9ePsXTh1fTfHO8bww8fVKE&#10;lzvF5JitUL4hachk80Znc3OD9Xr2DR6Zsa7ZZ7PFWrN2MDM8rciOvla0s9yNJjYzYxPk7mROVgpM&#10;bOhnZCCJTu/O1W3T4K/tE6sdLwWIZbaW2/N27v0D7PH+5uHXv/Yvvnr7d//jV//vP/z+7//+/P4T&#10;5gk3B1w2PP943mzK2eEGb9H7uqZvNh9npdRX7eC6C8hk0qYxzlc5CwQIy1L7RaYVQaLwawS49QuC&#10;VPkta3Skn3+U7qyYfG41pO+CEZv5he0MnGVH2SxMoBXZjlRaEoc2R64kt62v5y3XLc69b5cJtWaE&#10;faV89r1yB7t302eGkeI4c2ohcvyuGjxGSNjpHKG5TZkZPSMG1aE1J7xfenVpkqqMELNUk5kJ2ZDe&#10;BMtNWyU/05CT79ekykewFPmg7z6UDOqcOKttmIFuy5b28bI+Pj5nxB11v7SfnNq7g71dcL+otTQk&#10;PLKBlWPYYM3Q3KozN1pxPOvHbeVqVtkFhW/UWKDIBY5sida5mN/EfBOnV7x57fdv/fiAw127+4J3&#10;r7HcwhvcMc1jnogmEGVl7Rt2fvieghRjwm5Cm+SN3uAhOjmNb53ZMxjdel97EAs4BVvKBXYJRBj6&#10;UPntO33JPa8QlGHs8UmA3dCz5AoYSBC5E2Urnq+QqrGhj7yw0fsjfew0mWX7IQAJEV68rOq4x/iu&#10;tNEFUxXuPmiWdbonCVi7nnPX02pnXBh2XL7+kixJ2AvrFDusKuyGR3+JZrHIFjQpGAQlGwPUURqQ&#10;UmRmmY3A0mkwevc2WM6Ssvc+L6FJfPaP8NgRIOneDgu9ldTciu29n75snJbleLq/u+/rmusle3gj&#10;BF2J4NcaOLzZfrRWRTVo5aRkw/tCUsRWGThxXVEaF2EUWOMeEdAeOFgMUyJlWbHYKRFdGbIiT+UO&#10;5uyTtuJohqQRV1Qw5tBEXN3zdZ0JYkCZyevXGHppedFuygTFy8/IW7O9vqqVS9LQLo95XG7vDzez&#10;L6bZ2RBuMsi//Or+zZs3r9++OZ7ufLbMvPD9f//3/+Py+4/nHy5GjnmTmdEzc8euMKbhAABvg/G3&#10;rxiOpb7TRvFyHep1aUUbp67/rraql/1rNwWthTHurXZKnECNJn0IQOs3IFARPfvSB2ptEshA2V1e&#10;wS1g56qPziQL8WTVczIrQ3WRUSqzVAhnMdkCCrrYxJbW4E5amkLbZd3OW3aRcJsNhoTWVA9Eog/h&#10;UwMmwYU2WlNxuC2EEcV8q5mgO0xoNqSCzWg+ZoUUpulaYBl8mpZpPszToY31EpEhWGczizQZBQdV&#10;3DKH5yCbK+CGg4YIsXIhrMXlEVtxmQwCNkWSN1NDZiSnIpzuMqsGFWG/MG8CDipRbs11GO5mPRql&#10;9xYJOLBlSuiO5Yjllf36f/rl219/+c8//unPP346vvrm+MXrw/P9cn+DefnDb/7lux8+fnnS3YO9&#10;tp4I8821WQMWQ1vgDelr5BZh3FrDNJFuQCrPKQesR3S56MlJPgsH6AnW+lYbfxAbrFMx+gA3eoFy&#10;NCzwcjrbtirEutqWFjUeDl02jOENRXQwRwwoW6e3dnvjh0PvOMN/mE8+n7huy8Prt3/7P/Dffvv+&#10;H//x4x9+jx6YCUwRbXWSiuxbrGRfqEkRGS16z4AMEbBE9vBpSvbaySOENX2WkOTw5MTQ51bPiG17&#10;NriPEYPMrGYdKj08OYT0SVgFMwil0zCubs+wR+VT4mCYxDnChwRPJsgsqdqhs/B84bJt6ul2JXbu&#10;NkPuSSs8FTZ2vf0hvg78dgssAJa7/wKRUIW2hVD9ZGgn0wBBs4ofQozgQ44CK6ghPaYGuacm4xQQ&#10;+wRysAeJ616DeBkTeVJKZUZPri2fU89pabRDqD1eLh8u6/lZU8OrBV/fTj+5nR5OPC05TWUgCzVg&#10;Qi6wGZgqVchlNIdVrVmRAwDcX5g7QGWTgUSbIQPnlG+c1W6w3PvNaz18aW++8od3OD348RWOr3G6&#10;QztUgwOz0tJUGL0sZnhJJ4ahdgSyI6MEXPAZXM0ntJQH6bAGFuiUEaFYGblFNgfYIly2dKw9Mh0y&#10;bkLn6I0LScoarwIomiwgoKzQemqjtqE3rK1cGgSbGiNqhEqRSnYqhrXWXprXYJAs1QXGcVHWjAPK&#10;qhWmYoEZCAMz4zpnHLQXAlKMScE4YmqolWbGrkHiAjBWnqmW8X6sYZ8SXkES8OWPYzy6ozuqYzGH&#10;D1wx/SGUGDs1FHjQRQKFiDDbsF3aemG7rOt5mm/6ofdY17hE9Mx+Ob/Wmy+WaV7mnJbZ6diLjTqe&#10;fW6n2ztJvcd6iUhvI0BQsachVH9WVKUrybyS2a/11l7p7byriMhh1D5+QMh2ad+1JmWGIsoWB+qy&#10;4WtOiOipGIx4r9AjFJvH6gDPGGZCOWRAigLW8Hk5pWvlUhtLVVdXNAxAlrujGUtp3dyd5l4Oonb1&#10;uxssaVvlUJunm7f3b7948+7h9HpuB8nfffGV+2RmPeLSLx2aZudp/rf3h9aamXkjaRGbikH2+aK4&#10;1k/AmKeP9/wZrQpX7Er47INEWQjuZdlef+17rVRSwBiaUEn7psodQQMsU7bjrS8Y2XUXlEpiO6a5&#10;xQEbE4b6IoUvC+LIqix9ogyxx6iBlClLk5zqwYDWsBy+Dw10ucuNhi0jI7Zc14wNI9eM0CWZwBbo&#10;skATGjEBc5GGOQxCK5rLOHyDS3rdCHcUF6Y5nXLSHI0VxgQjlsXMBDcZVVXblGqFLBoStqXoHiJm&#10;p8W6IWVOpLz2bY0OcnitUl5TxGRau029v8SaaEQ610ggjT4q21EdDi5X2aAP1lepBgc1tHhidWsG&#10;dDkwQvdlcsN2ufQuzPd4+5N2/PptTJ9+890//e7Dh0fyu/Pz4+Ni8zLdvH3OFjdf+8MTDr2fThs/&#10;xTpPtvTL5dCM04TpAJuz+5bWeW4OefkbSrlGJWuYrZcn+mLemh/IQFwk3+SwRTSjDB0KpqStjIgL&#10;+BjdZMKgpK/tEGFkoHF2QRsyRt0/HDVMhjST20Q/P54PdBxbgxqi62lbM4FlOS6H+/u7u6++eP3z&#10;b7Z//pfv/uWf/vzH76BMbhcJ84yb2Ww2gVoTK+WGudVoi4EIsJUViupoyRBT9mJek0yl133pcjOY&#10;1IGqL4jGDDMYa2bzshEVgjVqxCGMMNvkZ+GT8mP0E3NRHhyeZYdrVcf12JoYIRqnNjfKaPRSSGTR&#10;JDjqBBtAFCnkGAwIpHb9dZrVxHWI2euMvEqqqyOlSGJdO4lmg42amdu2DQHm4HzB+nXbGZgfbIhk&#10;suxwsnxrr5vVSw+ZvdwujbKEkD1WRUcLcpOhBT3U3m/x/nx5OmMxHGa8O/HrI98eeDNlw6bc1MCW&#10;NoMT2yzOVqqeLJTaHKYRn1SbYAbgg5zsbUgFjfADAsE57BB2xHI33T7w/kt7+1N7/SVef4nDPZY7&#10;TDdoJ9DHPgoIRdCxDiOwwVs1uAYgpU1p4Eb6kGN5gzmsscQ5WSGtOYh9oz4wqMGmS1fAhLbGVi1w&#10;z1yL4YrdwQWo2j2H/s6y0mVTndrc+jitQQpGpUXNB+swGuTeWi02hnAFHeWQzJUV28CsKjOCIFNO&#10;RqWkWHFcEDLb4a7dyHG4nY5ayISRSnI1GpXEXTx4Pcv2g+nqgDJeSiFfyMEv1lLjzNpHPBQg29UM&#10;3jCuzyDojpyDVO8uXpTeu5mZT2rB3i98nrbtWJkHQ8qWz0+fFHE83tzdvrrBzTwvNfocRy9Ag892&#10;ON3c3Mbz05ZhbdzXmu1CqW5AEaswpKw7DIUc/HOpXvC5I4M0PJgklWXeQA4VQAGlGjzH3AlyNcwS&#10;UAe0VFi98sX5Uhr3KcS+pxInFGZR6SlXgcT45gM8zM8mZ/vElwLYwObFuzIDmxXQFBkUVIShMg0E&#10;zezVq1d91ePj42E6vsk8HpdX969nn7ft/OHph8vlAsN0mNB4eVqfn97/+ds/fnr8ELk1LpG59W5m&#10;7vSpDZr9rggev8mdXLUvrDGgNH0++KsXcN+w9x/LXixlXsxAho5jMN2rX9uBVQ3nF1zd2Zg7d/56&#10;wQfUNtzkDUSK3INcJSbz6uAbowhHRcGAGWSKhVwkMGbSqZ7q8A5Xlvm9DxN5IWPbInrGisyEOQ1d&#10;yjW5yZKVldSARk7QrNqcCrKS1z5gAFQAkpfPhsOMbllzSncYVCHrHMHVMJM5MDGNclMj2siINoJp&#10;OZnOpj64azFMAFA5cBhsT1Kq7CQnhZgto/WQn47Lp219zN5joDZCEl3mo/XSaP+q7o7CbkfyNLWr&#10;psshi6Rd/wUtiGVZprllbH2Dz3jzDd58s+BVfMxv//z9FvPN6f71U3/Ofus+/flf/+A3D8vNw0//&#10;5j/dz+flJnL7LvG8XmTdN+PcFrQjctHcrPsUl4nN22agovcMqZcwxJGmNE2mDs2EK5Dw5BHmBjkJ&#10;W+ExOqxt0yD2MDMjA7KYmqa7jLCIZMIS8wad4WetlzqlkqXK6HCm4FODkM+X5KYmNB6OzQ8E2vPj&#10;07r2ZcGvf/3uJ9+8/vlPHn77uz/9P//0ns84bzg7jkwye7q6GM5umRWcpvJjhLBFGAFDvZ0x25HD&#10;okgIZVwHliJepcQiAQYCNYDYZy411yxahInm7maobE4zbLInybs+9bi1WJCnjnl0YrTSzObgp1mU&#10;MjG2vrkwHaozyMCwkcksRrrK7Go8qjvOZTYw7wIVcgcVhkWRAOxjNO2nBQhZBjBcoxWBuZj7Y7cp&#10;Q0IUmEWOTrps0SmMimGIcFlehTu1OYX9ygkZ0gZbMWVneHp7RHtc+/fPlw8bAng94WbBuyNeLduh&#10;5WSgbakAYY7W6IvZApiEKKI3mSlZhWT5KF2s+CJuaG08kIOAaWlt4xztqMOtne55+9buvsDD17j/&#10;Aqe3ONzBb9COAe/JZg17+VFEg2kktUZHGXrso21nJpy7Zz0MbGBH1aQR6rGzf5ImWvH2HPLLJSLQ&#10;wTUFR0+sUgRjny9k4UEJp2LgkZKs0qmDKApN3VWW3Hv4HhYwUfkkJKgaA5E7hRsvR6gqAAmVt2Mw&#10;FcK1G2tVnZ8lpBobF7BjHwNsG2qHDaT7dIUVrucOyR0ytc9KLnwGQFTxNNSp9R73cL76m3GYZZlE&#10;CuPhcAE2QnLKjMgMqv9pVDLW3d3nNNAnKbZOnp85IWjYVnt+4rqujul0s6UMZiInTO7N9x+2Ytam&#10;Nh2PN69evXaf2s6v2qSUmrRlIrNrXKXcFXA7+aB4VtcMnPH/IFifrelvWYRLdd5LQvQXpwbtO5BE&#10;lpp5B1o+m7jWF6kZPnsOKo6SaVZWHzmW7LXs1bVVGjdh/HFECIHExGIFs7kVA7l+ZYmZONrm4UAl&#10;81z7ecPl0o+fHr/71+2p/W6qiaIIsKfyqT/+8OG773/8/sen7+wej0+PZubuQrbW3Fny0P8fdrWP&#10;rvWiX91X5jADHHft5V8RgO0Sv8SLhxgG8126FkmjGLsu4+ox904TwBhgXBHYHbt6+X3tfTZwWhJQ&#10;ZLlg57AELok41AeJ35JKsWOwu7LqqlTv0dESFruIbyRioEaH2xYRyl7u+TWHjh7ZNrUkyamaPmmC&#10;GiqCIF+qK5KU7xWlEVbVlbORZPldqbwDrXYVgIagUGytZpzMZudiNtm8TGYwa7EZGP15UxTNeaet&#10;lXY9RIMS1gCZmSe4JOWZDRswh7V5Qu+PALecHEtFGKrWLg3lglee3Sgbm3F67QvFwNiztespMZTA&#10;g5/Oz1vCrC+3+PIbfP3L0/zK3+en06vbN356++rdJ799331ajuL8m9/+85c/n6fjvR8PwXwfT1Ow&#10;HW5PN/N2fm8gzJ0TsCibi4g2N0M8YaR1FGkmzOQzUXrOlYSzNbbZ25zlc9MIcHgAW4Ji78qyUnUU&#10;wpEipticashI9M3lI7rEAkYTlcoOZYGFhmzLMrLTvJk7zWXuYsZ0d3u4Pc3rRdvl23nyv/71/Ktf&#10;/fKnP/3Df//9n/7P3+LyHu/fY+1wvxxub1gpX90yDB7VRabQ+4iitbHd7NOGUT5U8TNIELQUtkym&#10;AYqrx/IeH1pVxWgmzQy1GXModTrtEmgZT8mnLU4Nq+FgiCJ2NIwMSHdF78KyzBAy0hsiQiMiUS7V&#10;6bFFcnfVqJlcbRx0WHM6isIpxc71vuoH981m/5im4mBFRO6v4dJq4gdhbJI72ADURkFmpg0raNSJ&#10;sH9dXb8BBaeNzFDABVRkZccUUugivld+t23v1+jAgXhY8GrBw0HHaWve3c2dMpSKuDWUj5p8nKvF&#10;m2cDLOWZrqjdzB2Y4dPe7jCoDFmzzSzaQcsNb17x9o3dv8HdG9y+xukNllfwE9pJmIVWFNbihReu&#10;XOx5AsUIrdaZBL20CpXkkJ9NJ4c1ICKlsAHbQqrDVc1N4tNlXQWRW4bBLpld2DgGNYPcBaRhGs2s&#10;QkIUCokE+3A334+Csi4Ch1Mi6+AoG1KG0thiHCh1yohklczlwMVKyUuAGbJACgN1L3K9rCTICAxo&#10;VAQzzay0wywC7GcftTwyk+MT5aQ96Dr7C2rl7HymssS80oHrzNLuhTXOvn29Bff0K0hZpWJVkm0k&#10;HARgpDworsH0dsj+fEn0jJ29ppb6/sfvt073UotoWZbCsWb3caQTbFiOh9t8Nc9L2zmkRX6OgRYN&#10;Rvi4aOPGVYZDnYP9SmwfuNTVjqFiClFBvDsb8sp830WX45GWXmZYJG2vinilfFdLVJNHIAb1apz4&#10;kVma+uFgAYdGdVJkun3OL5Lla8XiP7pbAfxWySuwto8JsQdIIyWe+8cNl9vD7e3rSX7+3b//24fv&#10;foCSlDcKce6fzttTYJsO7sfl6SxJrbX6xq21YkwHrobb2AGfgVLtyCWLeVpEjc82pr/4MF1fvy+8&#10;+HxvrBrMrn/I7GXNsG/0QDWSn50BQxiexuIuvcDfQvWC4rgJeSXj7dOx0mFVvp6NKShTI55dlhHR&#10;I7axHVwBXKsDuit65lYrZ0B8vVd4DNx8ck0CBYdcaORU2PpVyzKoCGNL3y0Yxvsxh8FIuMuMxnRn&#10;syJpEYA7fKLNjuaaHY00pBOT++TN2ZpTwYxcV0KW6WPSWqp2SWQRCo3VoYay+vR0X7Tc0p7UPz1v&#10;Z2Hu0JQAPNOEVljpPsQVBoWx+oP6rw8rlGHoV93SnsWiTRkrXj3gm59OX//0cPOKfVoX2zZ9fHj1&#10;dT+1b398/92P8fGC0/27h/v7h4fDPG0B9aaL+TN8sqMd79AOYCZtpjvJYEt6AEysgcisC1mOwtHN&#10;G9QtIgcjsAEd7AiSpiyLh1qvAqBYE9WxVNFOmE10f5ayUjXs4lE3g1NYC7J7JGOdo7N3JOEJXNTo&#10;02Q2CXOkbxsz283NneiKDejTtJkuW7+sz/pf/u7Lr7+8efjq29d//Ph//Qm/eUZsaJJURRWhlspC&#10;cgi0GLgT97oBIWRaQUQllAFzaDm65GJkctdZDwVr+S9qIMsinbuiZTDsjBnapHPEOfiUek6ciSPg&#10;BjeooyIVSBZpwt1BpMc8t1g3VaqyRMrYyul9bCn701izcjrcfadOyWihgYibv8ADg7Rap6CP8606&#10;MBKTOck9MmXUnWOT2CuwKzO0mRUTa//i+7cYmx9sOEFTQIYYQId1TBsuPT5p/R72neLsOJB3i14v&#10;eDji/oB5gTf5nDMm+cRlJ2Na8RjSSQM4TzDCDS3R0G0osyZxyMghJMIYZDdr5vIDD6d2c8/7h+n+&#10;NV69xeu3uH2Lwz3aEbYIU6DVPt6FVugVrv1uyaw/a4vqJ7dGQuUIPCaARCbKCuRKRSOE6H2NdT2f&#10;t8PCzDxftt5lLENcXFb0PXc5UCcB6nj1xlBmZRVIoteCS0Tsm/9+5r7Q2GGsGYZSZbXPSu7ey5oq&#10;iEaBsbMarqs6M2J8RqiuyRERsGZmn5fU+zkPK+9WjCKJu2rLhylNfSqvZ5P2bv/6cV1+wOCLXV+M&#10;cW3GEo1RAACV/L5Tbspqq0JGa7c10ECjoIhtVe+9ddoMZwLJVu92WhTbrJxE9Izzerm9vT2dTss0&#10;2+HoNN8LPnccDodpmpo0VAVSsKJFGVIHTMMZugCtIQPpGZ8ZtSMTsUcfFA1rx0iKUJeC7d4KUDGg&#10;R+NSg6phE1AdJMlhsV24MSExhJ7SYAmyLD1fNrS/uL6jupLBaHs2CVACM0qWpdczG3nd3MUl7q30&#10;LGNVDWNcHdqkSafTcrqZkfG0ffq4vW8TW7OtP295gcV0Y97Yezw+Pdlhrtq293Xr3Z2ZjOzW/DO5&#10;A7CD83xZtygPaBtJnH8RNXh9ff2s181qGJPtJCtANnqqcm1AsVCVe+pFjpPDNbyqrxeRJpST+EDN&#10;BlqilMquLYkIBVBCA8BlFkJXCASbGkCEoFTKyi22wy7wGFuORTktWVXbGepbYfow86bWa3yUSdhM&#10;W5AzBMlSrmzOBm8AlU6ZNJy1iILj/AWUlBcSUAYN7YpgjfjectaaFpqbLYbm4UqPQJgSnGhsU6MZ&#10;w5ke5paRWd/FS2WrSKXBVHIz7OVpEiC6dEvp4B3z++ftR+AMXISDTyuwkegicvj6GiTE0MaP4U5A&#10;u96j8ogYgikNw6lqPmJa8Prr9vXP3pzu1k/bD11o9039sszWYzt/fP/+u0/n7z/84m+O/+V//i/P&#10;dgnvp9m/+OL+2Py7P//m4/d/ysCr21dBuSmMDjDCUugzzj/Aiv4YI3gju6Jb71UAGglzpJAbtmxt&#10;GZy+XrFKLw6HAcoMbQzfAXcvqYm6I2gbqWb0mc3EpDqjW6xcV7BDHUz1S0DFvI0g6LMf2mF5+vB0&#10;uDn53Nx7X58zVm/r4WiPn/713ZuH//Wnv/jlk776b7/73//hx397xPr+aX4NZnP50MamPN0zS3UD&#10;DcuxTPSEh3woQwroKgIorggFaxTEigtMSl0wwLXLyIZGt40dJpFmQe/MFTiLz8IjcBe4GJy0lLNn&#10;cnJrrcXWM5GZ2Xtfc8PqwFUBQxa7y+tqJ+BmZWxCCm50BLNUKgHlmBnAgNZGdhPSEqlAEgqwrwDQ&#10;zFohp+wQlVeYW2VAlHVzMaYBJGJva+uJt52MVKjd3jaWrjokFxTKEAIhnIXHwIeIp4wIkDhNuFv8&#10;Zo6bgx+PspZooEkeNOG4wHqhotWmw41GLPNQ7bnJRLoQTIRk1HCXMROb+ezW2G44nXh4ZXdv7e4L&#10;vvoKD1/g7h2OrzDfwRbAM5A2kKuJe6pprW8O7n6On67g/ys86CITLozIU8iVUuSohtVN3fqmdV3X&#10;fj73eN2Sbd22yI2tpdKIDehANxEOZgx7fCRgZAdjJyUbldZEbhGFddGkwUiBlAUiVZSaCVlXPwrO&#10;HeVwvffCPwrA3Su0UeLIICNT2BGpjDGK4xj1MTHSE5EjzneXcY4iaz/JZGZSXFErjgbY93cySifb&#10;D7+qAfbTsfoWIXR1Ha/X7OjsLgrbgRfDcEkgRJo31jWJ6KGMZ0zH28Px2IjcLhtoEX0L3s4k3TZo&#10;i75mpoQ8qrXFzYv+SyIMmEBn67Ftfd36CoBMWIiZDGXVJfWzxtWi/dI7BqdqEKoGNFPK/H1QmBna&#10;SQoqWlUOx/BruA6SluIORhKw1GRkR2Z0aYgwxCAjFSzDeSui/KBV1VFUV9+uAp90bx2S5E6f2zRN&#10;lSTore3zrx2toaGG8CLNAFgDADpaNq5t7nY7398e7j89f/qwPX3idns6PuVZrbgx7FZjZU2zyX1S&#10;lSXZphJGR2uoy7TvPNNYoESUJXmtGAGpHh3A1BoAZuxLfTy7uTdCuZdKY9ik8ajvAO6oySrMrsyU&#10;Kz7HhMpesYGWEais+1DGbDNzOIIUvZdOoFpllN+yl+9EyoOHmCj1iIzhgRUhdDRahHLr2OA5bJU8&#10;fWpzrmWbVhHg5ZfGRo+OrQciGTbBnDZJbdumOglIN2uVVUY0mCmHQQPRdsIDaJNP00wzQdtAoxpo&#10;mBpa27cOyhvaZJgyGDL5bPMys3kAPddUi74FG5G03qaExAjOaQIz1WvbwsTyRwgpeijIENlAsxk6&#10;8kf0SSdsb/j0vX4PnDtOx9Mx7X7Dxt7V79BnKDMa5JgNGnYX1evu44W5HRrbtq3AZQEOEAxr4Oc/&#10;w89+9ZDt0w/9cbmx03G6IN+9+RK2PD6d//bnP/vV3z482/Huq28e48OZ8ZNf/Ozt/UNDXj49fVzt&#10;/Tq30yveP3z49HF9+jSb+qfHb3//b6fJ/vOvf9qQsT2v/RmxmYIZlrKK8xmdLGGEL/AJ5rxsIwQb&#10;ZVkbYpW6xuQWeX5e3d2m2dwje7Y+tamkJrXjeGs+tcvlYtPsk+dFXd2aactczxOdPYBsJkdkf24M&#10;IE5LR1+RBKJROUGaMIW1y9b/oPX7L6f7/+0/f/Uf/+rtf/3H3/3XfzmfN2y9W8/sZs4pWttIoR1N&#10;7AFTaliQgwk9nVMN04IIXDrayVprz0/rrDgsJ8LmZV7P6+X8aVmOMD5//LEZLaoksxAysK1xOeNy&#10;RnSQnpu5N8zbU1yeZz5Bn6LNdEJsuaAndQlsH5/d0BzPl0uDpomZcoNijPq2iG0Nd5uWRhcbaFVy&#10;Iau/Q1rz0l4nwTZQCRKXni8jKwMM1mrDKcrBKCFKjuzJycnO2KJ3bIksI2iHGxIJmbsPDo3o1pLZ&#10;I20DY1REBi8Zzmw9AAAgAElEQVQDFW/N3ZUZsRaMHYn3PH5Cvj9fzoEG3DW8bjq2uDm1aYK7tVlo&#10;koNTYHHgWSypcHlpkO7WaOXNYRje0mmT0ZptPc1saov7McO3TubRphP8xpZ73nzJu2/45q/w5id4&#10;+BLH1zi8AafqDZ31TYpLXaceXj4I23PxajtC5XmE4CZM6aYGeTaGc2PFFMYZ+Yjzj3j6np9+1PNj&#10;xJI2c7q/BAMiM/olemKxLXGZ0DGYM+PgNQCIVAKdTC9TfQDb1U1UNezbYUvgOiYeVh+Ved3I6J1F&#10;0OV+qgMi0wYexVEkkWQazS0gbVtNjdyMASi3y0VGmCfHvBRmBssog0TXoNCWfy53QEskh89fKVEL&#10;5RqIPq1KWaL3XjXXKLxKuAnR2/UvS6pWNW5kDEuHYOQYyMLAyUyAO7qT5NCFm7Fl1/Z8zp5uXdGV&#10;IWWnm9bu96vnE1JJyfpmqfPpZGi+U91BUKE2eBKs8qdJXXRhq/T4qDCijJ49siyoPvsYGAyUAymC&#10;MLhyGNMljPGRyiqACXVYGTGkxuxXJIqqAcNwDR2kQKo+X4b9KY5+f69qBxTP3K9pjZ8sLSnBwD3v&#10;F/ulBlBJyVYRqXUuD7kqSGR5QcCScDRjLjZLer48ibJju1gki0fP/T4SsNJi48VFzAayQgpxhUD3&#10;D6OSZFxJ5qyh6l8goiic7wWWr5r1BcTa74WN6wUN+GpweUrTNChaO3dV3Cmu/Iwf7xD6VoJcjuGV&#10;MhMByCpL4OrsgAQ6LMFOprMyqzLVkSlFWJK91J7ja7kYkUpmNGbacHqnJbOWxJYMuWRyByfkJLZB&#10;DS3jK5HwlNOc5ohGlIXTaJlJZ6UTFiKK5vCGqcEdFddW9mzmoNMnx0Sfp2mefJrglkQDoJ6q7SaV&#10;XepkmqdVd3EBiDahYeCvaOhR57EIRXFvodOkZitzel7a3WHzM56AT2s/TctqbPBqBxekHJNo6QEQ&#10;st1swwCYt+lwviSxLrQDZ+Q5gMnx67/Gu6+Ot7cW3gj3A9gwcWpmyH53OORsbZasZ3zg1H75q7/+&#10;6a9+dfn08bs//Tm2y+PT+emCn95/9Q//+sc//uEPr25Ov/jJl2lc7r+cWvzx22//6paGVHTlpr4p&#10;OpSG8nOtZdtkjfCKNI3eLUEnrMGSnGxyNI8IuCjaeGIsE1JayxJg0ehQR0Qq1vR5UvandcvtYtTc&#10;POgZ1JasmQe34a7Ug+s+jBCBSEYoMjPZjRsdU/YGLubz68PhP3z5ky+f/u9vv/3NR7z/mMdDTvPy&#10;tF0isNzOlVFTj2+Bb6Q7cxjsdnAuLwSLLqO5vCjAkLstbpuSfVun/eeMCHWoM6J8Nq1iEGVeln9d&#10;vBjP4BPwqHZImxIttuay3fe8iiGMDi1ZqkAfxQ0N1ry1xmaJrTyqS7SE4YiEMbts5g1mzN31x8rX&#10;KAavHzZo4MXWyL/YbZSAzMu2iQ52cA8TDsAkEqEKvQGEHA7dQoAdlvRCQ7Ly2FR07VzVN6hjTfzQ&#10;8dQZggNH4GbG/Qk3Cw4Hm+akjy2slhunvEQVi0Ga3DhbmydMFfmUUPShaxwXsi0LOMEncCanyWZr&#10;x5IH6vBKpzc4vubpATevcHqF+R42QdNnRVTyL87Av3R1GsXLUBaP8qv47j4pTexqjd4AQ3RsFzx9&#10;6o/v/fFHPn/A5VGXSw8+n33t2ra+rmvvHYjKwgpgEzYbKldUfVRWIKyQuUwUBau+82DsjsNyEMmx&#10;75TDmr2GHVbnJcYBufOZSuCsrFgNGEQZS76n4jRcqU4S6glXqcs5gtWQSVhSFgaaoXj8sKG+Yl5D&#10;M/nZibwPZfCy+oHBuxqAKAemULjyqKqInUkMpK6jHxsz8gLJyjAFGGHWVXo6GbAGsTW3/4+zN1uS&#10;JTmyxI6qmrl7RGTm3apQBTQKS6M50kK+kF9BvvCL+U4RinSTMjOU5nC6Z3owQKNQqOXe3GJxM9XD&#10;BzWPzAKEyzAkpSTvrbyZGe7mZqpHzyKqDOk9DCoeQpVwq13RLO0PRcRKqWDqYRhyKEWKIlQMhElh&#10;ToB4ddniy/yV7oPG3iPCPTYwbzQ1Y1Vt8/URLzlUbJkVS4zcdiITchzqCNKCGiI+mPQS0NCEtfhS&#10;T2QxJSldIOXKm4ttkUR3Str0v0yzRYbNnZqUUsxUVakvSOOofV+B2SIv3mXb+yIZEJfCuhTSHx/v&#10;e7R5risvIgNRHEVdLtwrxV4yGlWSWJ/Tt6QojGnBWJAuyoIxDB4DZwE5AshB3e6GSHjCtKn4GNAw&#10;INcW9OVzAhuyOPCaAdqNtmS7TH+xTTC9frbfXIIIZ3S3oeSEENjuGh09HAH3rQ6LSD8Fb0grgrQH&#10;IscT0JtfQzMyJivTb6RDKOjUoAWrhIkWQTVRMqXv250TkJpS623SpzLcGQRh6sVUJCCult5XmCaz&#10;jaihpIhkJpIWlGp1nm2epAwHrSLaLmeOiYsrXNRLhdGsaFtbGACUgioVPoLFbOg3ANJkQH6TQWCs&#10;drfY54fyfT997Ph0eQYQjgI4fAUXCVOpZBdM7go3YAIMWXWhCIhVk04rqwPTjLt3+PnPPl/21CAE&#10;RQW9Q2gl2I/Hdil3P+lyUamH/bTq+e3tZz//xS8+/fFP3s+zxtc/fHM+P7Tmf/93/1ux29/89X+3&#10;FGuX5/1is1Lj6a/e3+K7f5J+0d68tRHOIMLUEabRR6RMPRhOkqpiapb/naUW1IpiFm4AqNCkcUVE&#10;KFRNt3WspkZkcdSWaWmXRriZzVPVImXl6p09qX8j1Jagu5d2SQLu8BhIt88IIupUBUGz7o44H6p+&#10;9aG+ef9+vunL15/++QGXhugXGnoZcxDNydsIjFKDKM1MWqypwrdq4RJwo5kUBKJTJq3Vaq3w7msr&#10;pUTQ4YPPkHYEGWe59UUkfTQgspJr8OxxcszEDDaHjQ5uPMZMvz/FEHPItvVI+tXitc3pdj6+vCQ9&#10;00teIe29w1mT/hYCQDd/kOtOMlwQ0wV07CxMV+tkO8OSIJ0ueNBxlgDYUs66p2w8As4gxDKzgso2&#10;nGzdpTesK86O4/HUiCAmYDfj9kbubuthp7u91ElKDZjAKAYxgamKb1gIpUCz30rGcUSLRma7ZqqA&#10;mM47hBATrEhZBAvqHvMNbJFpkTpj2qPuUBZIpdoWm/Ff8kpaKMY46uXqJzwzeoyAN788x/P95enB&#10;nh7KevR19dZbWy9niYjT6dI89USeZgOw1JpJDsdEBGKJMKV4NVntuEYtchvnbSWWQfgigEhAaJwv&#10;23mSlViCAmOwSwzfjSE/ZI74JRXrCUyEikrSlzlOfL3Cn5u1pULMIjZqyuCqZ9OAXE2iOrhTW12B&#10;H53aWxkbIVty4Y9whgG45J9SyR7bt05bEh186DFsZCYWgh2gqg5DoqqaVijREd2j9uQx6TlYRMyd&#10;pXV3J9naGuyqnEx0qS4qRc1KAUpERKRThkeA8Cy1el9JtsG46lcS1avfbMgDhaMGSr16OjKkTDSD&#10;mUHCJTzgoCN8aPvpFFBc0sA3CZUD4Qg60R096EEHqONBTi5YQpRXhjOASPJR8nuMAkqmNtdhIhpb&#10;+jK2Gghb0bw9ArlhZdsWWZB0XmablkMN7Y/Hp9Yu8zL5uU9zietSzEU5SNcyrEWSZjq83/Dqp8gV&#10;eRr11/XzJB9u5drrLZLb1b/WuLw27ePvc+/eHukMO8BGV+Hoq8ZVG1v2WOjXii//IfN/hYpEOKSH&#10;ukRQe3LiRNMh1kNDeu/ocCec4uAWf1XaOO+MxlwVHp3emjm2MOkQpjutQ0LMw9J9FBn8rCowoUoi&#10;H6IQjUhaVYoTFJE5J2I5HMak6XAa0EgTwVJhJqWUVFFRNemfUylaLKxrLaVWNQuhwzMTWzSUFBNV&#10;GqFiYCgsEWSPlkZhARfVxLSjwDTLaYqIu6eBvrJP1Bst75f6WYtvny4PgXM/N5gIL8QRsRMx4SQ4&#10;i8/os6ACM7EQTrHAGscKrYBgPTsq8OY9vvrF291S6MfzsdnkUnsO2mERwXZhuT20hpjEbCa9mt//&#10;7uun5+d37/cy23ff/OEf/o9/t1s+vH331Zdf/Hpe3q2ns/R1dzuVeT0/3D/d3x+Oj3o8SVtLpEOB&#10;qqqUAiuZcB6uabHAgDOW3X48SKWyVKkVZUaxgSCYQUXcbT1Z7wiHn+k9l7CqljQu8kZvCDeVUkyn&#10;Ag20Yma6LEg6rlMizYuRomYR0WJaRJmTIitUCa1AKFUl/IR1nUVvxP72s/l2ubv97uGf7vH9E8pb&#10;6FK7hm17NyCWwosQg0p3Tdxo5VR1jegRxWoRY0g0j4ha51pnigrOHi0fTLUE8tWMUKRVm12ffbFQ&#10;deiZ/Qw5R5wh5+aLYFL0gjIeFCQ4JArxBF+HG1amNTmZAV9WkmjEjFbK01PSeUggIdEICXfvnexY&#10;BGOLCg7YPUOzCWSXzqyaUtmFNJzMbZMmw2VmYzgM+swQJYkwgatrQ7yh7gGDZmi2U7zrufG09uMF&#10;pwCBCdhVHA64PUyHm7pfZJq7VdosUiTSkbIAInWnIZG0SiT7QwFk9MQYuWRlKYbNIsGANH2fgAk6&#10;QyrKgrJjWaRMqDNsghYRw//v16iMNc1yAYChtIK05G7oJ7RTOz/08yMvz9rPm0bbe4eqrusKAKbR&#10;VYtTTAvDg5K5ZSARaXsb4gTAnkl1HHR1EaScX5GSXnFeG30RkDktyn1fJGEMbDXW9egJ8ipk3kSE&#10;IZuJ9fbuEvlN2ElHwFpiSPklmrzm0SANUYBdIzJATexgO5VfnW54dXD/aG5z1bGOP+uP/5hNbgBQ&#10;G9YPP7pFhISGYlBiRFKzC4ksh3LsDWjQgTCB2ixq61nTGc69k979rBZWYp5EsFMt7kUWM5US0YPd&#10;vREuSndXgXvLLrOPVvP6dhAuW7HFhKmybgnPMjU2Ys2AKAgjkfnM4wBOCpVDuc2bnIIkQmrrzDLU&#10;Az3LrPz5WtJcKXICt0EXKBjokLwUMQDMTIuVkm6gKsLElCgbtT3X06ZTIDlSLeXl9ijcCZumOpuL&#10;r37qWHc6q+HVXHgshRGyI9unOtzJttudC1evyzfXyuYe+VKnp2x0JE7FVthyuFgNFmWy2V7x4AdT&#10;Ne9KTt03oF7yPwkrbj8x8baUgOUutEXcYPgRhAMuoUJRSnTmNBAhFpIIMJ3Rgg44JOHJDulAR6GM&#10;JD1KOMOdziB6SECGbItMj1v0kdlcAYMUyCRq2KpoUY3hZWMGYxhDQCUlPdmHNT90nOBRBLA0yIFV&#10;VUuXFlGBalE1q6VYkQKbqlSVYjBg8E5dIgefEJGalqOK6CEeAErRutS+urfoPUxCtYSHapKYzYcp&#10;XFBQUisSPqO9rdOHpbzt6w9HPltcBB5yMjwFZo1KVMSzcF8wCw9qu5Czx9x1glfQACJWogg+fIYv&#10;v9q//+Jg0cI70VXCVEKGbYmJTxOWib300BU4n869f5rv7n71s89//s23/+n+6fsP797vdgdo/e//&#10;h//xt//p02//+V/++qtf/OJXv/7tv/+fcfnTF+/l+U/fLM8Pcj6V6GIqql0CSldojs1ylhsKVzEV&#10;at3tA0IqVVkqbJHUDUnNqgtF4R0dgSbW0b3TWw+lF2UxMYNI6evFo0V0J3HuJg4PKxMKEIQ73LUF&#10;uwfZ3RkhSgkOkzWO7R09aUcsGlJY4zK5T8RN2d2+nXbzzTw9/cMTvms49haWGsFhUByintIYp/So&#10;xVpqGWYxhQZK0SIlVzEcalrVWDFN0+PTCUBPV9hKUchKCkvRUpDmLc2KmBKlC5vzDJ6IY2CBXtxn&#10;RxE0YDIkEXJTXOfIaRRYHLyKkYsZm1VNYAysIWMxBhixyek36n1c6UQpM4o0chTDts8HZLh+I8Bk&#10;eW+7nQwDz0F2kYEbjlk5GCg+7KHyPNs2Nw2AYSTCdXWcG54v/RggUIBFsF9w2NluJ8vEOrtVL5WY&#10;BTVTcBMgcRQdhLKMO6uZ6J7vZHB6io48HqQfvRbRGbZAZ8cEraJVlxssB5kOmHYvH1bBH9M6/l9e&#10;r6CryAI1J7VwQijmRA+0My5HnJ5xefbLQ1+fsB7pZ/QG7wilQ1XP57ODWatQJZJ+bkYhVRIHiW2W&#10;kUCRj6nudV4xTrrYRpaWRyCCOnZ7T3XGwFV5pYsM4GErZ8wsi58N1OJWWo3ktEhIjaPoT6Q6YbCE&#10;ChghquEOSbMFGdWLCDLuhKOR0FdTnpcDbhsSXkUFyFnzUAm8AHWvEAMC22PgAZExxUKqc8ZXaYyy&#10;bDTxqRjol/TVHj8+06ybRF2jFao5PPqF6KqOWBXBuGi0dnhTyzJNi4nW3Vw8mvuU/ZaIJB65eYfm&#10;M3m9yBjE9vHazBciH1kAwuCr6gokPIYaEJkW4NtHbOkFwaR6AUJGd1DAQA8Exn8jIX+Qm4Rw+32u&#10;mEzqLIECCsVgtZipVTWzLKJGzKC8LnSGB9W4jiNvaNhSZBkU6izTuT/1aKK9FINEKTrgx7z3gIzJ&#10;pEAkrQhzijYo6C/xZC9OXfmPuJHfr6X6nz+yfFnSm/40UbbBfuCoyXIOHdchJDe6wohCG+VWki+G&#10;+4eIMHLtZzEH2XhyESNMJn0scshsLqCoE87wQEdvGBb7HcUhDu2go1jJvio8mksPeEfPuR2FIc7Q&#10;jCl3aIbeUCZKAatIGfGCCI6mtAhNJJ3c0/vKBJqadhmbpwqmsknTk3RVSxphRSpYzKyUUmtJgq1y&#10;2k9SwiybtyhQpyNT4SUSETXJyGUnfJhmF03Mt2tuEdQc26hCRVOCTxV3q3BCLTziFvyw2PvVvmv9&#10;BLrJs8qJOAkmSGXMxIpYBIvqnrgR2Yku5AK8hR3hF2ABPv8MX/1y+fB+p7iAl6JEyZB6Xum3beWy&#10;K1aw25d6s/RlmqCPT0/fffvDb3/77f/5H/5N5/n9Z29VFyn7T0/HS/Pf/M3f/PKnXx7vf//p+z/c&#10;zh93db69rfh4FG8mgDKUMUx2mNnrFIMUUSulFrFAQVk0pENcLDAxaogxCkJVdbZZtIKtSW8qVYoU&#10;JxDoAcnSe4AjVdkEno4wvQvnuaAs6GuqpEAmvsDeg91MRUB69M3JRQLUIge25misoXAESqAKfD2a&#10;tF8uu/rzt/rp4V//EOsZZQ6NMTAXGRavnkpPxH5Z0M+9UzwSltahQlIRU4z844y2xRjqjcMFCIcT&#10;vdZSKkoGkFJFzEVD9EwUykl0R5yCS8cs0IDNMNEqOmyqN51gDyqkKNRUB80UahgVlG6joQ2ozgyc&#10;PBTzFCyaDJTcTxK+ImSM/oZUk4NKlAeQc0PeRBJwgCR1y7bZvUvmCTOrbJjDttGHjJ4w022lu1yc&#10;587LxY8rT6EdMQEzsN/jZm+HfZkXlMlFm5ZAJYqivDAuaUJECKmwAqm2sa/AaFkWiAwvTeROKBU2&#10;ox5ge8iOMaEedL7FdONlD51MZ6CCljXRj8Z8/x9eLxSN62B3Q4g0KL3hfMbTI+4/4fkex/t+uvfz&#10;Q1mP0U5+PrXG3pStsPvT8bm7O9iCTll7OEG1wYwFfbiaMUBRJTWGQDIXMMZIh1shQ2x2SUKKIoRQ&#10;EcfGSLke9a/nLRuDRDHSmhSjoIlcOYDnu1QBGcqR1KRCHZrAYU8CRp4rY+ZliA19TGx7HJx/XtK+&#10;OjSBa9qKjCIw9NXpOfxW84s30EGQc0mF8iopC1EIRAN+JckkfZESrXWzDHrHGJk5AcTlHJBQMCrU&#10;PC7KHr4Cq7cTonu03fJGyJhnci4RPT9IutO9CfSKWf1oIJXrJAhuGvt8kEY5lbmANkaraQoAi55u&#10;16HJNUjEa1N8s0NTihhjLBeOEU5JSaP2tAXwCIr68O0YrGnkHFhgADOzWYfjSylFTUtJV8e43pLN&#10;BGJbg8JMabrqKbKv4/BTQwBnf/72h68dpPRSQfoYrG2PnopdC6ytupJcfnw13RtTROAlcUkSTU8T&#10;r629owo2aeWVaBhjjK6Jem7zwZc0nfwYULxc/3Lz9xloKeKqNxS8LMArzIXooV2SgKg0CREnPDQE&#10;LtqzMyQb0bmFdgMOjfHBfL5CPGTt0TzWEA+GSKeESpL5NCgBCTHRAhrDKEYpAiMNUSR9pQiEiRg4&#10;j3icbcgCaDIudJj9qKBUmCDZGFarFkspvU1VDKUUm2qt1dIIDTHvZ5cOhGhUnSAtMjMzGV3crFM0&#10;1AJpKZJMGkUpYwVBwlTIoCDjG1SlTmoBl24iRqHQyQ9mX/TpI+LjKU7KFeohKzCBM63RV3gNVsYO&#10;tiMPlBuVmwitqs33wPtbfPHT8u7tzkpr7QRyrmqVgeYdUJQy9vf9YWl0EanTpMvudqo/fHP85ruH&#10;tdlXv/yvaf1fvvmDTu++/Ku/fjyt+7e7z9/d/ft/+rvf/ePf/fUX9tXnd8eP/yj3X7+VFUNiADFR&#10;NViRaQJqiKhXhhqrSYFUkwoaqCImMrkuUWpH7YTVGaoyz/N+B29OY2tmEWcr/cxwjPwNpOWeiIq6&#10;magW8Qj2nFDlJGIU0dluGtCRd1MJZqyscbDyuosH1d2jOSJQHLPBBLtoIkV2h8v7d11+WE782NBk&#10;2OdkldYCqmT3arJbDtb0/vgcsbFryd591jrppGoR7K2LMQK7w233Nc6XcDicA3ENK2IGtSQjSGLB&#10;q2iHFPJIXaA7yqmzCuBQgiV01iktRzBGPnSaDDlwJtqONv5lXjPaz8xckpD82xBYnq8Uqjj7Bvnl&#10;v8l8NU0Ye2AJW69PJKVydI3J/cj08yIl04OdROb1IK3wmbu1JcNj8N2xkhf6seH54udLtCChCi7g&#10;fsbNXA77ctjZbmapTYuPzNFN/AVTiIkKNSLnzwaUYVoKsPUVpmYp5LYhytFMop1RFtjeY+5lrstb&#10;uX2P+VbqrtclrfEQCpeOsOkvsRT8P7x0+xJu92Ecoz3Uu6wtjs+8/4Ef/xSfvovnjzw/6PqM9Yy+&#10;+vnsXeiVYb3H8XjsvY+WWI0UR3G6A8OiPcttyTcnzHzl668n4lAZUM2YlCF1hQjJCgdpsSTXuLT0&#10;r3gpaDbDhY2DNZZ9wlaaBt0JrpND8bcVWIMbS2Y1nqhGrirawPjFlFeMC8MoLl5NojZA5KXA2kIu&#10;8jQX4Mo2xqbnGHVhogfjjYcgg7Cut1Akhh4hv2Ey4kFSPNjdk/meiz0inJ0EK4JKl1IpQCngpfej&#10;8LJejhErvcWhRfeMmSqbX2hwGFEM6lmG/oroltqzMXizN9yG8sm7IvOtpGMKNuEKN2IWJEyC8AGQ&#10;GIcyUPKbOGS4V6JnJHgIVRPvH2Z0HMM7KiFyrUOzLgmFaPpsiBhUVW04W/zo0UjEcvv85baNifGG&#10;YMlA7UK5RvPL5fzDiYIOQtmiAbjuXyKD3p4OW7kac/tNOe0VNspr8hrBuo6Qt4rrKsgYf9wWzvY7&#10;x+goh53M8GjY7MSuz368XJlRUcbWy3oyEoOqem23tp8rrlhTy1lMREIZ1B7RaVTpkE05GB1sQqd5&#10;xkcODwgZnv7mlOa8OFbHSncooWEWzoCAHpGyIxXARCw8MyhHDZybApFK8+HJzCgqhSwy7OBxra5k&#10;RK/alMwWaK1aJikGUVcshxtR1VqmqSR8BYAMnQrJTqqpWpgoaeFNrTA6elOhpn+pCUGuOTynqNik&#10;5ki0t5g5g94jBGoiYkqj+dpVgRIT5Qa4GD40+azb7x7jpHEx65bpGLSAiHSBRpCcyAV6ELsU6YEi&#10;rQJ7xd1nuHuzA868nDXtE4toLRHwhPcqtGBatLx9cz7H2oONdKvzwWNta9y+/ULEn9vx7s3PbXc+&#10;r/zjN1//5je/+ud//l+//t2//fB2/erLm3L55nj8+iBnNSK2I21Ss6LzjHmBawTYCnuYGyDwbB8U&#10;KJQKXaTc0OaOskLn5QbFuN/jZgZX2E78ohZ8oPpuZqd7cKW31Mqcz0dyNWCqhlLWi18uJ1llnndj&#10;1aqICsSkmLTcBZDPlxpgBWag+dMTxGwSFHWEryh5GHeI6e7Sz+vzF/udfvb58vjpH75bHxStJDSO&#10;7Pt6kMoqtS67EOD47KTQ8sF2d6imM0Aneu9w9N5v7m4u68nde+vb3gI1hLoohtUMImiOdCzFSXSB&#10;nign11l1cpgMO18zBWkSSlBYlFoqI1J7Hs1hyASF/VI5+rSBT4um48/w0B+sIncH3YOlbkOIzdNa&#10;INCOFMwOuRoHfywQEaCmhCzNd6jqLCUVD2NKm1uZJXIXMIe6SNBhhLraE+JIe4z21Po5oMCMuoNO&#10;tS8llkmWSaaZpXa1hgIp8FRoDy5poBhUZFKREN2k4vRgtPDmUUfLa+MMzqonKjgjZmq9sLrOZb7B&#10;7g0Ob1Vnq3uZDigzSs3APPwXvobVfY65RjkCTfsjBrrr+dSeHv3pPp7vcXxUv7ivFl16RycvZA6t&#10;PFrrCZ1ARWHJPu3eXTYuMhS6SbpFt9N4XPzR8udNAQAlnUiXvmyEkZx35ExDX/BObgI9g/SxXsbT&#10;BUngdjvCOJSAaRuZWlQCEZ6uFdzqelXdzATGKSfXGZ5sFqYbAet6PfUVg/kv/zukY6+PS9u++cDM&#10;rmUWxAX6I+mHMvW8ST0TGTRoUhHRSxTVoFLS9yjzAOOkImqhXEMgoZ0r43JGhzxHWxH03ntr8IjW&#10;invPDw5STqimkYlsuJSMSe8gVl//HgIl4B7hVC0kozEN8cb7IEAjiY5wSmd4olbSO5W0UCRi0BEB&#10;F3BK5Rkji/TIqy8yGQGyB9K+NFcAa0nkMu1mqFamea61iIgoQyBC22yJkVjEFUQafCyKKJjGIgPQ&#10;55jN9aJwRMb5jJJZAMDUtrs4XtsIUq43+7pMx0Ry4PYxqjNQAMuNKjFUzdG6xHXIGjmeBjMyCdwM&#10;QjXt2a+DQsOWFLVR3XO2qOlJk91LbM3CCGCSqyfpWJ3OgqIke7LnvMAsKiDsrl3QPTp7T6oS0ouc&#10;hAfYgZRuhgW0eTSXFbJCm1kHOxG9T3WONYJNPb1LxERUYKJT1SrQrBRAs2ImxUp4kx5CqrA4qsJi&#10;uF1r8k7sAj0AACAASURBVHwFUJRqZdIyq6iLFVhFrVInsSql2P4wIpJUpJQyTaoIriisplW6x9r6&#10;6uhF+zQXeh90XifdKRRoEYmSm0VagTIkzFRD6D1n+AWJ2HoEI0hFLQrF6s7+NMny2VweZflTj9Oz&#10;31/Wst+XMsd57R7TVJ3CubTWnlvsynRmPF1Oj+AF+KuCN5/jZ1/9ZL/4ov5uf3h4fNIFrgSaTqhp&#10;nkCAKGXG6rXOj6tLk6XcfH/ffri/nOPTN09xONzevX3z/u3te8Px/HQ8fvf3f/8/9dPXn+3XX/3s&#10;9mb3A9c/7fVZenegLII6oRQRsBRME2qFaD83X1uBgUDfjj6S0LAiZafzndY9MHuw797Uw67P0xN6&#10;mW7m2/f0tT9/KkG0Z/SzsBsa+jEubHGxSeEm9O7nIjpNBVMBCSvRWm+XaB3dxTmpLbc37fk53EXU&#10;pgkQtB7ni4rYUhOSuGB1wBYIwRTDPgcZN6VIcQ2K2eEny99/Oj80dCWLhyoVLqJa1qDWCW2dl3ll&#10;Z++Ht7efPj7e6C3JqdZ1Xd999nlr7eHxPkh3LvP++fm5Vq1qx+eWG4MU7m+mP/zLupvWyyV2+/l8&#10;aV2jiFwCj+4V9aB2MZywasc0YQ1oc1InlclAlECsl26FVcW6SlEBVE2SRzysXky28QZCe+cInRuQ&#10;9TjJ1CU8ujug+S1y9m0h3nP+BrMRMUVCYRKe5FxQBtMJdj6f0409QRUJ0rk62GDFDEXCpUmIrMQn&#10;tsdq315On87ogQosUIVWicPObg9ye1d3B1HrxIqCMoMFVoECeUGjiGoRXSvM0mYgIKIqU6mqno2y&#10;mkIKFBCDzpgWlD1scV3EDrZ7E/Nd2E5ZsH9rdde1sAHnlaxlP+ee+to6ZzT2r/Z5XE90bl/BnnZO&#10;SvQWsfbiDc8P/Pit33/E6UlOz3I5sh1L9PAmHrG6ha6n9YeHj+X9X52OFxPt4e4egvO6uuxCVKQQ&#10;wzApdCutMl9rG99t6CI31scgsaTL4+ilk1eT4E3+1qCIlFpfn1+JC4hIKUbSuREBSYhEoFjNL8sp&#10;ZOQ32qhhEJilggJJPRItw603CA1xhEkIpqmA9CC2lWkviSZ/XmP92ZV//X/dOzYkTDOZZeR6pGPI&#10;qwM7T2Fuz4hFRECV4pHTf4/OS+4VYsNrTbX29RT9BMu+ytyMVnu7WNmFt762x08fd8vd3dv729u7&#10;cqX3vPqEozChbsfx9r82Pns6izCpV5kfORqXUX7FiKNUukgIPNgFTnRIJpiGkNJHPSGxcQsc4pI1&#10;Q+pamH5UjPB0A8gLGumOC0qoZupcUdVBxYDrKIBerig2wuCf3SoAr8YT3Pw3RhsYvE7jEupJwOUF&#10;/Xr92oonH79ioqDpbqU/WhBjWeQDsD2YupE2xuXOuPTY3NKwXZTrpYkXw5UEOAfVXQZ+iOEsuCFo&#10;iQgP6Ctn3cOANJ0UNEQ71IURmRibXmX0kJwJOuHUlbFBaAjV1AfnQDKkO7t7c+nkSmkqHdKcLdyd&#10;3k9cI6Pni+mkWhxKR0TCi9FJgRkc7s3DUQU1nb+DKihAMVRDKaqTSrEwStUyVZkkrEupZVpKmXWe&#10;tS46z1amMi3TNNXJmJBpUS2lSoecRdcgpUOhHHySyIcSm+AgEm4I1GKichUioGccbxDQYf8/hD1Z&#10;+5aKJHtV92hYwm+g72mfFf1e/AFYk/QpAgyTCg090xoUxbrTFZU4EvMNDm9qnTiVsHD0mBS2IMow&#10;pcpl4h0UaGuP3/zpsr+d3v/81PCff/t1m9/9zW/+FrsP9899mvY//fKrw+Hw3fd/+OH7/3z/6bdF&#10;v//1z8uvf7r/UE789PX69PUOvezQ+0hMhGBY+FgBCqZ5iinCpStGukJ6jk0iUylLzHtMN3X/HtNt&#10;qcvNh5/obobBYyUazdfzM50FxKlyfWI/KQXaZWoFVQepMMIZ0QGkp9x6PrbW4FFV6zzH2nrvsq6q&#10;SomI0N7Tj1CtwBTeYYGiClMaVcLFJWRt5iLUKn44NRQKuhT9YYffBh7OcCEs1mCnVp1atKfjuZq1&#10;CHCY7NV5utvdFdZwufS1tebuqlpsen5+nqayXnoETWvS88KwssssLmjRI7BeTiTDXUxXssLOIifV&#10;neqMUtHPQ3TlAJLoBxWEUigu3hGIPGAtKBK9jJYpABsi6+QlZNTb2LdUJ1VV1cfnp5FpJp7LP32i&#10;Z5slnJkB1QOOHi0iVMc0QwJCmki22RYl+bkSmpuJJLFT0WmrKxrgskKewMeIb1v7FHjaRmkTomos&#10;E6fFpxl1Cqsok+sErUPzl27FqEDOhYVAt0mhQMlArI2hKxBToYgWSBkqGNQkto8P20c5YLrR3Z3M&#10;d9jfQiaqlbpDrUFIOCjRnZapQ5JOiYqk7goBFU1AhletwHWjRoCQiNIdfY3jszw98OlBnh/l+ZGX&#10;k1yObJc4n9jdAtG4HtvlGb6iUqMNt3kUiKsYg6+8Erah7SZMurpDDc3gC3r2Un/Ejz//8aRzM5Lc&#10;iipsNdNo2NJA9CrJSvwkA/lk4BEZXAgkZIXBpUrTDhHkKGxw2LPnzwFOQATuGWX0UiqR3EzHfiT/&#10;f11RXcsspgYwx42aOJFGhG712uBMSwbCbec1meAFAXGRMf0WFeRdpacDPuDkGLM1MIMdclxvjCJt&#10;7UDXk18ufVpVl9P0cDk+Ph9GgXX9EBIjYpnCQXJnvBgXAeSIx2GMsWAECe+Rhq3hjMhod4AhDukS&#10;Qekb9cpH6mUMgiJjixZxwcvniI29PQJKhyI4x6U2kuZgENM0BVbVYXmY9Dq5Coq3e/ZqOktkfkJ+&#10;nnd0q3FkK6WASMbZmKZvBKu0RRy1sUgauwk3aOovCqlrePMY6PooqDjqKmTYy5i6OrOGvuYAMG2e&#10;Xh4sgQTjKtWVSLLF9kBRQAg1Isb6JrOGJLObGPpJg0iyslJD5CF9mJNpwJJC2RwdbASFiUSNRgYa&#10;QqdALNPVYd393Lw53NEFjuLc0gt7RAfJD3eH9zd36H7+dN+fLiI4zLNIm60YI6RPU93tZgk5nZ4V&#10;tGJVS4nQvmrAFLWahFNFi0ktUg1VkHrASctUyry3OlGnqEXng0yzLnNZljqV7it7g6bje4BGivRI&#10;u2Um0CgBhmauqEBU0mSGKX5Gcjc3yZAHHUl7H/kkyRKIFF6YqFK7BMwwBW/B97Avp/qx8n7tjz26&#10;eC7UiCCkh3YqjSHmaB2EogKf/6R+9v6wzJgK9OIg64Q6o70Y62VqGTxwOXWpWiCXp+Pj8VO9/atf&#10;/vI3b//2v72cuuskYafj+Y+//w+///0/fnr8rci3/+pf3X3xwe+mT5ePf8Dj94usmBTHEEMM/2So&#10;GEp9YbSIqqZZNsiQjGNTg80677HcYP9W331Z336Jwxu8/YA6QaO0M/wIP1t99JTNo6RDVARMOtCs&#10;9uHmEqoU75051FYlw71LUIpIMWX37u5tqlVtG4iP8TzVN4cAU0ShBFmC0pyxtuqsoNBLxMFZ1YtM&#10;p8OtHx+/XvHccI6kFcHBquXx+fknn78fAE14a83MpChd+kh5TgRFVcTXEzfurRAKNQ0WwcTd212d&#10;L8qwIr33aZ7W5rnmmuop+ByxqMxFi8jUabn5kFRHSGa/VBEynGIhIoSFKkUgNacMubuImI7+XUQ2&#10;NioASM+KYQpFBON6LzUh6t7PJBCpTYRQJUI21dH2poAN0giqBOCiA8cEXB0QtTVs7d5D3OUM3Dt/&#10;oP+p8wS4oNqomnYzb2fZ38i8xLRjWURn6gSpkAJMSC5gprtn0iJJMRsaRhHAE9QBTVRzhmkikIph&#10;YD8BSR+cqbNNN7J7Y7u3crjDfNMiwqUQ0qP7alLQVtEpcqMfO7lITsc4WDvyIsPMh1DhGfLgIOEu&#10;bcXlwsd7PN3j8Z6P93J64uUZ7Szrpa8ru9PZ1zg/8fiItWEXuq5tqOdVVUMM6CCuRs8RSFwFRKQN&#10;yIYOjA5dqGKi3bP0eimtNgRONibM+CMAJIY0ShZuB27OTF6OMxkEl9HYj6qMr4s23a7KKNeyAwVD&#10;AmpwMBWvEAbDxJuPg1VFVBhIF/uAc3OVyPosf4GR+sfxIyRbWgHHdxUGk/z+UpklhPzqRSXKpgTL&#10;Qg/bFk9CqarDRmv8BhFxAZRBdlGDuYUWESO7yOSltctZdIZO5+PH4+Oh/FkpwBDYOPuHIm3jrQ8c&#10;cNDbsWXlJZQiGXkkL0aj40zSrgzSlRFX2aBSg2lMKD0fUUFOOzMLzDeO4MYPiqwqwWFeXCoyUF0E&#10;lq+SWc3X18uyeYGX5OUOXdfKtp582NknUzBp7CIAQwcRQSTZu/Jym14Eg9eaeoOvrrzCjWL/l7UX&#10;6UV+tC7zQY0IGwDm+B0weFpZdo+KMD2rXuNewDZFzg2ZWQiMSo58se4VZv0UGkgHdgmqCzvVJcXX&#10;mvX1JdBJB1xGLewbm54iIaBmgKWHX7o3R2sIQU9rwYCKlgi6lOC+yIf94ct376X5w6U/Hi9TpGhH&#10;6pZStZ+n27u7iKB6NTWFBbR1EZUIMVUTd5RiUiaZTeuEqehUUc2WYvPOdovaHFrEqu1uyrJIKZhn&#10;mYr6hdF0SLCawaNfPJe6jl2G9IgmpCEyX0oUVAcR3SVbIRGAItx4GhlVTRGjEoKS3kWdIXSJXuAA&#10;ep+r3IR9qPpZLd9IXHoPNSa7kxRTClS1qBYT7V6BG8PP3+LXX7z9bI8Za1UWCyhKBVQylFMDplqk&#10;0pohLh3LzrzYGqtwLRriHQ+fzGR+e8Dx9B//4d/80z/+u6LHX39R7+7e/OwnYvz+/P2/9I/f7jtg&#10;ihb9ETLBIXBXNaEIC2BwrOczKMbJYGGIhqKCjLoztWnmsrfDW9y9x/uf4s3n0BwsAtMZfkA/mU5G&#10;hTO5ThDAlU7wMnSAJkjfvxbOzhBC52UhPFpXBeARXYRa1SMGbiEGaPTo3T36fp/hsmqCEjZcfFIx&#10;I4Hu2UhUwgQr15/tb07TTvvpjwQaoubbjzJPl0urZS6l9Ojsvp4vVuvT05OxCAoEpdZa67qu7m1Z&#10;lnmu9XzpvWM8jBChTLJ/M8836E9RRC692bITUSchciEq5IQ4kTNlUlmFEzcFTpYMARqIMGcY3Ae7&#10;S1VUo7lLHioqatDIlEAAhA0pAMnImRIxi9ITNnaFA+JO9mG/YNddODYa9NhKB4AbQQlXqgqQ/3Cc&#10;P0S6mpj0zuZ6IY8iR+fH1h7AxK4WwV5xENwU3C64OcjuINPCskSZE9+Gli3ET+kJgZjAJFt8C8Fw&#10;Z8r+dBzCUqo4AYukZuQ5GwoqWckaurDuy3In+1vs38GKdJpoBNrppHWapgWt2TJtSsLEPMYWnXxp&#10;xVWfOMYLCM95GNARRD/jfMbppOcnnB5wfLDTM89na5fwtUeXHtGCa7RztAv6Bd7hXfrq0XP0l+Jl&#10;jHDdPztBNsQoD4crxT6raXmF/WQhlHdPJeTV95LtiPm/O6fylcr5QReW63k3EKzh2kkMeG8DFBMm&#10;SA3bEByGi0g68HqSlHPvtHFsc2NiRWr5NUZR++q83uSJL+UgOIz5uHGjk2yT/ySHhn82ckKEC18h&#10;ZMwc3tBA1ogcokWMQisGEsYs4QShqi4wekBXFOfUVFaIrTwLnwsw5noAQAU84b/wvDiJqVw5WLLZ&#10;GmXty3GypNl69k6UoSIc9HZJ8SBD4FkGSB8KRAmwB0IlZFhNpHzvet1y2b5aCgO4KopiKkVVFUZR&#10;MB0ylJIine3cE5Eto1T+osB6qWw4apKX/45tsWgy0nJlQkRSML3do9yzxgredlK8Pq8hSEvNH78r&#10;cENEk7CIsZMlpLQ9FEkrzD5484PfZpfK1HvKWOfDXUw2jzYwd7gRapAIckr8qJkLFsiEhZR2StDS&#10;eCAS9KI0sBMtGyfq8LnZoAIaoOFs3ntgJT2wOgKQDAPsgY4sSHdhitiXqX16+NPjcW9lL3a4u+vH&#10;cxxXEKDnXDzcfb04GBK230Vv67qKtMmklkIVF9g0yzTZfpFlsmnCUnWZpE6wosvO5r3URa1a2U2H&#10;m3lZoGJTgcDYVMOMCpd4Rjvm4NjB4awWEeE6YNAB0YQQomkgVJRhG4WFlqP03l9MyQSiqrOEQy49&#10;G3vEhFCEwHo72PSulg8Vb0q/v/DinVa8pHJEQapgVp3DrV3eBr6s+G++uPnFzfwuHuv6JCqigao0&#10;DOQ0ICgWw35VETCcn5uWp88/ezfL7vef/viv/5cH/u//9u7z9/Nht56e//TN725l/dUv3v3kJ1qs&#10;HX/4nehxiYtO1dbGp8ATxBENmdhCgKrSIg0le/O0K8Y8aUGIB4VTWc2wq3qzw81N7Pc671EPqAd4&#10;AcpwUtEKLWqCSsynnHpbgXbFpXufCDVTDJtHt+6kp64NhlIUUkyF7q1dvEfNKTw0J4pgIdNaRBpQ&#10;TUFVcBrNe7j1cqh9XeNMElohIuK0Mw73p692pvPU1/WyIhY0ynFtMk3rukbru3n/vD4JlU6tcl5P&#10;JrXKTKlai9aiqu5Y5t006WQFHkxRMlVVQ10X293ad5988s7useoYVYiE6EqeGM+MipiDN6oeFJUW&#10;qcqiIuAMRQWjsKTvKHMiWNypCMnnPIamEyrd3UyswoomvJAH3pgrEMGNtCVgCkfGEcjugJP5XFdG&#10;YrRBJqGaggilbHLyMUBFRIR46yfqc+BR9FF57/0BcQYmYA8ciLfAjeLWsN+15aDLDnWGza6TahGt&#10;QlMxgOGOKJkcJTAdXXn4C6SSeI9VqKLWqtJdCHOCFA1TM8jsMNikdWfzTVnusLvD/oDOIoTV1tvl&#10;ctqZoSpAiJZ0Lc/qalAx0lcJW1GzlSgckmpEemqvuJxxesbphNMDnh/k+ZHHJ1yepa1sjWsXgM71&#10;7P3sgz/j6Gv01Yf4zD08/USZNPHtJzE0A8byrWe2wRDwYezAYiIjglBHMabDOAq6MbZywG+QGEFW&#10;EgPLyCJmgxCyitoOVm6wefbtfMEzXk5YbsdoQknY1IhZo4UgRzUeOdKlG1+KISBd5FLDxo19n6dq&#10;jhRfhjxIHo7klUqyVZ5D4yvqcKEd4Nv2oW2zUoKLSFfmti7pdK86POYJBqKECD0RChGFxLjiLt3T&#10;Qlm5mp5DlKwSU4mRkZPdUU4Gsc0Ec+477BhynMfBYX+ZRo3aK4BhNOcxUrcgHYyQLsyghJTlRA4z&#10;Rz3QjYS6YoPMrh4CCfTnkUVsdgzDPdIyp5g6vZqpCvXHENb1wBsV1VZgYZsJXqv7oG9v6Yqip5dL&#10;phZe3R0GiLVVw9ie7RibC6/wVf6LuBZe+IuXvszKE0eNa/H+at2QzKp5sLJevn7cOeQkOyGrlx8U&#10;19KAr0YV2JwaBu6kGYeWiYEB9rhKFNkFAdnGNQNdTjuyMUyjOz1k7bhEeGCTOUKp6kSHOgqkihqK&#10;Cauzt8tlBQUsurcyB8SUHpYMSaBfzk8ILRqIxt7ZKK0oqwrK4C3aVHWqssy2m3WZbLez/ax1V+Yb&#10;1Gplpk4hk06zLjecpmW/K9UUHmwqq0pwPXeei1qa4KZUx1DoBso0TcZQDt4u0j2RMumAi3ONieSq&#10;hEh73VFtpbtUK261V8+GRwJasIPcVH2/lDcTl/X0AA8ojCSj9cIwWOE6OeeOzwt+dSf/1dvbD+hz&#10;e97l6KUAlQ4IUaiEKVRcwYz2gwL7BSE91vvlsPvi3Z0/xB8//uHTx9+a8fZgP3+3+/yz3c3Nk1x+&#10;3/t9bY+IMxjFlU37c1SHzVO0BkIpUOHqpEkEVGebqWZWMM2AlckBYZnrfIPlRm8O2O19v4s6K0xW&#10;iWknKAJKauDD6RWcxPaYmqCLEtbBo/TCJkgTt0RwTcwsp35+OXlfTRRllmgR0RpEMRdjoLu3BgGK&#10;TaZVizVxUCqBdA0Qh9CU2JdJ2pkAIWk0f/HSYn48vcNunfWT4IHoK7p0VbD1CH9+en5zc7e2I6Gh&#10;MEiZKkI9huxcVc2MLBFB2vaUi4pQ1cymXeVa33/+5rvf/WBFljp579NUV3YAIejgSpwi5vAjuIpO&#10;oFIoEmQHzGEiKVFhA2xzuuFIQo2c52Tf50FVWGSryx49nGQf5AIA7D7SOW14I4OGdoQJLOOCt+wN&#10;EWB92biUYGhWWpZtn4McjUiyctdLPFO+L/rR+C3kE/sFqMDnsAV+R7wDDop9wW7iNHvZwSqkhljX&#10;YlIMhdBwbi6RlmEvSVAQGb+WQETMxBSloBTUKhkmgQIa1VSm/NZqs5QF8052N9gfsDtg3q/P96f1&#10;Ms+zqrJ7eEM42PIYGnUVcivQ/FzHcSLb3xMhWGPElURHv/ByxPFRjk9+/1EfPsbjJ56ecDnF5dzb&#10;pa1nBvuFcWp9zZxPsKOtXNfee2ekJ+XLWfCXhwheHzBpHPqyA6XV6gs6lX8vpF1Lxit+QygT75PX&#10;+JAOa6AxQFH5cRjjFVLiYDfLOMF/hIRdz+dxqbY5DIGkGpkIdQu62Q5BAjKiXl/BV6/YV1c3xwEu&#10;Xjn4r5yxRq3m/nJebyesCCOuRQaSsQ1TpGs0ScuhyvixW/O6va9smcJFpKhEIPyiHs6VgpDikupu&#10;T+o9QuAeFI+Ae5Di14FgZHB0egRdqysAgXiJlhtLK78mYMnaCQ4KS6R+h3mVIyEzMVcNQd+sAl7u&#10;ir7YFqQCpqhYETMxU1MdU1LbDOUGAUK3u/NyezmeB0CTjz1UhLxeLH2pvIb+QUZlxoTIAI2Xyoov&#10;1PPtajNJ5v5acnK9x0nUxfA1vZZrL7wokspk16VuUDgQQcrQ5YQQjJDIkJDhbJH4l22LC9gmk/lY&#10;DAfY/BUlRqczEsTSlkyTyR7DjT0TjTxgORfYqqtESpIQl98uqL1H67IGuw/+3EBSERKYKCU4QRcx&#10;CxV1rH0xLbOid5yjc52K7GrOcQKmYmiMvq4mdb7ZRTWZ5spag1PABEXVRLXWMk+27Mp+wW6y3b4e&#10;Djotu5sPRAktEJO6m+abab8v03Rzc1NmUYno5/Xyf5H1ZtuRJMmV4L0iqma+YInMyMyq4tLNZh++&#10;9QfM///EzJmXaZ4mWRszFsDhbmaqIjIPouZAsnCiojyQDoe7LSqiV+5y6e3NVd3Ec1dDqmqVKhLo&#10;a1AULgHpHA56NGGBdCHSKhXwiGyzQHJC9bEa5tIxQOa51i51q12igwhLMQoe5unZ6vOR89bpZmKm&#10;jIiCYLi4V5e5tSfgvz3I//r9z3831dP6/cH68xmuaAVy1HXrfgslK0VCc6CdeL0EMEPCvn7/K2X6&#10;3T/+/tPvf/zp5e3XL38+Hfjjp/rDJ5T6Yst/tvZFfZ2mst3W5QrrrK0oCgBElW5SVVncRpQ7k3Qs&#10;ZXN3eAmXWnGYUCrrocwPmM84nnF8lNNjnB7icPR6kHLwyKVfEY4+RS9hBahEdUyEEAqoRYCiAFpH&#10;X9FW9BxR5w64b21l4JwyqCR9CUhKUYQ6OkxIWsS6mUeYgOEla95I6wtERwlOiEBjdpB1Utel8XI7&#10;R/n5WF6kXw2r4TQpnRPr7eXyh9///OXbn5UioHcr02y7bCSpClAJZ2utTipkURWKiQc0RPRQ5Q2f&#10;Pn+ifBFgPs0vLy/H02lr5pmE5mjua9jivgEr7GBQhKiUsWANFgJ7ZBelRCjSS1GEggARApfkqjo8&#10;pA5xUlbHUKhCKt4MXYdF1CCwd/SOwxMC6EZaREPY8JnihpIbvWCmlmUhFssC4/seDNYRFtZwRXyl&#10;/5H4j8ALIEV+hE5yPG3rM+wT7EHjMOM4Yz6gVGiy0ouwps0dUSS8Z/gRRSLBMQlHXvT3JTjt2rJ1&#10;2COnSWY2Dgu0IsfxUqkzygF1zm9e1+XPf/rr+eH4yy+/HOYKc6wLCtA3yLRzvMZCn1tMDM6TIyLD&#10;muDEGgx3u9FW2ILbq1++69ulff8ir1/j7UXe3rSt6K33rffe27otrTZrG1rDtqI1lGbLbeu9R8Sd&#10;+5TIPnRf3/cCvD+y2GvNnsL+3ghJ1jx86AsDu30BNGcsQCbQ/W0XRxKWJHFgOL/D9k7oN08c/78/&#10;3PlenhvYYX2dJSi4N6gkcvYYqZYLFxlQk7vFsLbbKfYfZoVjGhgffmN++Y7U3FuxnrG3nb/5SqnX&#10;fVdM0ulORhcXF3WG+N3aFOGi5kz2s0SIZEoIGZXuLgaHs4Aq9Bbei3WYizscoLk5YNI8vGOEMnu6&#10;hkqCUrAx4soTkrdT9me5gzFLbvz+OS3gpME90h/8fRqmiCQMD8+z/N8gDZLvqagMiEZiIGUYeCXd&#10;0MGgDBbWjisObqN/PPUYG4xxlfAD2LBfEgD3lMy4s/Q+PinpotwHiHd2VH7OcbMh3cfzIwQG+OQj&#10;6wmOxO73K3uXmwU9xShjL8YAUz6QF0BEvmv0xKs4GlbfzwhlQI5AuodEZBiXc3fGFRcGGKI+HJbF&#10;IT3SWz8bLGujx0pnkri3YjkUyG/uOJkDm7GNbIxI2bYMkZGLozoqeQxWjxIW5qSjh9IPlMOpFgd6&#10;a7d2mEoESmYydG8d0xQPtXhVrdOsRTwZMyasoqrHE6eK4zmOM09Hns9yOtXD2fVsLNCq0+Hw8Onh&#10;8fn0/FznmWGHY53E1tuLvvjyttFbhKrlBeNUmUpVmrOGbWGpgx3TzhG34RKwPP8RQb4P+OeqbbA9&#10;x8DXCRdD8WArwuIsI6IVoV4nP5l/mu2J7ei+uRqKE1IKHRpWvB3CnoHfH8v/+PH8IG91fTtW1HMN&#10;b6HQepC+Llub1VX9fVORnLUj/IJVcXwE+vL2p3+dnpb/9unH5yjzAYKXtz//Vezr4dDn4luLy1eb&#10;FY9SI0k5zaMDawOrxAQWQtwJaASI2rfWLO/+MuvEUjEdcTigzjgcMZ0wn+T4gOMz5meUU8cIYFAK&#10;RZ1iMSEqQ+Hwbuibto2t0TzM0QPNbNmibR4bh2IWtdbrm9mGgmUuVVVl9lom36wULVpKjYwwWq/r&#10;683rA8CuIgGve4uHACyyIjkBNw8oC4XzrOtic+m/PJwuql9u66qo87y416ls23o+zLliWfjWLXhF&#10;xSdw/gAAIABJREFUFOGsUrVOWlcy3FM1jcpZNaCyrWFoYKhs5jEfHnrA3am8tXaKgPuICBG24Aq5&#10;IW7wxXAAAFeKMTezjPtqlhx8ggGDl5HqJDuOPNaZINwiFAZwgk44HGV6OOvxWKdyrzkAeu/bsvZ1&#10;e3x4YHffWrtu2+Xal2iG4pgBCzLEHGFheTcYxNzH7npkRXbHGmhT/UL5D7E/of/FsTp+gJ90+iT4&#10;RJxpJ41jxTzjMGOaoQVUiCLUIJl7I2CICFVYc6XuaU6e47DI3XCSJTyT/gCEW7iXQcDLF5VqAXdF&#10;cMgOkUApPfjl9bWTfz+dpgPWZYE5KtGtSxPZleMkYLlTYgIF7mHNzbz16MEtxC1so93QrrG88PWb&#10;v73G7Wss37m+or/Cb8AiMETrt8X7Zj16x9rQGnoHzb2t6A3IMIlACmrNOJxp/oaN9V7mhtPUYO9K&#10;jJKVs03uhXa/Dwi4pL8aPmzRY4eJgtHHFJJpga0YjVp4MrKEdATHm0p61r3b496HKegSsneImYI4&#10;PEXGj9zHMjIwLwkLwH7TOw0Bo4wmb+yzUogzyGDY3zvurlcjlRLq6oRShuFukr7uTcAo8TmRSmKk&#10;YuRHk2SYZ/R5gjZBp9NILmbuncLqqpOKgFGVKFrmZqJl7t3MpbutrZU6b2bZ40ZIDNwtu2Dc8/Hs&#10;TsJWeBvnS9PdNU3eO9iCtmfd3Lsroo8XcbNM3UPKAJPLFUO+M8J6ayYhkCKhmn9EREI06JQ9Vnln&#10;3qXQK5Kitq8d5p4m7ONg3s9ZktAHzpX6xwFhUXTwG3etKQlIzzoBIGDmg2NEjBz3e/8UeynGuA7y&#10;w9+lPAaAIcMHOS/EPTIIQVrcUybGRe9kB1yipw36hx5UEGNlGaOV3GhVVUbEyGyGeBTzAkqHdNIB&#10;E3QLQwZZzRA3913yKQAskUuk4C4iA0nD3Tuju9rdd8NdDBrgHn1TkCGDnutTpUmEJlLh4NoBKnSq&#10;woBqEUKDU1FOokpcrieZ+mIQllJDlJxwPOj5KeajH8/14Xl6eNKHczkcWGaTEmWuh+P08KSH0+Hh&#10;+fT86fT8NE31MIlv1+3ypS3fg6xF/Nb67dqvr2K3EiYw9i2klQhOpYhEa33dzHvOhNNncS5T31oy&#10;rqqQCO+tuUudzHrSZUpVANvW1wDmNSjFcAKLx0r0KluERp97+4dHfLviy6/oq8np9H1dMU+vv37/&#10;3Xk6q9hivzzgf/3zz491U7/UqaOgrU0nVZ3WSyFFa1MFdWjsRQOiUMXSPMtTI99uZf0zbt/te62x&#10;bXGL6KXYPEe5ARHF8BBgB6zBmKygoFKVPG9NwimTSJ21FooAUlU0eLlur69ftgd7+t0JU8EaeHrC&#10;/IDDM+ZnTJ9Rn4HDSNcANgTRD0Xl4aFT3G+Hrm/fvqB/n3Hrb99Lfy0RsVq/9X5rYpjKFPStv1Ha&#10;NE229dM8yVFIXdd1uZkqyqwoElLCfN0WOkvRw0mcXifUykJGRqMp4WE9tFKpWuADnWXvm/VQohSc&#10;Ovyy/jTJPxCh+L7cMOvLdXk+Tf/6b/96Pp/eXq/X5qfnQ7QtzMr8GKF/+fX70/lUD7purRZU1g18&#10;PD4eTvP/++3/mc6ybctc60Htzy9XEVD1ttr59LC2rVa1cHczoisXiBHR/POEbTDHO4FC+F7OstjJ&#10;KHd0luSwibqoUBwKV3BCFHjBNfDwGT/93ef58WgVm9tl7V9e3hqEZK1aq1rpl+116e10u0zA3/34&#10;+fTLU//zFq9tFmDB7QvUw8O2QXKHOErsGVkBD6zkiliIbyp/LQ//bvFHu7w56PhE/AHy380+by+f&#10;gccDpjP0EdMT6llKdRKqUCXLEDWmmY1MDPSUzZMjiyWSYpoLMJAydjTCAmJEJUog5aYzRBGCaY46&#10;h5YYPJ8R9/bj7//+//rl78yiudN8Oj4gQ3m3hYcTtKRfz5CidVMpsI5ubI3W2E17QzNsXdzhDe2G&#10;5dIvX/rrl3j7rtfvWL5JvAjfev+6XL5tyyttq37b2rq2uDUsHT3ADr9d/aqT2Zv51qMDFghrhTSI&#10;IDJWNS06IwVoPhKEZMcQsr0wS39yiA7bbffwsKrKUL2bfgpHQEV3JyhJFU96L4QoKXaJMTr0LKDu&#10;DqafYoDDcjTCPc2JIlJ6kupiAUUXMwizMxvzxCxuNpQt42LOeY278l55eR8g4R7xRCa3Pf9NpnH8&#10;b5yYBj1G9vDg0VTuTQLKzvSy5EoKXZK5Zu5meb29+z3tduLJD8nIXpK9b7VWN9sWVzP3rqp8eCjN&#10;o2SqefcQMYvWAaD3AGQXD47D+n5BfgB27tLCTASlcaT/xuCvRLwDRpG1H2DZu10ASZy1TIEmyczV&#10;JgefXQtKkZ1ixb2dIhgUGdbtOzMuT4DHDhLuoFDuVIDAb4fII6lmp1Ll49/iW/5+TnZPh7uqMRGL&#10;O+FPIwnoH8DbuKNZ4xvvxp5BUoA8wp494Bj2B3di2N4RerhDvYjRAwyOrWoqHD2j3DAeczRZNB9m&#10;gB5qEAt12f/m8Ljq4iN8DxHBTvbwncKVXivRwxGRpFePnB13z0GlRABO7dSghqtjgjC8BlODreIC&#10;qo8kVgUEXlAE1MR0wOSOizVRSIS6Cg23TrrUqWjVcojDYTo/1cdP89MnPT0dnj/V00PUg06zzket&#10;s5ZpOp/q6bGez9P58fj4NJ/OIi4KqYTfbDnIWloLwsTaYSrYuCy99RuxFDVR00Jv3a2592x2E0KM&#10;QEClaNm3ZTkhdLD37uaRVrDZ9hIs6GqAlc7qJCQELcK9s/ZS+oPy84QfBVdg9VCpttlhUjVjs5+B&#10;f/pcfjrxIMvMrgLmFn3z3q3TAi13bZmgTdIBCYcTMjE2cbADcYt20+01Vp0OYHQwNFgoKApQE3ZI&#10;7mYnYgR6RbDoQVSzSLmEu0vOh6SI86i1ylR0RjOsgUmwbC4hCqjg1oGOk1PTi+R+BzojpNRpOuLV&#10;So/YetjiyxK2ITqNGuluBIgRJUcGEX3sbEWoUrzq1EWERXtvCLfWtq3DYKW5wTomA8w9X0iokqGT&#10;vQfZxzzdzJKBSYEFKCgd82KP4OdJv7m99ViLTTOpuN4uIU6FFm59nWQQPppba22zbt4pbr0f54NP&#10;frtuZqGq0+QXoGirE6aidYK3GBPqIpERCkPKLp0V4lvxXxcT4qEgwwwqwyOgQnclNVe2keZGihRS&#10;FKSjABX1EHqgH1hO5emk8+eTPtRtiqb+169f/vVP63rD6Tw9PT3UU93QX19fv93a7YaT4+9/4uGn&#10;gy9tkSZnzIciixQ3brJuHVvsu7i9BIBOWSA38jXsQvtP0f+99b8A3xwCPCjOjs/Bz4wfgaeC44x6&#10;ghzBCVowatboDmL3X+dejt9r446QDMAj6CLK8W6S+I20SRxOFUJEiZBh7A4w95TW0Tbo7O4mhVoo&#10;oe7M9iQA9+iWAQ7JCGAA7ogOM7QV24bW2TduG8yxrnCHbeg3LJeyXLnc0K6wa9hb2CXsDVgoK7GE&#10;b7QmbuFqkV5mFg56F+uADWe93SggnScD4eEZl5TEb3IYLWb3wL2YEekokz999zDBkJUSFiGAgB5p&#10;pAVKMgfp+959cM8c+/KPQRYCPISl8G67NcroqId5n96NJ7PUkmJppgDsbdbosnwAivjN48h6/TeD&#10;y31ahY+/OkGgdxL3GCOO95+IEwmYiKTDpOeIKWnDCUsKIjJsNCQ841DerUCKIGTYMQ2FgZPcxcIZ&#10;BlM8zC3a1ktvRkjv3ruD1rv3BkQzwyBu79qQhGPukEn2SYlLAWMjCAc9Jf0IhwzPjtGB+d7xjNwC&#10;GRfBgPmylJuLjHZbBFoiIxeHOXtixdTRP0pQhcrhJBejweI7Ry9HfsI0+vuvZ+ljJ/Sb/0juFgzZ&#10;d6RG9p0XP6aE47eMiwDuKcL8iGDtL/ihqbP9rO/JRExWaCJ/I+gm2aOGiN3/LwBHRhf5cBrF6DLJ&#10;6HGfJicPjxAEaEgClwQ0m+BuYXAPhsCC5mFj1OiBsHcT0f0vuqeskO4wj25uDjMYnNYlfQUjxF0D&#10;6ijgRBAygcKogIaQVBqyx8pgMQmmqU2ESKhQiSHZEaOAyh4OVS1TOR6m40M9PRyeP9WHT3p+nB4/&#10;HZ4+yfHsWlnm6XQ+HM/Hp8dpPurhWE/nejpPpzOKhneiwVCIqUjX6HB492gy2IApVe8RFjTvPXqL&#10;3vMwD78fhwDWR2GJgHmYWV4mY4A+zmz6CJsiXACjpCCliNMbrXeLaKpRqz4ep6fTMl3hy1J0luBZ&#10;j3W9VMM/PONffv/j57kcep9VpuDweQHCnL46u5Q8XGNl8/uGr9a86VK6a4RZMLyUmg4gEhj92hg2&#10;Y1APO2FAH5Dutr6WMstBIwR0CAkFy7ZcEUo9zvMxRG0xlQ0627WDHdKBhrjBr5AF5SjuUgV0WLO+&#10;hWXUjiFkLlNbBS3QA328++gSzh5ee0DChs2fbRsAVEThZDAIPKK1VmtlAF1UkWC7AKq5z5ahRt5J&#10;JA4S0qxHQCHu0puTmKt6N8mow47J+aj1UdpX60uPepxIvry9QVEftBZdtnaY0cMizAytrVtTs5bX&#10;g3nTUrgvgh49d4ZapB7KfMS2tiTCk3QbeXCkpI8ogC7lSzMUGGqIMrx4TIGIKFQNKzlkieQfhNDO&#10;UxVakkJ0Zj1pfZh4RJ+BA6djiSrft+vLdnm9NOs4KHTbtu9ffBFVQesVMMWPj/jl5x8eTsfvb1cH&#10;5iN0Lrb2ea4wNlhNTXFADGH0EEO5Qi6IL4gvwa+Ob9b+svpbhNPngjPlUeUh9EQeNOZi9SjTIeoc&#10;pWSIO1V3s8oY0ssxtgHu6MV//eIgQe+k1jFouP/3COK+5/S0qjF4mvU19A1tNSssUqY6QJuxv0T1&#10;HStLBVIKvM3RGnrDsmJbsW3YNlhHs74ttI3W2ResV18usV3ZtrDNffO20FZYgzf37m2D2d32yMzz&#10;sTksHW72SvFeSaxz4DYYlBMEAqIeo+EGI/fcQCry/O4HmYcLIjIcu0cYXSDnvOQumgZTN74P47rH&#10;/fCH8D0UBI7U8GPwmLP7GPwc0YwpjN/WWtk9KfNg5we6V974zbkbsST3rnEci48XQr4rZM+TCyCZ&#10;vqP7i9xnhSTTk5TM967pTJXsDko67uXMKr2vfYypub+F3OC5j2gEOoBuBnJAd4C7i/rWWjEL0nvv&#10;vQO03rA/895a7d0Vxlgw3c1wV044aLmUQ2M4gERqKUZ8Yc5Dh99N/nT3PP1jYb9PXU1CZXhcJZ9d&#10;0tBlJNEkiKUy/NeQMfLvH/5+dHcF8f3K2pEkYgBUH3Es3zun+zkLUsgYEop3Qlf2Ve7OwbZJ0d04&#10;Pj42B3+LYOEdFcsHuedTi6G5SV1lIElXjLiPYt978N1rdQcUx7ozVLKRGZo7QOqRZlcCwCFdmJHb&#10;Of7zCDM6xjTwfq53lkfiXwLsQTvDDcAcHtrDhiSrOSMUYETJySAoHkVYEGkiWfY8m0GBCyigQkGU&#10;DBkktYjSKSECaGgGdat4nXSq8+k0nx+m88P88Hx4fNLzo8/DqF2n41QPcjyezo/z8fjw6Qcpk9SJ&#10;x7lOE0oBIqyhL7Zc+3rty7Vtq6+L9w1ht+W12loCWougAhG+9rbRe1qPiAAWkva+EtaHaCAy7WGH&#10;r3eHocTVCVJFSgQpxpAIJXViWNkkCgP0ubJ3Pj/Mn2/x7+taeq8yVepBvRiegH/5+fSPj8djv062&#10;afqJpvQYogFFlATwA5ouqREu7h50iDWLQUnYxy5gKRo6VrNU+GZG1I6/YlwDKdgvhHq30B5Gt9bd&#10;JU+VuG+9Wy+1lHLyjmVdY4U0KT8eKZuywda2XrzOE2ayYJ7ggmjom9oG62yG7Ya+IaibrdfNNhP3&#10;Agx5DukRzY10CJ1Uka0bCbJTBfAQuEfr2zQXUnXS2WYXU9BoES5REHJHjK1HrsW1qEVvLc0uFEzE&#10;o5pZURyc7nFocXZ5Rn2AXS3cwxjJLE+zn5JYBrLGi8fWmuReVkReXr6JP5zP58Nx+vPXuN02Fthm&#10;opxnPZ91+5Ybp642ClfiFGPJChjirQpJt9JJQAtRw0rvk0JJWFAjAoIAjEAGjIhACnRCmaRWYmIU&#10;+3Z7rW/b8fjUfH25NpnwT/+zfP1jP1SZ55kS67qsBgEOM/77f/vx6XS+LdfL9SIF8/Hgxtvajxtj&#10;hW/hHUmb3iDNETJfg9+Nf7X2V/ivYb8abg4TuGNWPqh+En0MP4EVJkIWagUnaqYZEYJIgAAyFrpx&#10;yf9mZdaPSzf324/JFMnFRiRtFIQSIQxKSDIyaE7ptE7raCv6htYhje6qNWte9BbmooJ0+DWHAWb0&#10;NiqWdbSGtmFZYl3ZO3pDa24t1gXeorWwRbarbxe2K/qF25tvb217Y7/SF0YP31pf2cMM7uh9BJVE&#10;ICnznkGPH+ZFwgzbHsAECfWAUDGuAYIIT7wub2hJV5WIgVLtR9L3DvRe3AeslJyYwM6GTyzQSxEn&#10;BOLBkZngAdJGQdp/6N7BjPHUaKT2iiXge5mVGAb0iRoo6Hc/iEAIJXZrjA91Ex9GTB8r+/05+fq+&#10;2zoAAzbPLxswVpZN7H0exzLoIXpvHGPnHUUERBgCmJF3p3jukzRPtOSOt0SEG82sdAswuoUZSKRL&#10;u8jwEf0vIDASsnr/MHADbNR+BN3SyX/3cXCkaUTuoXP5Tnf/8QoJ54xIhyBDFVLAGlIoKhRKIYez&#10;BUQ0RLB3XoUM9thnrgMmIkGqauy7/XF06VlRsMfXfGysSeYsduBTiWFJBGI/TT6kzw5K9L6Nrmsv&#10;Tnw/0nIfB+bbicEOz8KcvdAOgPUewZHi7DnAHNOZcbl4vkJSW2HxbpOQp4RpUplIhI1mLht4eKRL&#10;H00GEb8jrRPQs8/FEIHab04xMq4VNKe7JGhmQTNaeMb05cxMLKpHCsAELAj1KERFiEcBSkQBBSkM&#10;diEwipOoiCJUwAyy1SBD1EWoCi2BijLPejzM54f5eK7H83Q61+OJ82E+PqLOUqY6Hw6Pz8eH59PD&#10;YznMWmcpilKpafYPBESl3RZbr9v10pdLW19be6MvlQYzInNhBeCwW/KeYZgysNWcLAupuydZxs4H&#10;AKWKiKUMOBevnPS6wwCqGBDOMJBKU7EikMlPpuHyhPrTEz+9bb/eolAYots6A//wiH/5+enn2qbl&#10;9aFYNSMRHMCTRghSSpALRKpTk6w6ptHkCMCWIiiQUlArepfYt7gS+wQg7XGUKBQlC6DUAqjOBVMF&#10;XbebmTGta90PD49+6x5KFonSW1/WjXZ7PnlE81ilX8G5i4bpoTs+/YAtEB3ex57EVmwLfv2Kt9fr&#10;t5fl8r2iqYSjCwNaSynmdJowRBR1EmGdjEQpIoXUGhRrXUKW5VqkCtK+ZWRloiNI6yGaaWIEIgRk&#10;CWHCEMGYFWSBs/fojklYpJj1rcVx8cfCH+fpivXb2qyCB+pU3J3dD0VSNycSWiLQzZtHF0BV12VV&#10;SClFdToc6rXdKAgYq9VjfXo+ff/jlUVbt9xM5W4JKQj2cEWDrNNx63FrtnqRWqrIRFPElOERNN1X&#10;hixpa7S0pxaFk+7eWvMV0zx3oPuqMD1N57J1hshUHvt8ONZab7e3i8EVP/yCH58egv56fWuXa9/6&#10;dJgcXNbNDf3mclPvEs7mujpvFm8eq8dLx6/N/urxn4jv1FdlFz+EFNhMPkr5gfwhcI6Yw+vkOgVn&#10;lElkilJZFUUj1ZmjCSB2zBG/6bHkjqX8diKxYxHIMdZAs9JclARhgdaIFVrREny6oS6AljLDe/K3&#10;om/uLqZwAA0WANEazPapTfd1QWtcl+iNfYVZWJPeo62wBlvRF7SbrBf0V/arbS9ob2hXaxfxzfoS&#10;1q01NrEO694behsqAbPY0rl7WPi/l5NcZAqG9ePesYR5ssVdEsPOTiMA5gAwMJRJuzXpDly9tyZE&#10;KkPHMhYgNfnCodzHrDKuszzckpShVD2N+pm0/ETx9z6B+x7n3hXdMaq91r4z70fbNOgu3BnOvwG6&#10;dtDEf3sBcERH7u3dnZUDfhC95fHMf4UTEj17eQQGKS08HAzJ9Y4UHeU7nUtzO703aQBdRADJorC3&#10;WWE9Sm9BhPW9r/KP7dQwvhrHL3dqgyH03nvd9WW00TGFSS5wfp8MYge99mOrqk6kJiuHNEKIYKoo&#10;wnvyTVp+iUjE3Up//2KBBiGRZg2/7XDHSfp48MeXZ9+C/X0hP+jOB9uffOfKcXff9/AscIk0G4Y6&#10;L4e47zjZ/br9Wxxrb3IH0imRB9zTo+/DjC+H0iE7cPgOk+0BjdkYSb6BIG0YgQwlGQdgWCzEBebs&#10;ER3RhhdDNNCRUSKj2dr/OAav1ENSep33vBu6w3q4w8CIUEcJ1ESkCAFKCqsDxdPzO5QoYZLWPBFp&#10;opFip5KzXpgmqU5MBCEQDalRKjkxZi2Huc5HnQ/lMNV5knlm0el8jHLgNKlW0alMVaday+x7azxm&#10;Qd5BILpvN1uuvl58u8IW2qbRVHw6VPa19dWtwxvQ0wwG4ZJT4r0Bz8jwUAvnHok5zqyZ7cY/cACW&#10;seGpAuluqCOac8ubvBS01qtGASrkoepTlcPVojUEuK0/AP/80+kfPx0e8Vr77TirD+dtWFAz9C1v&#10;7QJxoacp4oAySVBVaSE79DveK33Z5dZjuZSU80gQUsAJzGakQhQsUIUWoDsMFC3KUhAEq2RwSWOA&#10;lTOLQg+TSV8hbGCr2jxu5l+33uXyPUf/kGz5HeuG6/f+7T9ledm+v27Xt+lgdWIkcdpzFt0stiIm&#10;mjRVr4eS8L5nGJiACuvWLSK2yqosIMPg3eHo1gEJhc4ZBsMiZJFt23L5ah20XrUypG0dO3G7BqfV&#10;J7ST6FPRBy2vrW+CWlSKmrnAdKreNxKiLnBEN0NEqKpb1FrofHn9Uqc4nQ++3F5fm9RQRZ31eD5C&#10;b1U0ut5RZyDDuzRdWBq4kTfEEh7dKkVZSHStguSYaSEKfexwAssGLfAxag8iYN43HGgo8CVev7zK&#10;w/R0fPr19eX/+7dr63B/U+LpjM8/HH94fj7XWR3/8b//bdaC1aVNgLy83G6vOHToTdlL63p1vBle&#10;ur9s/dXk27a+GL45XwIXkVstmyroXG4Kr8GHwI+UH4lH+qnwMJdyMD1QZqkTSomqikLQczXdg8Te&#10;JwDvTjoA9oF13lfhvn/ctKI2RGUwZ/WItItUaERvwY3b6sub6AE6gzPmwJwStAkOTwMqEe2GUKgD&#10;GAI/N5jDtv76Ct+0d1h+v7FZ+Cp9gzekR8N2i+3i6yu2V1te0N9gS7S1++K9ua15lYYhLHpHQlmZ&#10;uSs9TMbEIleynPEoqEM9j1CxJOBhGHkOtn/sHhUDABhTl9i3XfgIKAze0o70ANmZJXQ2RPXJ8B/S&#10;OWD3WUhOEElP2vFd2coBK2TF3xsrvJsqMEf278S6eym+p5Dlvz74eI8i/qGk/w2ClU7pg0D3PjKy&#10;3fT7Xpz3DhFMyAd30INuIcpUDqZRvwgjSTfpYSEREe4jdyTX1ciMZXcAqrnHjt6tbIaQDFIeiJQb&#10;QjXCclv1AfXKviq7LrqPvpomDFg3CcKYeTNxp14lBIh9CJqzO8JoyRoeV76gFC3KqUAT4pZ7lxOA&#10;l1JIipR3g0cSiWnpAAN3HAsidM/wyJ38n3ftSFyPOyIUESCye8OdErbDaRzWZ06RTMAelnxA5tTs&#10;eGZekskTVtvxp/TO9fsCgb0xdQZCfAyJNSHSGAlBQ3AVpGc0zX5F56wucL+05b0nC83pUQDO4jmC&#10;p1hId/HwHtHBhgzBkA7ffRki0h7wzlQdnhJAms/TO6ynawGs0yLnxyCgwRxUaVojkQWhhEYUhhIS&#10;KeOBAkxttICpIiSVURiiELoMzx5AoYoyY5oUtcj5pOfTfDzp4VCmSaYqRV3S8BWAb7b58uZCA+dD&#10;D+EUc4mOXmK9hQasu23r5Ut/+2rX72xvtFVic2zCLmxAh1v0Fcjg4mzoSVBinOUE26lVIrr39LpK&#10;uqx7enCMe8TzNtk9MukioMDIyLhOLahE75iKCzaxeCyPn6byKObWEHJE/P4J//jTw08HntZNCXEL&#10;QYANJS86cdtJGIRLpkO6eIDjshu7PkSkUgUMqGeijIgUhIcwMW4IwYoQSBmZusy/p95CWAOyRbCA&#10;hwmi6Oa33rdo3WO7dXEvtRwfZpn8Zt2XWF7mOGGaYc3i1i6vb8s2H+o81yJBNu/N1mssl7O/yfbm&#10;68WXq9bC7tY2x61W83BI52h2BrxYipqZubk5A5m4lZtD7PU4h+7hyIXEDaRLJ5QBc7I422KlADOW&#10;N/QNdXZBCQsoti3YmobMgenWD+LHiqdavkdfA+7e3PL+ZYMohqKKLUIDFOE0TVt3IAPiuvnmvrl3&#10;EYiKqQWaaJh16HD6yG19hCQHC8gZDDonVKjIxbq23syWwmeNTXgMnoA5ODkqUED1KAoBOqABacCa&#10;hDW8rYET4oD1ZbNpO306FJN6w61h7TjNeP7d4z/94Z9O0/zrH//y7//n37H4sWos6NfuzttXXF5h&#10;RN/oXS7h37v9au2vzb85LvBvEVfyJtKgpqVTwSLRQ0INZ+Ez+QP5I/RTwWPx+cA6U2uwGoUiATHo&#10;4HhA4j5Lysr9jmPddfWxk6BT3eajqg+zcO7Lf/5MCCDsZPHoW4QYRFhVKqnRjU6UCWUGVCMdhVrH&#10;WpoPKl/ve4PVvW9xvdC7+6bW4Ya++tpgm6DBG/qGfkO7xvYay4ttb769Smzim/ti2+a2erck2bvB&#10;Tdy8dVigB1oPetb0QTxIGo1EkC57A+Xw3B0VxM7AwKAJ7RBNADnLA/aBVxa4iCyHEPf30NsIH4me&#10;Pojw7hE5ZYRg36y9j1FU1fapi495YvJBEtvK6sQ8nZS7hAH3PodJRR6V9y5BSOwt/gtOcm+wPsBj&#10;8bHNikFK3wvu/rVTzvZuam/3cjHNpwyMjbJH+EItkb4ss0JG2iHtNsj3xEUBJNzDmSjaMGz7IYDg&#10;AAAgAElEQVR3FDcY4R1u77iUW7jtrZnvNg1jgCSD2B4RzkGgg8BS/gAPpgFmzgepgxYfYzqbPUV0&#10;w+5BD1XUKvM8lSq0puKSGr3BLAqSu5Xoh+4qD3TR1G/e32H6jI50bqast1BChRHsfT+B4yT/hpBO&#10;cv/OQBDBbHP945P3Zw40ayB5/PiCQxD78fnhqUMNpAw2SFCTBQOFZz+7MzHzshup9Xnc9x7XoQFP&#10;F4ys4oYiCCOdcJaxKYE60+MKG7wDHSNyO8C2E63S4yr7CGckn31AmOLu3sMsPKWIkVffuBkKogTG&#10;YCktl4GUVSWOJcz8DZCRsZcKMON7GCUD1GhklDq6KxZIQZ21zsSk5XyYzufpOEutOmspIgKHM1yE&#10;pFlfl6u11iLc7EQybPL56IittW5bb6tvV/W1L9+4fJ38Kv1GW8RXxdbXG/sKbzLc+uWe9w2O7QQG&#10;zwaA11oAdG8ACgpJ9DCY+3D3e98h7TJgBormdDdcho+iOxi63WJZ8ST6+TR9uqzo3Fp7nvj7p+mX&#10;p/moVuKmhHfEBCN7Gt6GgFHcSXSPMLjsawj3vV+4GUIxkrmTPYEQ1owiCCLceqRqRqpWgPQS1DQe&#10;Saa4TScvs9M7VhH0WsWi9dWMgWju19ty227U+fgE6yI3rCZSN3ipR2+u1w09SuteHs44Tp3dt9u2&#10;Xvt2jeX18ccj7Bbb1daLTfPmtry9ON4+//JYhJgK1HUeGca9hYawcesthyLB9BIHCIugm/SwzWx1&#10;7ygRB50szINKcfM02wTQO86nWkm7bbYB3WuFFDpk644Vs/gETo6Zfprs8Tw9Fr2Fva0OhqowaM2k&#10;pvKlR4SHpdKs1snE3pbL6XB8fDoej/XXl+vlEvMMM+/et7706GvDzB7hcKrSsMef7WUjwoUuZSoF&#10;fbOvt3brtoReWNZSTqEn+Bl6dMzBKVA1DiLV3D3bFdcSaqBCHTRor8F+WWN7XX/63S9/+B+Pp58/&#10;f72+Xr5+35b1T//3n2juSy/XWVpQp+vXt+XF5qnGjVhihX5buAQuFr/2/hfzXx0vwJvGW+FGsVCH&#10;KoSUMKPbrHpAPxPPxCfwmfEgmEqUYlIdhdAYzOTc3ml2UWP//AHE8ry4OVbXfSmWHYIVucMJyrS7&#10;kftMAPd5kRl9c2dQbKnUiSzhUArKEVOHHghhBHozs+X6VkvGH5l3oxvdfFtoTayrN8LQO/oiffO2&#10;AB2xom2wFduF28XX79iuaG+CDmzNErtqDEgkriERd7Pu+x/m8A37EOP9y8eYLjfYqRgrMnCj0cCM&#10;NoYRqWfJyhgiu5Hozh+NnXy8V8+IBA+HAYREGp+N6eBgsoePYVAKBQH0RO+FIEO4p+vBstsdYOIH&#10;wGifriF2lOueSp2/JfYHiczfsbFAQpNBjGwgTz4yE3ngx/ZrP2YRkdJQfLi/hsLRszojAhR4hEi6&#10;L4BIsAbMXyIoJSmAewxeDBsnkdRu+S7ojfwVJRfmDPBtHQkNbJur5OgaEXEfPxnYh/8iIwLmcPbo&#10;8JR+Z8pKOj7vXQgZFEUW5QH/OPcYJIBMT2FCA7BAG9at2VQJk9LuGA93k4bsnNLq3vcDGvdOq9Sh&#10;RB0SHrdxlzLeW+33MXQ2ZIwI0dE8BcwSboQltDXgvPcM8l1T+RG6jr0zA/gu5tjha/PIrNlh3T6a&#10;/KT/ZYszgku7S0CgOe119zBHQHODspd8BjRTLDoqUnA5hhVuwe6xhaceLqVdSWM35PALrnRPanRm&#10;t/cWiY/cJ19Jz+o9b1YjUKAkhVIRVb1kKFiCdkiq3K7UShDYR/8mgOytFQl4UFAqSoFoqitQCuZT&#10;0So6CWctE+d5Op4OKMVA966wqVTvt9icMOgEqQ7bLob+VqZJ4hDrrVlv0SM3ibbcLl9n2Qq6r6+2&#10;vIotygZvgaYaqgpODHa72WrdtqfTsdtmW0tDABFJo7+2NVWd55lkdGutpX1ucqBUBKmAAESUWgZl&#10;13xr4YROMMHmqILbtRfwPNVlsz88P/66+a//5+1coBv++Q+fP5+n12//9nzA4RFtgRFWaKBbEF6U&#10;AZjBBSkALpNGRE+dgbCHU0DBYHJEeMDWfpgfoRWkW28dhiil1mlyEQuHc+vdg+fzQ5nq92ufTo/H&#10;n//Q16Vt1yDfrCPstpitOJaJFezbNIeWyZt//fLldGYLmY9YX7+axfH0PB/n18u1hMttC5u0QG1F&#10;e5W+ALd+eVvfvk6lz4/H1i5hrRTpzdHX18vX1V9OT3I6HSCG8FJkuzbb3CJISFUJaewIr1TpYqsv&#10;S5OGkp37ZnqYYrvWY/3+enXB6fl4ebuVGr2B0Ol4mnxdZdEQDVfqEl4rZIM1VInHWm/Rf/3e6+QP&#10;P8hL4XULPcrzp0/a7fXybWatJVpfQVGtoNd6sB6knk4na9vhWF5ev5J4fp5eXjcAOlGqHM7Hh8dX&#10;bqy1bktL3qTvWVgp5VEIehdjKFjVZLratnl868t3rQ/EM+UR8ijlDB5CjxbdbKIXlbJFoRW4igs9&#10;Xd1DGyrOhbjotz9/6eXr498tjUEzXXx9W21tMIjLtvSL9XCxPi+v3LZYl/7m/gV8dXvp7bvHK3BR&#10;vqnclJsUl7tfTJSwQs7hpfenCT/r4UfoQ7cz4zzx4VQxLTKhTlEz+kyGXhAfquCYHRHuroNEPHoL&#10;UrGbj48ZIVzuoYEimX6RYCZhFAMEKnCIUtC2Tr9Jc9KCvSsCU4OdICtCcjFUAG6+rBYR1sI8vNOM&#10;0eZaII6tYb2iLYlsiS1oV/gG39CusV36eontNWyhra0tfVsZvSpbh7WhRNxWv77lSIEIqZNdl27r&#10;alOgiNOYeliT7iaKQno+N0uADHk+C1TqXr8QKcJyplv4AFXg+6R19LR3qEcogFhPa4g0oclKKIgw&#10;cwujexhzRWHSPXs38J2ZJEw6vQU8t5hCQCAcSloESPnwLj190t9DWxLWyS4u0amsgZmESAEhtG6e&#10;BhOAkJYOnaSb5Qhr5wPF6B2zIbtjondGzN5ojmYkktphqiWxw/09QChC2VLFGS6RvX32HpmJGVDx&#10;iHUIcXTZeslnhiM8Ex4RwXDYyJ1nUrBjD4TOtKlI53HLCLwRuBcAU7E/uo/kkwuGedb4UHlbuI/Y&#10;Zi3QqqoE3MNFs21MbENUNRus7JX5/pV9kgzEE3s/lw8kSAF8SL8iR2753mJv/mLfJg7samT97vNs&#10;gBH2X5KXsG8m9sgJfDg9v+m1RvM09hGSxKacq0oOrH2Yk3DvtCSRoQCC4gGIRAAiO+8qApr2DR60&#10;lOOxiBRoCU2L9rTJ8CbpoyBG9yg7Qslh0a6e86pgRHFHNw5g0yViuK1aH9ND+IBRFSNMWgPqVLje&#10;3WbSHoLYA9ggkrvTAWJJhqHk6BAUCTIdzlAn8XBVsKBkdsWEOqvM1RFgD3QZx1LcbtIjGOEdbqyV&#10;MglmopvfYlO0aloNAUCVsC1sq34raKXf3FbrC2yxtkS7zVXVzd3cw60BKFOtOa3sEmmpnw5UGMlK&#10;gcHXyz1AqJMBFyEhKhFO2r5NtN5FJJdIEKFIFm83wDFpNI0p+gw+iH1WWMffP+N3T8dZelhvZoXA&#10;8IpUQJ3djWmkwA+BFbnfTVpDxuXkLcssKLlYijSLWgrmWVW0NevN3JulcLqyFEWE+1DRQGQ+Y34o&#10;h4fHqYK4vrz41o7zp+9//TXKJGDlzZbFganWaToAoOhUSGy+fDO6Tg8zTcnoq7e3EBM05VZpOtnL&#10;13+37U3AWvU0zxRxb73F5fLaYpUaBmvbQushQYiqQumWrjPhdBYtIX3pMHePILRURTEz67a+vV2v&#10;rVrrDi3qUboLrDi2r18XxXKUIq629WVrzfDD7x+8b25NEIROwkeUp2ity6XhUDELREqVQhXVkhci&#10;GJTIwJqcaNU69+7b2rYNZubeoUUE3dI23Mmy76t3/qh7DI+8cEYi3odSyMzCsKYwEogS+rK0E/BM&#10;PEI/iXzS+lT0KJzAKXwCJ6CiTPDJYoLlcIYSFHjyJUW7+B+//nkwb5I16whnCKzXhti6bIabxbLx&#10;1nEJ/tn7m5SVZVNvUtYim6CTGWROMtmgkr4w6GfiMfAY9gCcYQfxqpDiOkErqqIqSxnMgX28M+g+&#10;8T4hYJpbERjsK+A3ONZgYwU9ma1JDjdS4enMagM3TtsdhILRbyGFm4J0AXqTqUMnUOg66pi1/dR0&#10;NIN19y7e0RVw2IrtFm0hOsxhN2wX2ArfYDdub+gX9ittCe+IJuzhPqJ+fdTBoU/agasA3cJ6pjuF&#10;3wNeP6BY3FmmzhAMnwQScmf2ZxELhKZ5Ft3vPqADORrE8mDsllMOz2DsofyKbPrdEZShucux6//P&#10;15s0R7MsV2LnuEdmFYAP33DHxzd0i01SMpO6TQtpJ9NCP10mbbVotUlGmkSyyUe+4Y7fAKCqMsL9&#10;aOGRBdz7Xgt2DQZ8FzVlxuBx/AzXcie1N2z32iWpGThMFFLOnWBeH5Q7F73eRpkRXeld9e+5AyaZ&#10;EDIk1E5c2oXkFY6Y33cYjHuRoBn0WwrAP5Hw7/v0C1KXXftXBPMaMZcigUZUbcMJq0j2/BmK+Tdt&#10;VuruVMNNLXbiSBS+A0Ppz5NAlVZITVuxxE400tSdTfJ1ShW+idkHrWNYElLMokYAlDtwJQDl0r6Y&#10;u9HKZzN8KcM8NzO34rq3WUIarnE4ux9dRZrPEmeyGayu80sES+AUpSPmrdTUEhaOJfPr89Tlm8LL&#10;a8WkOQP22xHPo2Hequozvwzo0cQ558jO2gbniCCM5R1XylvN57SSEyfnRxFtPsogeVFRZoYgGu3g&#10;a0Mr3rCG1IGe6pERVi4MgxpXFcLsVI6uqZtLhDgSGZSoQYoZEaGI3TmiQgCF2qgdNNAyjXLKyymA&#10;dQSVFfXKYIAbKJijvIW8IDfCTVYuso5lxbIqARpsxXrjXJwL/eDr0TfKPB1BWjNR3eTsACNjszij&#10;H3w9uDaLE7ulW794+gKrBCWmNsV24LbkhnzKOFlepAu1RWxsoLPlEqGgI8J8ccvRu2iiiUxz0yxr&#10;p1wTBqDyQNksM8cmPHeep71FuZVMLMmMtUFaECiTywV2NDtY3lm8Pdov7vH+Pf7rr29+9dndMt5L&#10;Okc1TGnt4N4iaTlh95LJo7LmCShrU0hg7PwwTFohzZy+gB6DoMMXtEpOJyKGyiQE7gCQmVuMRkj2&#10;8PBwwrdoh7dff4XXbxccLpfOJe7szeOPP5zff2iwV3dvb27WujRbz4pjj3g6nz5t/Wm9uZesteOI&#10;zD4Uo3m4DdkYOJttXAJ5dRqJCrmNfj7cLO0oLD2yu1XvATZZ0NXdruOjw41t6VvfzrCBZkZfQBP7&#10;777pEbh/J1+Xgfb0MD6d8nDA61efP376kOeRi24dEBbH7W1jnSamo2Iw4Ilb4rTF3ZlH16FaBClJ&#10;dFNSdlVm1RrHhN0eb3ri6fH91s9mM0LXjWkKlzmskU4YEXD3RLDci2ebxaq9vhogjpmzgI0mw0ZC&#10;6pFb4CHjU+QPyFfMo3NdsjkO5A11FA/IW/AALRKRPqlKFJQMEhX0ULh8ikPakhvyKcajdJZ9Ap6A&#10;U+IiPkLfW2xuRltsNa7lY+lKl+17XBpnwFbDeNPwjniLfA3cMQ4ub/CWyxG+YmlYGiuoA5wbC/dd&#10;E9NsgC92wRK7PXNfDA5W/ufs6BcNq3Q6rFWPHXJkzBNJ4RHoBNWfagPoOWzZ7NixHGArJ4gC5Chv&#10;QGWiB3IgB2Kky5gYm/oZowNDmdxOqND03NAvOR7Zn5gnxQUxrN5mpDpym3RYjSsNC9NlEBoGG1HE&#10;jMIvhDnkMLEAanZRoxhqBVeboQAjGlKE4DbrtkwilXueyh6He93vap9inewVtbVZkZFGqjWbm1g9&#10;glMrWDjFXsHsdTF3TiFtH2/Avu/lvLEgPCDNYnBapRRFXUAV0Kkq+JFFkmGVeLMbV2Pu5Xdaqw3+&#10;hVNBXbfpej97aNeW6OR+cW/OV0+y7FdyMsiIHDJLppoXfQ2zFNvH5pXjxas9KgmwTZvQ3CMjKOjK&#10;x9LeStW1kzU9L5NQln4QzwjWDuxy51dVgTtPInu6PEBiWeGOVt65u5OjJhdu9gfdKmFw1qQ7vf06&#10;FgoJ5l4YTRRq564ldn44sK/eFZWzO2RdEaz94TXoci7fiilwfa6q9nv283+Yr14fs+5sSlVFSxCK&#10;r5YVdyOV8U4h6uK8tiprN8KQWSlJNlhXkZjKDZcQZplMumCqFngqhQFtGT2jh4YUmckMaUAD2sns&#10;nF1OLwe1SI5U389VPpSRiozIa3nZABccXGCNKE92QoxsXhmelbMqA5pmNd84ayxX9aVhQLMZKFTe&#10;sJXt6g1LMzb5obVjSxOM1miLL7TmaA20SKYZTZfMaBHBDVodfbHh3CwbjL66cg6fZVksjNrQL20R&#10;86J+snESu1HDQc/eL2xYlua+9lEBtRuyvEfnOczIoCIwlIs7duSBeztfmsye+cvU0ThJK9891TnH&#10;khAdJvesE+dC3TadyNcH+/wG7T3+5su7z48tPmwwH0A3tHbk0mj0qMVUtcqkkAYzpElGcOb7ory+&#10;p0CoQGgHK4KECvE04B1RSl+atZEBpAYiovcNkB0OkFtctsdPT/Gh3R5fffHV8tUvlzScu07bOdr5&#10;49Y0juttmJtJSlvqKN0jxqU/9vE44hSDzW8kKpKULWgtFZc+HtYl1Oxy2k6ncSGpLvTWmrV1XbOt&#10;tdHAm1GmzBhCpFV45ix4E7LlsPZTXkZYR2vhhcLK1QYMF5FqTw/x8WkL4I7rD//6gTlWYPTYECtw&#10;d7BjO44tRqnIBAiutOABWE86rLpdcRh4usTp8YluU1UsA6Igc2XWqrmuB1e6u3RxX5papJs1eQdB&#10;N290d1VjZUYWG+GkWzU0SAeYSETRCgSRHjCC7bAiM7rOvUfkKeMjcgmxoxluHLfAjXAL3GKK5Jad&#10;kMTdKIfAwStAtupybcIj9AhswIPhAfFoeGq8WLusdnaezIO+JKMa+2HI9KQtUyFOkEpEd8NKvDW+&#10;le6FO+bRdWhqi9TkB7YFzdCgRiOQDkHlMzWBf5Y3ygtKzZW6fMWxyOph1a+SkFH7pTGLc4J0cJt2&#10;QcVNRpoGkx7UsCpfkCGK2eEH0C0JhGVKociIQA7l4EhiYAwwkYF+0rhAmTkwTj6ekGdoQGfTGexQ&#10;h+W2dUkIZWKMHF0ZkDiGcjeMnEmOJeweqaxyeGZJkJx9NaOZyYVJYEMA7hRZ2edF1JgV1FX3J0MW&#10;mLrDZtjBpysKwPRilrtmI0tWmR55lULVH6dgLKJ4hevOEqosq1O0VqCj9tWyXi2qF1z42RyDdbCg&#10;5mI123msQAoj9i7SrGsKJpVQ3B0gCGn+PLlZL6uO65asfXd/AQc+1+5zShScvANYxfOcAqYyKhap&#10;4ogr03wfj/MEtM/cNvtjrezMrmZIRiivXt68AhgQa4Lryl+qamDCQ8/gThmv4pktPj8ZCXBmtptj&#10;XX1C1qiObZ0rZnFWFXr9t9+N+nVKs3Z2145a8drjK6MgXa/vfpHjGR0FSO4eti91Ci+6gdPNQS/V&#10;CGXpVc6jejbyMLs2RYWpBywXdU0RGstQqaR/MBUsW12FclytFCTY/jesuKYaWVbIlozCAiszbVAM&#10;IMjidVWywhbZM0cUk10pBRHImLnYqOCcQMggL+v5HhqJMRKB6EJQZYN2XfLLIklcOP0XGlg4fMl9&#10;SkTvKO9QeYJAE9xKk4YCWc2xYGblVYFlDnPQxQZb4Ae2xdNFMz+0dnAKzYK6MN3dTOBI4WIRBqNf&#10;jOuC7moVwuBYEzLzti6Nh5JVmLrO54xL9geNM9XNolGdivI9gKQMKAjC6yQNJc1oAhuYMtKT7ohR&#10;RLrixiEUMzcYyox9D/Nm7kxvOWbvaihHMpKwtq7aTlv14lbnLXS36HXDm3v88tbW/njaNtoStnRD&#10;Q2vWyHSNRCGNyjnKkA5rlpbT+5IIQzOiPChVLtvwCZ1aKMmttCjl42DNFrSIADpiaHQYme0IYTwc&#10;HOdL//Tt79vN3fGLX+D1F1juueaX/+Zwc/9Zf/h4+fT+u6ePjXE8+Nqa0AcGPJY1zQJ4GiMfPn0w&#10;NoM1k91Yczd05OXTpw9+aNsW56eL+wJFW3l7uKeT1kcf20jZpIPEyDbq6O7GwrBStWUaoyaoIdLP&#10;0eMS5x5+46dz/PhB7bB1Lk9jtcOR/eaP3z3c36z3R2ekmQ4HS9PD6eSHJcFsHoqUNfMD7VX2D+e8&#10;PeI2eSM8Xcbj42NbF65+3ThUGuB9RVd689XdR8DdLdVHbamo79XLmNvdrpiqkPYZFAYltGUUsJSC&#10;mbtUWSYZPWkJG20FIyMGaMjeYwVOwhm4Bc7CJhyAY6IlfKdFXmf35YzrCTKB0h1egAfgQfjkeHCc&#10;ml9W32jdTc2YwIaIbElmWvnBpaiEh1MMIdTEW+At+E66R9zSVs+2gKt4qGAcONByhgp0QORhlzfN&#10;uqqgvGeDBu7VF3Z+8fz1+cQDzSBVllbDoEEncgMFLpjSITp6CpRDIAxBdp9PUEVoJuJCBTMtymF9&#10;FKlrarAj2M/MiyKUPfuT5Zl5giLzpNiki9CJiLgwmcOyIzblYIwSD0YpzKb1iphklL/RThqal0EW&#10;k3SzG8qT+74qskjv06amRhMMygGA8GvrKmux25MnfrLvidPiNVAGpQQxpjO7gMwJUAlQyky+k+Yx&#10;98u9mzl/rsp3vzGClr1OKDLD8+Y7v0/9/bwYJd/Z99odCMFu9Xf9uv6qKX7XM/tqvlV7WVppr6vy&#10;eTZMvCrmm6kO2IT3SCFA04BoMVWpZqUFpCGm4xFImZnCTTJji0gzQyoCiEkby5z1ZOFY2K0ZgOmm&#10;wR24kl58uBe36ZpAtFdkoIGN7myLmWFZmhCZ41r17NYMz05XL5Hh/QpXBYU9gnHvEM72P3Z6FmfC&#10;oFV5nnPdU5jjekDSTxSeE/EDUGvlfP/XO6f5kJ13VUtrGa9d6+XrXxaqUYwrm72MFHeJ5X7jpt/6&#10;BAgzZ69QsBCrzJvwFQh4YrW2ZxBCqYjQlgqgC4mZNxJzDYGIYVn0QpW4gDEwUpAnFGO2E8fIUoZ6&#10;L5B4noicaCUSlBq1SNOffTahKtidTploVFNRrODAYjMVZzHQ0IqD1eBOb2K1CBe0hW3lhMgoNi7L&#10;Are2LraYupRbDoD0XKyVCVLCwthMZtqYFwxLMxqVHhC8ZRxzLCCNbK7z00flJcajxnktqZxC0rqu&#10;Uly2LcYW2UktvrQ21QsDw0C4AWYKsBmpZCoVGTnZjTngZLkmF9HvOoTBLC9KEEqOsGE0s9ass0My&#10;0E0L8mi6X/D1V3jXRj6850j3QyBlS1e4vAwzmN2KvUdPRjqWxgqMSg5zqIG+I+TaU2KiDp05Iq15&#10;awTohaVHhrQeDpmdySYdSWcuhBCXxx9uV7/F+PDx20//CP/+47u/iOOrz26O9+3+szfrrV4/nj5+&#10;9+n9t6dP7z+dn16/kvIC0VzrQa1RqTGGWxiBQN86VdTWbYunge2OC9ysLW1Zx7b1LXrg9nDMGpVJ&#10;0HO4JA3LHHC4O1B97NmXOG0XJZdGQ8Pwy2M/P/bzBTyqG3Phm1/85t2Xvxo4jGwPj09obwwjz48P&#10;l0+24NVyhGe/PMa2wTRANSYMMBty8EY4DNwMHsWWkV2jRUMrQ455dptoPyHrPW4Wr4Nc8SLHwAxF&#10;yZ3iUiflTIPPs1yqON1gpa8r5TndE9HSjdMwOrayNpSIbtgMJjXoxnEgbmgH8Kg8gmvkAWiBBc+q&#10;Xng5ROXqk8AAY9C60MAVxhgi05juBaYnrMIlMsJCFkAukJefWgChZKaXXjVwQ3tjfAO8Vt4BN5YH&#10;h63igd5UpzGby1QCnoaQDvuS/bNl/0/bCPtmoxfLbx1ta7lM5CiAReyInZRY20bOEoQJypFm2pCG&#10;XsaCAXOEQQOXx/KtgYRIKFgxOwUfxYZxRmxQaGzazqEn5kW5aWwZF8RZubHA26xIujIXZIbFeGZf&#10;FQpx3QpGh5WZ3lR4781Bsjp4VvUJSaQZiJz0M6RJoJXqe+IIu4c2YeaQEOMKvZTzwCw7IrICpRN7&#10;u8NgKuYtzJhXsNAQUCOvHZ0kyuu6vLHrGZLKWe0gCnR37sYM2lt2qNTCWrbm1dhTH69CUKgsR/Hz&#10;suDF4KgGYz7Pyfn10+rq+Wc+/1wnmnpPU1GOir7D3qDbBUxSaFKyameHlfqsTCTzqrpDU/IaR1a8&#10;9gI+bdrrU/pJwHPuvKus0vQKML74JNqBwfoADpawubkvi/uhmDF9AmXVyrXpNmIvv8o7+7kGmg24&#10;GmSThqUdvtoLrGoA6wqCzxk6PzyJOvy/LK14lRNyctzma5HK5D4e9htWLufT4xPFa91rr6LtVAmP&#10;yVsUJEVYZX6nGHW/jYJnjakaeoWBTok8s2AnlaM4pyIvGczIHMoyYuzSwI5mIYcQ0CgdrqK6FlGI&#10;tDIRo1w2GNI2MFIRHErIXA7A58WU0xxqhCmbWYtsldBS1lZ7+9lV2mqa0FDVlVpl2RudaKA5mjld&#10;tLAmd/MmMywr2tr84GwZluZui9nqdFNFFlgSqXGR0RhVtkmyuLhls0ales/Sa7vFoAi0lRgxWkiL&#10;u62ufonxNMaJ2rIalkhQ1jxG9IyMENSMU+horgjtq5yZqejuVrzy+Cm4Ob+qhS1ByTFGJsxn/AWc&#10;ZYskIaIYBza5mBkIucfdir/8jK8Zp6eteTN6HzraGjlGH45gDBtQ1rQyGeiB5tY8bdC8/EEDEXP2&#10;Td+xMiXOREV4IuWTuS/QIoUYHEmyuVlzN1omxnZrQj7cGmTtU26fPnzI9fvbWAYOJnO2dri7+8za&#10;uoj48funp+1iOidhSilkw7QIg4ZDO3Dhto2I8/kcGefT9vHNF++Wdb2cezKaH8N0ejz546WtNjII&#10;mK/MHOeUZODI9FRmdmkb6IKb3DHbKNYA27Z+PvfRIQPX492b+yOWN1//+vXnv+byytsvRVEAACAA&#10;SURBVG7fbo/n+7d/vDx+evzxj+cP314u799/PJ09mvU2YA1jEY0hjExE5hbHFUsHz9nubKU5ta+w&#10;TdUDKLnmflrMlNlSLD3NMCwaGzBgpJd8Zyc/sMyIkmwCaMrJb1b4Ilrl4jY2ExRlMXwglcrBEcQw&#10;iLpNvbP1fuQNeQRv5cfQDXgUF6UzrVBN86K6wFopkWplsJEWaLDFdFyOr4CPwKu0B/EUPEknU48R&#10;mRhimjNEhFkSYdjq9CVr6Yvilda31l7bdpdxQy5Ea6wDFQ9BBwS7htuSYrG30qTiAJOCqdTdL2da&#10;vthungNKsJs/MQHX9Po1yAQDo7g/md1EKEULGH3haMAGrYiTMhXdbMAs0jgG+okclYqB5/CymBsh&#10;E/2i6NDA2BCbtAlbxlBeMjfmUEaNiogoN9E9WgxR+RkFC83PNJn7Y8BDxVXYa0jVppGsts98CI3c&#10;D/6ZmhDU7FnT9nq1Hk/uldZiO7qz1zSAVF1IFQhYQgsZM3arKNIAIfLF2nctfye49aLaTVVudnV9&#10;LJkhRMDgSpGh2QHe+VxVEUw7o/JemC7wfAFfgde9eH7tG3NdQs7Nj8/b/8vS6lpOYEec57gSJo6l&#10;IjyLqi6U6i0h5JaESlQ+Cwvm9Q3sDUwCKo5OmwO56oAs+qBNHVG9nICdOwggYp8S1QHPiQO6v7Si&#10;rweBkjkSckAFUC1szVrz0/lUncG6aDYtU/ECvSqi+hXARmX3AXX4KATLJuCz9wh3uriqOTq5NFei&#10;+O5Mu1/Tl04N+zUulpd2AcKLm/HzrxSKZrZXVAIMXh2AGq+WpRGgynwhxOsbqRDaiYhXUaWyD91d&#10;3kCAYWVfQtDTuEERGtl77PHEsCiIos5X5ZIHRWkXshiOGZIYgxEaMxaJo0fE7JAbxd1noYqnVhnM&#10;qYrmMMiRnjMrzGkEhSBJpYtuMMKlgq+acSXdYWAjymFjWGFX6U4utIXL0e3A5XAYCJq504lUIhQ6&#10;H5dbctRQNspn4z8M2TyXNqvIzHROupcE09bGISBEpLvUFg3orLhQY1lavfmhzIjMbko2WskFhewD&#10;kRnCiJTMygs2FWmslBpOYtwcRogod1xRNn3dhwAsC3NAgrFCydNSgiKHJHOTmOoI3gjm+Or+1Sqd&#10;4rIuS0AZG7GSihxEVjQsNOlcydbN0A5YCXgy3MEmiKN01maAOVqivL7ZfCnThilvdIOZm2Uf0Ye7&#10;N3djMwEjxtZbc336cLpo/eLw7sb66VN//7uHOC8Y968+Ox5uxjk/Publslzwljf56fwtNZZiYcVl&#10;dTXLce6PD0+8G7fH2+NBdZC75JYxLNAveno8n5764q+G7BKyLnvoGdkWO64L1PvlBOBwcAxlEcnK&#10;pBHgAq6xtOPwEdDWL+MJ/YQFvF1vzoMGf//p0w9/97cd/3C4e/M3f/Pf3d29+frrr9Tf4usvt6cf&#10;v//DP3/3zT8/9Kfbw/EG/cCSJJQUHaOauoBd0B5xuMvjK18dD54b4sCDZQs2aoSxqKniJq6+rDad&#10;AyYbrxmaEO7pbotxJRtJGhxjBpsZZiacaATNfKiCMMnpIY2UFicgr8WaeaR5433qbY/XqQN5lB1G&#10;HqQDdJDWilGetnnlq2zKyrGy0oiFlKBZU/OnPhZilW4Zd/DH1Bl6oC7Js3EzpBFSWhV5MrkrDaAx&#10;PA8Dr1Ofi/cjb6SlpRcHYIWt1tpcbRJIwm3fSct1Z1cTKaspZdcV9bqnX0usnwAV5djOOo5aqlV3&#10;gdLcsk05ugzMViEAKboNWEPscSnWxSgz/Rzdcky6+67lm8nolxMagIEcHBdhMDvjyVpXdkOvqKZk&#10;FASVzgBCGhkqXZAio8IequdTwMRs10VUppkLOapwocb++QvlIqxchQmLkq8SlsXKRoXbVEVUF6mK&#10;KMwoeoa0i76uZORa+QXBrABZQyItRxCAlZawyqIi3e/8qALKQhQ5CUylekiW60AhYhlKoiQdLJKd&#10;maTWJMzyLacTkhKwxpe3fkdSps/lz75E7AzrWWyLKFsHjfhJkf58JX+yxUusW1CKvcjdJryIvVSC&#10;M+PcXM/9TeTY3w/TzKQsE4fWz8/EIxMVGjWaSyU3AcwCvh0Abf97x+xwl6nm5EJxD3lOCjQIM2yj&#10;LeUVmr1vZaZFsrlmQW17S7FAnCzOZV4PeW2pwguziTe/0nfctDjkILKag5PPGXvjODNTjLaz/PV8&#10;3KxLnDVMtN+IGgB7CnQZPNY4nfpT24UYFbVeS4MlUdq7XYC5o5OlzUS1VquKckJZUEax3wpVqa51&#10;GoxpFYKsUYSq7KfByNgUHTGKrWWiaZS9PssQb6YuCJkWldCcHIEIZlDJ3sNKLZ4wyQE3GXJpzRWO&#10;pFBJzA65smWlC1upBYEMyBTlSuZeuTewiXiVDHxisSYaregxN0fCZQ42+QouUEs2G+g0tGZGOLSw&#10;WGvx6qaNSpl3a6t5G8CgC+g9TpnNrGJUSFE9zZ0Uk3FRlH+EOQYbyRg2NjJxRm4keUMb+WTq5jRz&#10;5IjREWlG9dHGiJ6SnOaOAlPj6WKJVRaKCGkHd5dDjXpBctLckpkBbciQGWLL9O3u9vZ28YfzKQbc&#10;yYP7eljiYufLZ3744tdffPnu1enDjw6M/uTOmyXj/L4d1345bRmWcGJdXeaRthn7eru+fWerPTy8&#10;H3G6XdZltd5PzQkyVZlxMqG15u6KgNLdvTVlni4XlDPFsrjWzBxpJHsPAO53gxbEzZ2Pvo33v73j&#10;0pbzmn377uPH96/7/S/u3/zq7btf/sDLdnp99rubz758c2/99PDNH/4pt/bZ24MzLvHDuraIx9G3&#10;48HB6NtTW8br+7s4xfn9IxIL14fH083rV29ujh8+fhcXHtb7xbaR5xZ54GI5cOqXDpaNLbAKLgBY&#10;3MKGNWJBGtG4HAxPfPxwkfH3v/2d3QAHfLjg9vyHv8/3p9P2F5//+vN3X37+1S+O7371qy8/v/vh&#10;V//0u9/+/tt/vR12L/3i7k7bg2I7HpfzgDdQuCU+T+iM02P8uOB8B66mdFzU7u4SGwi2du4f6beb&#10;4of3H1pr63rz9HQBZcvovReLej3YFk/DLmeN18cv+tMwGpREryXFSOBoUowiY5moEzdJo4WYt4fF&#10;R7QYa8Yh4ybtIH+V8aX0CrnCFuTiuUiLKn815NXXoqH0MXWmX0rbFaS7zEwIZtx4rMob4gy8QT46&#10;L4lP9D9exljtqensg/SUYO5iO4+DDI5QPPl2XPBlz1+NcRf9dsXNAesdcUwdsR5wezsjhpIYSwUo&#10;ySMMcDoBMvYND5aCITNlJHz648wDtaH6HoWcVPu1m2jGBnNWIAFMqt0f5fzHprY4lgPaCjpS2DbQ&#10;iGSncEoVTFNq3dm3m6QoYdoPNkID8YA4kdFswDswMs/bOEf22i0yc4wRHYLJMXpGDKhwujokMCGZ&#10;BmIQozqZQGyeZ9Ox0XNgjIwNyLLvrkZNqTAICGV0JCGjWm2MIVo289l9BK6HLjPLSFUELguxqD0q&#10;xKRhYbkSsJLjJdlQQhlFZZ6VG+nKkpplBjoVyZSPAqU0/YWwU6zJRNY6undJBEQm0Xsnp8Gs7crW&#10;gizyRTFdsL8VveyKXJYqttLKeMU0C3ba+TUFsbwsx6uAiJ8Rr+c/TxQJO1o2c1u1TFNTZMr2UhWz&#10;lZkTjRYhU5JUw4tCsNDI6Wg1McECuLnDb/kcwvayv1nnqGrUKgoqrGJoWXdTK5sN8UranlFZsza6&#10;fqf5RAEnHX5XHLxg4l3rsGeUb4KXNQmmC0MlI1ZFE7rmwsziCXgudk3as4peIFpMadIc8jpGr684&#10;/b4xO4DQtTACZFCi+FSFQgmzHwSCMoiAGahq91SYU7WjUCBW4VUNbnAGY2RuypF22RmcAxYmgemC&#10;ZaSSmRaBKGfxVAS2VIhRUc0DI5HlFpGeypYiomhS1d0zBAgKjWqgSy40qCmrDisjBnBKQksY3Mr1&#10;iqiGIKGyaWDZtBA0uYmOxVCCNjpYhZhnEmtrpXJzkxt8FtyCNjLNZObN3S1qwCkKmB0sUco1g1ww&#10;nzfYFCbApgVIZiqHALpnYXQc5KAGi9MaIy+bImmWIxBpKdQBIqY8zOs8ncaUIfOK62NSToUkXMpi&#10;/i6+RvTaKnJk9I1ybEOZvQMqlflQwvISJ3tsPD+dLpe+rNcph2S4GXwKWDQZiBDs3LWoLb5yOW79&#10;lOfLKx6W9bhdTuZotGnNp6I4ZOaY43z3ln0mEdWciQQQEZJGph1u+who0PLgtnIgYJe89OX2M6x6&#10;9fj+99k+e/Xqq9v7L07bL09P3zfvd2/j7t3XH7791x+/+RfG+f7mPvJTOzo9H04fx+XJysQ/dXlQ&#10;hg/gsfchtJvli198/fkvPv+X3/4jLcXSL43opkhJboiB6nZ4zdUNg+lttX1jVpZDTGs5/LC8Oo7l&#10;1njX2rYdXrW7m+5j+/u/+4/v33z+w++/vv/iy69/85u3f/XX9tk7/4eb8zd//Pjx+8NDf3NYt3F+&#10;3C5+wOkRNHjiZsPtxpvOYySAoXRrb9+8fciHLraGoUFT4BygAtlHhhFOA3NM1klACniJsyLK/WPW&#10;DBV1Uf4t+0YLkep1kiUNE7dyxyFwhF6l3RK3XXfCq8wbYbV0YImajyJhbfbxXVOkUgl7dI1S3KmO&#10;WvXqmSMSWoAFOChX+BnmyDO8D3wsPy8HDEOKwYO8BcIEphxNeD30VronFoOV4HmpDkQocmlevF8A&#10;ULTcLUIiCtioRkmRRmBGh65BK5q7kmEnu5BT8VHrTdoeile9HdagKIACSGZAgSgTB4IDuDaQrEQk&#10;xZgBiidVLQgji5SbiFFFC/ICnMvNIWMzbspODGeFbTOBSE5CW6lCsavsa9Jdp57haiuVwRzgcA0m&#10;MkyD+wa92x7JVDF7Ui2B01sBkBkFIm2ErjSjkMCYQMW0Sr9q0+ZVrKeSNBnZ5SUpuMOk4E4WKvSG&#10;Ehkhs/LIKFfHAhE9Ocn3sj04tarna+oFnl9cKmvNKmGf2Tj7Xv/zPtLPfr1WbC+iDyfPeUKt+PnD&#10;SeK/+GVTy7Y/+5wWQMr2UVeX/crxL2Qga+FXdbcqJeDlq0pgaP9ltof5/Oby5f140b8LzZLiOivg&#10;Dncu6+yyVt9vutmUjPRlaTU31LxWVH9SYOF6ra9XATuZXbZ7ZOgnzlUTfcPzxZrPkHou23dvCGky&#10;7rhH3Oz7DmvMFRtgf95rWY1nr4o9VaVK7V19S5U+UiSoimnIif4pStw3S7RqDprQ0JrKPpS5QR3j&#10;EurDN03b1phXfWQqMUZKzJj26z2FQABbqNgcI0dG8SuL/liHn6kQLJMqn1A9rEjroAONdKQVfSdr&#10;reMk91CtaHYGpzWiAmcMKjSrrNu9Agcdvpqt8hbmlMsabDV30rCsvjPw5lCtQjz7VoIJOl1Zgk1h&#10;pplSqpp/Z3Jkzf9y/qiDZyYllpyCKRYXaa7fk+VvSmflAgVm23DstROtXDDEjPIUvZ6cpmd9laTK&#10;SRaZ639q7xtDklIBWKapAYgoJ7ko9M0MObBt2+PjY5y3yi/y5sCozQGsTgerPa5UKgPy1fvj45Yb&#10;o7cEthFAk8d542JWkCAtsxqpzwtaZtQgLT+dnmOU83POY09Ne2KAkSkPN5fMxjiPU0a4tvvN/OH8&#10;XfCP9tXTq6//zfH27bsn//Tx43Y5H+98u4z3Pz48PJ77Nr5699XdrWucHx9Ol1McDn5zMAjfvf9m&#10;XW6P9/evjusWgrbHj98P9dzOERgtgOibtMmSJI93S8YWHc1k5qkoQ42bBSBtOPrInrmhRUHP9AXt&#10;4MtxtRXt0BoG4/LVuyO0fffNb3/3u3/+7b/851/+5b/94je//Pf/4b99/P7r/+f//I/vP3z76u6V&#10;lsOH8+XN3SpsTvNMF9qGQ9gxcLPpBKSP+y/fPPz4EBGLr/2yuftPJcsgaxuHCY1GpNMOiy9trmxm&#10;NjPHZisLslQaasbRQC68OnmyQejbMXFrdiO/p91KR+BGWJErtAKtCJHEMg9OqP630xrYdpEZc1uJ&#10;uSaRicm9TVPuz2ByoCFtmL9ttmX/mCigJI2ZVIS4Zun6pQW4ddw2O5o3mXua0RtaY2sCFKHD6lRo&#10;546bUFmzvZeTznzTZsbaBlrbjcWlQGaSriwr6Vl0TJu02qhyEsBpc3tnVQyqikrIADtG+T4bRxTS&#10;d/V9LcOizA1MZW2kxtoslBmbiWAg+/TIyZHZKy0Ok5Na60BOwkY1OhLKme6ae7pzDZXkTnUBMhUR&#10;GNRgTuelfWu7FkVFGtJuAUbWJNnrEoAZO+FaihKsmyUptufNdFZgxtrFdO0jcfapAbmXeofTzHdu&#10;flZPb0ZD2DR51WTX7BYRu3tHETMjyEmD35VwORd1kaAXqelPDL5f7sgv+no1I+YFN3sZT3d9yPX7&#10;n/n3l63nPfem3rMmQDNXTGje0pxCpgmvcK8CVY/KF4+SGuKFSVcCc3jsjfAii83yUyhniOevZxip&#10;xn7d3KqulsXbYm0xsLhduXf3yj1m3tpdD6gdQhJNM2voJddqv+s/KzznhdNs3U82G7NadKkUSsT1&#10;fD/qjb/4da+z/szV3/lkL19I+JObNT8LCnKcO3r1CPe5WtqzpMU0xfAEBFezstmt7F3B01xY3D3M&#10;UtmRW8TWdQl1jQHTHswczMRIZmq7VIGFECI0EkiEkEQIKdYf52z1y8pK3WBJA5wzjn7aWYlOtSwc&#10;Cy7apGTRqULen+tgqMmMci8PUhFqZpNZTdDQnG2xtoCt++JtMVnYYm1tvhiblopDYBjNNMzcNGDM&#10;fpLV1Klsd6/pSxYFduLGNSGgpNt+PhFppiwSGlQWH3WvM2fQV8/skV0Q3A21sCV26U4N8UDsgyuy&#10;zptFMiUMqHzSGLCXqC7mUS8iyhdUu9jczVpbLufLdeK42+ojEjliO184YA631gDAp99rTHociYFR&#10;q/YAlsPx8ulDf4i22mEhgNjOj5c0ryNX0A2Apc2RPnmNdRSZEZ9mtsW4rkFTwFtWyMZWZy5FRiiQ&#10;ZsG+tMPjh9/h8VPn4RLrdvnOxne3v/or3P7F/fL55dOnD+9/DLS7d18H7OHHbz+cPILH1tabz9b1&#10;6NoQW4/Lely2uFw+dREJ6+P89PDhfH5aDw0mLJZMdMVmjrUtkSw8Q5mWwcyyb0S/ADD1gZ55AXsi&#10;jcbLiGGgskllAq9xorbP7t9sF2lp8vXH08e//U//x9s//tOv//K/+vq//x9+8/TwD//p44+n7cZ8&#10;G7DzcDPiYNo8o12wXHAzlsM2unTWZV3XzMwIBzPzcFjr1GfWuDrA6BdlAlibJ5czw8C1Leu6Gsa8&#10;4BLxfKrW3ptIaLL36tCvNKEpfeiovBNfwe+kW9oxdBBv4KuNld4Mi8mlZnVeqqAqGOTlmUIS4QEI&#10;6UrFDsErUgS6ZilS5bbIJOgtXCc1x7jAL1H2LwvhckmDqRa4JY7OBWrGMmRx99asNTWGlCQNTeV9&#10;vEMsVNnrYbphVZVfO9j00ARAWnrNOjrU5zakWRjt2IRdV3IisKcIC2Gl/ieFCzITg/QsAgz9eccW&#10;qKC6FNNXR3PXBVTTgQipp6LUctwBA6AA4hwjdnWRFCx5fmRqIAdGnwyc3PeflzyhTCgiB+DTHAGa&#10;uXa4Yj+c30Niueu4mNLk3nDSmlAXZKoxSGFMSOaKX9TZcN+ZRTKvtheain5OyhR35CEB0lh25/PT&#10;J1Hc9olKXffu2phfnDmBwpwIjgwWqQxBOinRp8OWPc+LemDtrT8DTfgnzPfr31+//+m//NlH/Nln&#10;mDdlDxDc79GsX834Z/++sbKJKiRw2l+9eNVZlc3H8SfBMT8vdK5grVm5R9Kd7rWUa4e7ro05lhkJ&#10;9lbbxAEYKlLnjtKSJsXM9Pw5gqVAxfhVJ/p6ia+FrmY08W6+T/38Eu6ngvlJM/WzmzErUgmy3cT5&#10;hUKhiro5XDDZ6lkm3vsrlrowgKAlLIWcveUmQ4LhSC00By2NqUWOQF4iLznOQyMVQjD7XvClj5yM&#10;9ZHowxJQcqQyraI3o6BmFOZNaXffgJW3uAPO0TCdqyg1h5MGtsRCa5SLjXClU4bqJGqKEkim3NhA&#10;A1oFqVs6UZ6ac20luIiL0NIa/EBvpDVfbDn6sjTZIGMe4ZRGQ8ZUYKFakw6ImRW3TqB8LYtpXrpL&#10;rw5/zE4KqGrvXg89bvNuR2Sll0h5PLQKIqihyZFZ/MndPiMESb6vnX0M7vAVDc69HIlyRHEAqnvr&#10;OQtZSxqz6Hwp5J7bnTV4zEulzMzAuEQx0hESXJUh2NUW7Mb7tcRAQgJtbIouJGjuLkVkQrADMDI0&#10;FJhuG2ZmJkUyE1BODyzSUpka2BfuJNy9UNsRAZMTfUSOSCeteYvHhxOXRz+evS3Wcdn8O3x3e/km&#10;1n/3+ou/XNd1WQ+PfvCbt3dY3e+++8O/fh+f7g75xevD/WGN/mm79BH4dH4cGc0XuCEwGGgt+2U9&#10;3JvAAW8LzawtgNi2nmcz86UhMbYYHTBr5rpQJnbjmMa2zRC0iyKam2GoL47masp2JOOpn7qxvX73&#10;xd2r++8+vv/0/vd/9399uHn95s3Xf/HFhx9++3f/942NV61t4tEa5E1LC7VNh42HjbfdLgowaJq5&#10;EQpCRgYQQ83Y1kZy5AiNpR2WdtDFH/AJGY1rM6d6jmh7v/0KMM70zj3HtrkVbsIh01hGHKC7xB10&#10;n7oTb6QbYUks0EprtMZ0oJmWYiHVYUBoJqvDOLwISg6kFcKjFDI1Uz04Z1Lh8xKZuWjAMdhc/HFE&#10;jgw/iK00lQl66mi4JY5Iy2xNjWhm7uZO20m3EUGKfqXV5pA8ijoCm/1QiKW+JCMgzuyCCa7WinWt&#10;aZ6XbemFmeWsl7L8RVNQiWYkDCYC5qKXdOIKzT/vDtqLIGkGwZFgGiWNyAGOaUntMpXre+bIiBgZ&#10;tXRYWy9bn94YrAICypCK5F6ANPQnR/cYyoYZPeh6/hz7hpUvoC/tdF8STNEJxjWWr7ou2iGXuTdN&#10;7Aq0PVwCV0gJ+4bOHdW5Vv+56xBs922aKkBIs51T8AKvFalkrt2i6urBRWK6cVdJW/0OpPk+7pjC&#10;XvH+SZH08uf/n+rq+sPzAeb5y/70QS9+rtf9CS+qPtg+vigmJ68fmGekZ4epVs3J2YbQ7AFrP8MD&#10;s2k861fsNwQ/w/DmB6HNjYd7K7BCdnZ8i7vor+DYvW1GcR/VUnDy14y1a0ukT2NaZLnM7i9ZD7wi&#10;TVPbgPkHkRiSpPhZkfuT615jtNxm8losAVcYr67szBCc3UDtzSruEsuafnMQT/Fg0d5B0AWXU4Lg&#10;2n1Ey6R0kxIOa1VgleFCGVmcY1xGbDlzFaQioCRZpnc9OAKDGLKoRaO25DBIKY2RgDRFoUax5qmT&#10;lnLSaaY0qtyVGlhcq0YVDauRntms/m9BVtM7lEqbNg3yulu7QbkJ1qa+wYm2yFvS05uW1VozKbxp&#10;bWxNEjJ7NY2N5gR3M+FmRZJPR1jKWK1KanRIStW2QV7zJxUZqdgPcKySuTU3WjOXFGXXkl2ZCxrF&#10;iLQC2jMzQpEOznq9BtCM9rTntWEHkRVZ7ZfKVxR9SnFEUzgcDUlEAj2jp6z33rMXdVnPzNEq5BOL&#10;caE3uSUkVue9ep60wuBr7sANl9PpsLb10OgY2yUFd6xL2QQCZdGBWqMcwMgUonYBM2tt5ljDJwBQ&#10;DY36yhwp2VK7e0Qm02SZ4e+/+e6zLz9fDuvl9NCAm9tb9P797z591Cf/4/dffPH1V1/+8t1f/3X2&#10;ePz4eHp8urt/9/6bf3n88Iff/3D+AWfD03Hhm/t3/dtvj7fHN2/emNnjwwMi1+Y366vbwyH6cGJp&#10;azOOsUqydglcQJibm6MjS1GSjg0yqIclGsFmTRZkpGv1tNGVDYBk0s1quY2bBefT+PH7Pxzv7z5/&#10;fXMb/sN5+9/+9//1f/qf/5d/+1d//a//9A+fPj58+Zt3S2YT9dgNavIlh/dcNls7V8KPvPRtXdc1&#10;lhzhoEZQGGM0b+aN1tybR7jZYTm2tnzvj5c+lNlqaGVYhbjXAle1N2u6C0ibratkBGP4GEvEnbdb&#10;6S7yRrqF3UortBabd/dJcaYDbihfFdtPv2VVTJJwG1H/mABhE6wR2oJ5CGSRYhIGF6KHwbYVkZjq&#10;GSkmo7YWyXyVeO08QqbR3FqbEiUqMstGGWOM1szQzDTPycIAWtUKNuGr65hk7ySL9jXHP9xc0DWq&#10;yF7ujs8yMnEGEVZoWwa8FYFRKaAJaUxlBx3FKsKVlZK8bglVm2CebtksxiYEkTbDlANQ5TxVMLwy&#10;BTNrpA9PYKFVsh06k6xgSeR0PNv7EhOApzTbiBxiM+Xuc649R0jPVwk5y07EvHolPMvCfOnYeyra&#10;vcBwhc2wIyxzg7eYVB/unaX8L0jwAgTLJyuNJkSy6ixYgcsJgTZ7S2VL82ILnu6wxswse4VQWUuU&#10;ArqkVNNW4OWu/ad41Q5rPbe5ri80b94ul7w+yZ+tyZ4Lg+c6QfuLqizcr+9hFq8z8vnax3t+Dw1R&#10;fgqF3013j6pV5g3Y7wFRCM5zWxDYEaGauuXQvXOnAIDJrFLC9hKKOzI5+4m0lzdyHlyK5QmrWsLK&#10;davOFvXzHFMQSw26M9r2Smu/Otf/9t72T0urKsUoSSOwCw6fP5ldZ3k9pEwrRCBjAqiVBl5do/m0&#10;Me0tLFWYuwcbzRIWQJilKgTbZejTp9nJhTQSQxiRIxXKS2pL9BlklMI2kPBIjNSWHKEeCLCHUiUY&#10;zExGTu96Rq0Zbnquqw1UJJEmOHMBHPQykJKIXT8oNrJJJS8n0TQ1j8XGrdiDRjOHG82zEB1DVgZO&#10;a2gLm9Od3kAnF1mTLYrI4kMimTmApKzVkZrXo0Y6y74/qWCFcchAagxpr2JZZZkJkpswKrm8jD6F&#10;kNKyNWvNCMD2XMaENDq2zoQ54M3gVNrkENjiVoxfZHGs5sCelfeYPNGCm+aAY266vAAAIABJREFU&#10;vGZZRWamzdFOrzGa0sjYqpNfph5Qpsr8rGDYJNMVplKmyKAoS+M6uE+mo8PNtpHGaNaEoaxLB6Ea&#10;AcD0OxJZJnojNcSMGBFFd0WAEeFwMwtlFFZfGvQxhCxnNBVXVbr07bz1y0ecDw9uSCUbli6mLWO7&#10;W999883fb5++fXPjx1/+hd28vv9wvv/0ePfq9dvPP//uD2++/8N//uN3nzDOn709HnD45b/7b6jh&#10;tNPTw+k8XHl3vLk73ozzeTufUSPzeDRrEaHSG2AU2ENvZhkRYxvzNvTIMQ94GejQ8vaVH5rhAp0C&#10;fdtCwo3j6ROOB7x+jS6AZ4NWw03TeHj4f//+b//Hf/8ffvnrX/3un/6xHW/yfE4R2MywGi1lPXzQ&#10;YzIdPnz40Re6c/RuZI4sJ7GeoezG4pVYjujYvvzyi98vP25IgyrjvlQ92EESzUMcpEyAzdJZniWW&#10;F4tYpTviFXWT8f9R9q7NsSRJdtg57pFZBeA++zXd5M7ukly+ZUbSJJPJpP//VTKZKONjONzhcme2&#10;p6e77wtAVWWE+9EHjyyge2ZppmozdF2gUMjKjIzwOH4ed9Cd8hZ5FA+VB2pmhtbgTKO5ZSOasBBe&#10;wLXPOks0sil7kuJS3saq4PcYbmaIiLCiDSQsc0nlCE/f0oY4zNOo4EkRKFVLNuEOeEO/NR1SS8Oy&#10;emtmjio7gsVqRBbqJSazGKhlMjpv/X0kc+8RoLa5c2ddcVzFht+15fspJK/vUcgBYqTN3kMiawqT&#10;ASPT1MykEDme9/jmwwBFHcJe8gIo08wOkzeQJmwjUhEEmGZyYrJUIsacL/e3A6YL9M63YS0qZVyh&#10;mQnATCUwOqyBkQW6aQ9dLh+zsg/gnBmuS9sOjhBRTmO2T0/1yztqk9x7SHuxVUZp10WydEjkTsOe&#10;TaRaeevftSumiBoqhStWk1c7+lUsK+6UcFXA8zzkKfqqH1UPcToiFM24fMMmxHNdybmzoXdyTiJT&#10;NnvBT+NhhkztTOu53Kt29U+OoHtFgWl2+kz9dz0b+/kjr0dS1DGwysh6zv3Pk2zVGdC+ZnBvPdh+&#10;0ueJLUqaQNrud7UXXwCAtuzE9jY3Se5mBmUQ4LRymtWVKq5ub7T/MY7FvaU4YwGmsUVOhs+EQucw&#10;medoZlFVGRulN8bfjxzqCeh6/vUnWOK1yN2HKLl3O2co+37qOJ0/yuZKBiplIpIWqlqRQYvaFxpS&#10;lgbIhjgSke5kpWCEoiO2gZDGLqlIZCDATTboI9kze3CTuhDycw9BQxOiTsxwpBt4qzE/Zw6WtRXG&#10;2BEeuLAY6okLRjWll3lVZjN4pl/3vCiq+BwVy86cdUsjzNUoEMuK1risviz0RnM1J6iBKKFoEXsy&#10;4bTsfWk0pFW6TLl+pbJ4lqmSqVayEtzNTVuX0soPRkY38ybBDmDE9DIBSz4gYlzOzKW0s+gDvWMM&#10;ZGZkjCHRVm+EqRkp0xijma++0JTDM6szmO4eKirE3I2UzjcHUJwzGyRDGCNiADYy05pX590EBB3G&#10;TCONLedIjkIVxkWjMro75eSMTKm2KHCl9zuMTqO3lHS5nGVYFrQjM3W6wCsRpJXFkQvZNSyMjZNM&#10;/dMNXMkGS1F43ZmZlXunKpSRsJF5ud8+fhpMPPx4Uebt3Y0Sp8u7dlhvX6znx+/1GB8+tv+C7S9O&#10;5zdf/hlwfDznw8PDzZvP/uzusNysHePDD3p/yvHu4c3rWyaOS1uPr29faHt8/PHdp+/O3725uzud&#10;Hup2K25ACFS3Qynow+hwo5vG6L1jvwpjQIAzO8dJ/uLzz3g8RjzE+SPjfpxOsYEL7IiHM0jc3KAd&#10;KG2Hxi9fvG4vP/tPv/qP//TrL7/66osP774/9e308cOb9bgqGtMYVkt2Dpc7uI3t/ccPrz57ASDG&#10;WNZFqaW5t6VvsfVsNIMp2cfYzv3FX94cl/WRWJxt8cVbS/e0nIo6AzKJcr/OIrgQJjE7+/DMG/DG&#10;eKO8gY4Zq3QQD9SBMJDNrJnXloaTTFkgls0Cy+Qe1tI9YMvhNeGyJhlEjY29W3TFxujmaCUSUWAo&#10;ATgWxJbRuQz3mbvV4+KelENH5EvhFXDn1oTFp9rJqVRER+wCpionM5VMzpGGiMlgqH7J01B0BwtD&#10;Lx7aXMnyWRfiZzM8EDtMIKrs5ypkZuySw3TtncF4Vl1dF10mrO2oomxfKRIVbjPcRF9hgcgcPSNv&#10;fEEzkpmZ4BYZUV6jbjIFy7kwQjE0RkFkO6FKZduofYFGBNKBBMPALN+IIivltA8q6phEK3+iZO2J&#10;gGRcYYfSA84Txomg1NxZLddrcTYXQZtRKFVQ2NU/0wCRDoSm6QMD4lQMwoxMzQQLeDVlufeOitUe&#10;mNYSwDS+oDFj0tNFUGZJmVKMTEN1bn/ey/sJVnJdrP8U0vb3FgD/wxf80XNJyGa2W49iFlEsTuHk&#10;Ipme42RN/VpJ7GUv5sj9yQEQnCTH6TAmqbLkWmORruqf7nT3WU5pWCOnSK282ct2X5F5xa6KRwNA&#10;1FU2yGm4UONZkWkV3uILwGKVRsZi1N6CxF4YcTojV/Ua19WCRZ7fP9iEFHfUSppZ3ti7zQY6fD8B&#10;yBRiZgpVflajlS92RGjENURzLgwDlskoNy4hyTRFIsqXIU3gUN1YOUbHiEAOsNaJjjEUoxZYSNhg&#10;Jy2XwDa0DfXMLdgDA+OylScBougbpLstzWKkTX9eI9jARjXTuqyLYpFa7Q+ilEJolIELzMkFWJwL&#10;4G5UtlIF+ixs67Ia2QiztCm4U42EdfW2oB25lE6w7AINt+sqjYy+OFc3NxFjXbE2lwIKExyV6a3M&#10;sXLhwgyMGKQtqxtbZF/MUmkDKCWjIjfJst8Hl8ndxhipygCCCeoaMYraBYUpFECmy0VTH6Orxq65&#10;5YhMjRFmHL2PrRuwHNoYY/byJq2+XNBQYhGU/gtQYiQiEAoSyJFgI6IztiHBE5HquSXMuKyOy+iX&#10;i+6KaZxUZaZSzcwbY2Qm3Vm9TBIlMKMhKoRqBYyXqIxEHA6M0Kn31rwtC4DT5XS5bJ+/fUkKbms7&#10;kpVTkiR7jGZc2rIsS84MTdHMiDFGBjJNSfe1aR2PY71Bbnh813PjclxoNkZG3K8+3i5ts3Z5/5tf&#10;/fuPLz//5Te//Beff/0Xh9vWe38YwM3N3RffaFn6dh+M7z+cY7scW7x5eevLq4fzw+n9ozORjw35&#10;/R/6x4/f/aN/9NXt7a1ZbP3UfNCxtGbW4pI9RyiNGKXKJHzB1vG4gS5/cesvXv3+47vLpx8PLW6b&#10;y4BKpQPuXhfvF2LSMgOIx7tl/exu+Q///v/63/73/yOi945NcX9++Hw5jNMlMq2Bqs0ktxjD7bSd&#10;eK/1YOC69c3bQnJa6RtFp3FZMqOPuLj7m7evHt6d9bhGH2a2nbe79VbhYOwcBJHmFW3RDFKMsBxU&#10;NOVCO4IH5RF5NN0kFhTPiWb0wzIQtuLuxd1xJfOMfrEcnmVBCa4Ny2rLwY/Hw/FVrq/98EK0bevZ&#10;x5KRl8dx/8HHOS8PiKyeHEfOG/+EFRjEyN7dsh0V7DESscUg4mh8Q7wkF0XJRpTVNOO62rpoaTLD&#10;uq6Z0ftwwRa6M6UxcFyJKXKHEj9bVWcZcG1YlYkDylJqUlgqrneHL6bzU7kSCEkqYuSIKOYJGnNw&#10;uNF1ldDOFkwZivbrCqjrg5hBNIG4nEgh08EUHh4eXCZpZBYswAkU2Oi5XXJsGBtGTw2QqDIrKjy2&#10;vI2CFZlMRyOSiAFZWlnjFNqWKBFniQEF7J4emGhARcxIKKxtJJ+o4gQUhQaWMRGLQwUAY+woDouv&#10;mxWziR3+2Bu4rHzQMWbtZaS5GDKisMpESl7tGZkLZfADGp2eUAFIVRUUJrCzjzDKr1eVAz3bxNf0&#10;vOt6fbVTv37zmY8U9sLmqeJ5XldVxXa1TNjPzCxFaE3SZBztxaVBUsbOCSN4patZhcbNtkjVmmZm&#10;TWNHJqu6vXZA9kJa+0XbgbhSKM5ytYKqqq6iaSoNlYCbw6wJnXvHZ17jQuDmKwOYFRJ345N9GGju&#10;QsDpyMAAXOqlMqClCbtpwbWxGgAmd/C6Eu4VZN3u12tTX5k/uWbX11fRbTvYyNQ82zkrDKs0JslS&#10;lkDuIk6QKaZZypIcaPO5WZDpJSd0oazWy9+hFAazFZjI6cNeNiwYwUxs4Fn2KF56Pw/1RJdCHsAZ&#10;Q0nAYp8mzKjUkV6V57VFaAmvCImEI71MxoEGef0UYhm4Gww0qXwTqodludvu16SDapzZlGEvviwl&#10;zg4ulTwoq80nYJbuDpqZOWROIgi5sBjNm8+NCqUhwoHRL45mmPrEJrph8WXrFyaAqK+WpEKZPQMB&#10;2Zg7i32f0AxI0QwWU1o5KoYeVhGRslQqkBil3AqNrFZEiISbL956L19lWFbITWpAA5WOPfYJSEAh&#10;iPsuG0/3ZAigw1K18yvqF7S7dUjMIZlMdVtZo4+xYalp02gVwWf0yr2qhdxQtiZKCCNVpNWOlHok&#10;ztt2vuAyeiPgRXifyw9Z6mz03iNi6x3Asizr2rbtEhHEIqUGHTRb1oZxRgAe6C4CbFho5vHw8dvD&#10;i5c3y4tPl/Huw4f3H3749OnD2+9/+8//1b87vLx78fbucCQM7eaQ/eIY28dP7/7w+9+/e//9u4cW&#10;I7e4WV++vF1uj+3YEPG7yHw83af6zc1hXaz3wcBoKc8sczJiKgkcIkbgPNAb2vGGty8+RWy0zVrf&#10;+ta3RXZoYGNeYvGCSmM9upshh/mI8fjN2xcfP97//re/+frrr373d3+7Lm01l4QqzwpcyWoFlUvl&#10;ZO4xZ7NKUs+YotvZXrHGBos/fPvtw/1HqRWisLbGZWmt5QiBBgampvs6EaWCCKuUQHIFDtABeZQO&#10;5WBXHUCTNZnrsPjxdr19uS6r1BdtwwNrTUptbesxDjdjPdjtLe4+G7df+83b1la/bLldtJ3y4b0d&#10;Vz68s1W2yXKTBgcs4AENNCAS3aceL2gXQ1fAwhA3xAvyBXBwuqG5yqxnXbxZmpWnHQC4t9Za2gDq&#10;ZM0sWlUSXKmRbed1TAJU7oyWa5dLVwu86xJAmjSuTQmPdrU6F7O6ay6DYEUCoZBRSzBruRErq3T2&#10;tOi6bnMlAF42ypU0ihwZMTYN7UzcEgvE7sKQGRm94CtmaPQYA7ntbZqdWBkqtyFDpdZSMmTORUFe&#10;iiUrUwawHCasml3VhKwyay9BCWNFC0+TD7MZYzgriUKnn4EpTxZV9lRyIFEGAuTuUfAE0+xe7bNy&#10;ANOBdGuZnahVWlMnZpio1X46iURATExCjp7wvCqMfrIcX5Ghvw+Cunb9rq/8aRNw/u71+c9++seo&#10;2PWfJHOC6c8xKtOTH0Wdup9YzDcMT8gqJme/CuIu1d2NnQo7FRSZ2PEqb6xQORLuBW2FJKBK2uZO&#10;ZcwZkFZlXfKa7jdBqprl5TIj9+MTcDWk2iNKGegVuIudwp+Ze2O3LljgyUhi3njXnih+WmAxNYHL&#10;6aSga9VPkjl7xnNTmcKA5bwhCriy5Cy5qvyQkMmki0hZgh2WskhP8/KZSSrUYqo+mDObeTalExV0&#10;s3WMQIgh62kjtY28JB5Sj6HLJc8jt1AYRQSs71zHgkltfv7S3eS11eNQA0zpyAY52ABPNHL6V2Gy&#10;r4rMXtYmvDJkd3DODI0z/sgbvFlraIstixX7ikRb2BptoRnAStQhmIuxtUYGMhgyh5WTlnFtJV7D&#10;GLUTyBgie9tdcJxY3Mwst0tmZeXuMDPK6A6c+lSVe025M2SXGSYnDoaQAgzkSEPSmhkGmIkQpVyW&#10;JcPG6DQ1aLrzwXafC6Aw1lR0VRiO9sYkfLKgrqhwnbZK9iSsOp/c2XKZkSH1mmaQKWUAcJBpcCeM&#10;dGWpEFmF7aAoDsxItKbiORpYloR0RxK+NHPPCG+2LGlmdHd3SWOMzMD8RqvRM2JECIA7JMYQJHfL&#10;tCEVc+twWMZjJwFYhmW4u1MHKt8cW+rxctqw8c5vLuD3f/v//upX/8/vfvtfv/z6z7/85pc3d7df&#10;f/PN28/e3N/fP95/fPvm69u7z97/+OPjx3eXjz8+nsbIHtR6PNy8vP2C7Jd789H7hdapLQQzxNLd&#10;EKGM2mVJRFt8gKcRZ2mshzy+xHL8/Xd/sHU9HO8s1hzngRjjEufNrA1bGrIBi7uvyYAx43T/i8+/&#10;6af7P3z7u//p3/3Pv/v2t3ZoRkff9tSbebdWnmOYiRnRWxohx0TdI+S20BZoereS3mjffvvt+QTy&#10;ZU1+66FZHviMQvxsxp9tEpM80VIrcCRvpaN0AxyJA3FEhX5iKTuHhcvt+vL1zd2LA230PuTNgxYy&#10;uLeDHW95e2c3d+3V63z5xYtf/MvDy68Oh0OMfnm4Hw8f+7vv+oe77QfiZDjJgtZpI3ufXg9l6dQT&#10;cloiPUfyIXpqEHlreO3+wrxZNNQeVSwnNxX7u5pf0VqDm6Gltix3KpuU19IWlht2zceavlZzM4Hd&#10;fU4Z+qllUpUZV7yCJNCByqfTtXKdfyoDdd2uNRwJlZ1BZvWnVGjxvioBRQkWQ1JptTPr/5McomKb&#10;hWb0MRgjo2DgAjaTGnNbNdtHxHOl3r54ZwzN0tuYRLbyqWSC5a1dJdfuwVfIFjWbqLsFGKYZ6Sy0&#10;qkVEqDzwf2K9JFxXj2uDEdUM20uhVAXwzL4groghUESGyizzMhysJTcTVvTYWl1VnYSi2OTAroEj&#10;K21q1jdeyoO6CGZXyhkA5YxZ0dWpMnOK5XceVH0lf4ZsPZ1kM68yTlI1u3ZdYRWAzxDUJ4rbFQHC&#10;ngtTFitV4NosJUSIDen7FZ4KcFRXWPYcNytwDyxOP64ImFkxNnKykHYn/mvEjdlCy2vMTU1SJMt7&#10;a5eVyt3LAnzXoT+74IIQBpdiQrjT6ZLXegg15J7ugAll7c+vMNwTy2oWVvuwmE+e1cX1f6Op8pJz&#10;Qk1T/bcXRigvt2mP75V04FV1dSBpQy7amJR9DFFQ7BYDfd+daIoMKoz5tCFlPdnVevo2dOnjHLjv&#10;YwteRvbEgGVYsNq5lYptxCSPe50npKvCakBmscGc8JQhS7/thEluctEAk4yqlFQSLBflSQyd3gTO&#10;EjRwuVnouXizBU7YUq4D2Rp9hTWagTZVnEYgBs2NMlp5CyNhDVQoOKCrM5OiR8p3eoBPnBYGNDOv&#10;3EmESqfJ6RPTrHAj7nfCBLZHJsU55yiRYhBSDogwTzVzc7o7qH0vIjFHwrAQMaQc2cEZFkRLy6SV&#10;UjXm2Ku8o2korFLgcp+AiPIBATOktGorZyJCEmxyO2B0KUwI5Ojl5cfaRObEJ6FExhiAZTH8BJsb&#10;7igWi6kMV0kurflNO6yTOVG7sGqz161c3hS122mt1U8vly6pFnpJvV+CEg2mZUFMPQsDMlhADLx8&#10;cTxtj+fzfUO7u3vB4/q333363Y/f/97z8vhh9Me3X3zdDjd9ZCZubl998frt289+8c3p8f7Du+//&#10;7nc/fPvbxw8/nPrDw4bbC4RGX5WhMZI8nbfFwQYb2KxnAAF3iCpMr6efRpywhN08qF0ex19/+92b&#10;z96+fXl7aIfDcnRH75fz4z2QMqe653DIzBaAOQxwGy9e3nw6ddwe33z5+enjfQDVEJmhUgkkLOjw&#10;1nyzLPdFd6Mpd8Ez3cycUSQXN3jCz5czbPFGku5+PB63WOOsSlFNcE4ymFTsTDHTQwt0BO/AW8dt&#10;xo10BI7AaliI5nCXNaxHHm6Wm9vFD0wlQ77AicXc6PDmh5XHu+Xlm/XzL/2zf/jqH/2Tw+tv7m5v&#10;s4/zp/eP774/3RzOB3vIE9fI1n1QG3TugWCgHaCBZeBlZdNTaYimH2P0DACrcJe8hZlJEA3l1VLL&#10;T9UhVWCh6lUmHCgZo1Cju9JRKKsZOTOneAaaMjmQDBRVyFQ+i9evQq9Fv5obZYo36/C5ZO7NYZRo&#10;KgHfW4wpMqfR+86+lxOqACMAYilYhqSEWAcKghYTsEqV/eKkYFOSySVP0AXSK2JVQlTGyNPK9bwh&#10;o8LCcwCWInPkKLEjqiqYZPfEE4epGmVW1E1iNil3Qlst7DbhIk2CJ/Op9nxCBCdvp95HuztB/WTy&#10;pHflVK2chKiyFJtNTwBZe19VHnpAnMw2qBxpYDJ6JeLO+bsUj8+QpJ9BVs+/w58ySp+jXD/7en1w&#10;hyv3Szq//bM/8fxXdhRtL6TqWWK/3Wu5yR14m2/bGEYCkTs9/Ak3mh+j+qaTUodGAHDSywSoFhtB&#10;kVUn+XQ8cYMhsDSnmYxmpBttdopnR7CKHpNmNOVcd7mDlvs4ml2/IkSSmrbwpPx6sJxSCT479ftA&#10;kSoWU9OuN7UbdFwvD/YCqzCbfZgXqDybgCV9lxMcgKhIBqpL6SSVTPmes+6BAqsYKH/R2vvuNqhi&#10;EAPTmDuhZCb6YCSHrGc7By/Bc9hpi0vnuWsb2RMJJF1momUioVnRlpYgw0lPa4RXFA3LDhQuGVAB&#10;OI7KzeAsmEjXbpmjinyamk5MszEQeyqOozVHQ1vJ5s2NTV4aZ0uZ2LirFmq0qdRAiB0DqwluL9eK&#10;qpEjsKiti7t7ZiqrqssRZZ2XmZZSZFk227NbovDX7FNleK2kfd8xAROInJtVqSSpACJESQtBd1/o&#10;1iPMCVlGr9DPrdhXNSYBlENH0rQAYcaYWWjl3na9g2qDaIIpywZLWQ6sE8eatbvRzJA5JNKcJEIx&#10;ckOPiHagUukJS7pXQUlYWedDTckcmsYPla9igKUPwVU9weY8n7YYWtcVAOjmtizLsiyXbYuIigGo&#10;I+85kKM5kZIis/c+yOHLaia/qf2m0iOBTmRmjNjen27vjq9fHe7PfTvfa4zXN+2vfvnm3af3PN+0&#10;/vG2fSH10+MJXG5fvT6Nftku9w8P59OG48sXX3wj88f3fziL3384xcOnhZeDbzcNiy1Dl9zggWil&#10;FkgATAxCqOagTmonv7ng8OlB7073P54GH8+0tjR7eXN8ffei3Vq7edX7JW9cl0/bprPpyBTgQjvy&#10;4eHjuh488odvv/3iF9/85tOvx8gUkfCBxdEC1mHDivur6QgAryV2LmiAN3qT5sU2eUqtMYNBypJu&#10;6/HIcThdyuAtOXfkqvEckksW8oxD8oa8hW6Vt8JROgoHw0q4Y3G0hdZ4d1gOR18bqBjZaeHOxfyG&#10;K7XCjzjc5c1de/Hm7u2X61e/ePPF14e3X97e3kYfx+PaDDbOHPf5+EI8ixfrwFo39cPYJEcSiyDw&#10;jqmeIobjBeMkDOEA3EBLqtj6bbV1tXVty6qKb7HyEU0OBZSteVvMGoDIxLVXWIiGklMqPBfwQIlq&#10;YYXATD2ezb7anK+VNv3XMbt+++Z5L5FQOE1m1XvDfSnbukJmysclI9zK0XR2c/ZGVa3GUf6x2iN0&#10;DBwRtU8GjAmrCkttxNipy7XQ1MFCSSUlxLRpIPDzJX/C4QNJZYtRa1btN10AZpU3e6g1OdXqlq5J&#10;4X0CRxKcfpYlY6Rw1dFgb9AlrmBFzZDVJthxh+sCTV6TX+Z8O+sNFyWYMwGpZzIZ1bIxlg3XDq8Y&#10;CHNiQoeobK9qlmY+eWMAT2fnahAwq+JdFsedtfc0aH5a8cwVf/YgiJ1FpSv4NLVxU0RxreGqKC+7&#10;e+4jYJ7ZHe6bJ3M/VYBaBKUorzNVg+1aFdbBpGRlQ+XAMCNMZrxiVFdkr2Aq3x81ZZgZLabFWjHf&#10;LYvyPRvspQ3EHHqcAeBPLVg92wQASG3ImXfH60ed9eaTCdazb87HTF6zp3r7pxVujfvnbZ2iRe6X&#10;sL6ftaoksqT4E4uqcs1BG/BCZQIWJScDIxGcwsPq2kdBHUI4UhWhkMERHMktkVzP4Y+bHrZ8HPkw&#10;ctvYIwqGSTjNSv7NyYksCw0VN9DmGr5P7qwNy25hpXTCpXJ23vnp0yK7JMW+9wRrD1MF1mJ7dbVw&#10;SswrnMHTvUQMxcmrGm1uy+cYKQMtetuJAMWhtpIe55SzTLcWs2VZzIyIHGMMWcY8msgxhtOmE21t&#10;EzXB10KSWIJvSYGYEOlE4zk3xTVhpO8XOTT5qHusa2vNYbZtyFDNmxFYVyqZI4VU0rJ2ao5SS8yi&#10;D9qly3mZo27mpqeQlhKtATCRTJveeyQrNLRgJ6/xHEOZYxryVDhl02yXmtq+MQGIjLmtKLFIbb5D&#10;IwaJCnos/DqinNYSmFjCsiz1PK97R9R2v+YHkTSHNS4rubSVSOMgtgwYvEk2BhKBjNbWxTL65QFj&#10;3L14+fLFC2Z++PjtX/+n08OnT5999UvZccTlcukvPnv74fH08f6BqVev37568ybF9+8+Pvb+eL60&#10;Hp+/ulnbYthMi8uyC1hIS4Rsd4UkAfWh04hNhwvW9xf73YfTD58+rQduss7FrV20frgwFI/bePXm&#10;LW+bDgtPiraNNgxnBQ6LnR4fg5n0//jrX/2bf/u/pi3bOGUgLxUYhUVYBnwjN1w7D9XJmG1hCdM7&#10;tH5mTU0WEs0r4OqpkCW8WXkikXLWWqaEzAUJnlgDq3RDHslb+RF5AA5EcbDc0Rq8mTsOix0cjhzZ&#10;kcOoZbUlbUEjFvgh2wo/YDlgPXI5isiMMUbJGG1aqpgfVvYD8+irbBgZsqRf1AOACUfJYBoBWqe9&#10;OfBBOg8chBtwxQwDcKc5zImSHAHXBkidJpTe3BEze2PuD8jaKz85MO2TeSFYIThywApLqJNZ9I+4&#10;Qj+qm1pWRqmYA7u8mGLaRCSr9V89iDTSTcyRSQpT5DQ5UnMRkXzZzc2lGYtV5Nef+1TXspIRGYMR&#10;VprCHFGd1lrldAUUWCt8/d0dgqoCKzECERgAy88QVBSUl3TLuWY9W+5RjPcntELS3nS6/hzTKhRP&#10;h/30s+fPVRVMvSkIExHXRtHeQavmFGsWkmCsc1uz43631gkzMmFuZjLies320u35MfxxqXRdvq97&#10;EuxwyfNfqQntKkLcS+TZQ56JHvuLf34Gnr0VOfk2z//o05/bWbbP/jTe1xn8AAAgAElEQVQktX4e&#10;QigpS03br2dIICeAZwLMwasuAtUFr6goWjV2ZtVlVs69Cy2s2kO2l0JXvWV9QpsbnfmGTGPbLShq&#10;d/9Ec6sjzoTUJ+haF2b/SNOEfV6IgqCBOcKut2cC1zQ5SNhpWEB1trF/n/uIFCxtP9kJTbJZJQtZ&#10;gbRZkte6WcGcrGkkGLJEDBWIVQ7vinnvZU8EMpmpEcjAltrCLhmPQw9bPgydwi7JLhd9scKwUX08&#10;wQg6DAknrQqHECGzYNK8iOozj6y81ymU973BisNela9VaUDy2f1mOx7DZ9hVa2Zm8BRFT7rRaY1m&#10;042eSBpFweyqxXViEa0KI+7bEe6ECoM1gNnHhfJ1Oa7rCo3L6Zw5MCs0SMyElIoKA9o3CwlATqK6&#10;mlWrWeZUDwgzHL6u/S6F5Nw0kruZxkhRrbl5jdpekFUNW2MLRAQy0kYazIKFIqX2Vq/z2hO/nDeA&#10;iBTsql1Q4VhJCRkYY2wjQ8ihY+4mM9d5saIWIsOQiRzQml6xItWWKkUHOQH62bqBtbmvycys3MPM&#10;1laxTP/no/dBsi0LSfcGcIuRmWa+NDNT1JRAWoOZzNJa+LKgcRSTTMKSSYuBF4c325afHh7G2Ixs&#10;LsYF3f7VX/3Zr/762//061//+j//+vVn//DzX/zlenx5Snzzz/6Kh/XFm9d3NzefvXxrwhjj4/sP&#10;3//2r/G4vVy4LHc5Pt0/nqyPcckYVa5aUOkw9xrNI+Lc89x5Mfs49O3H09++O314GF98xkuXuHC5&#10;uYgPD9tlxCViHKUbX9dbxKMaZchweJzPwWX5+PHE9cUPHx+2SJqftwgYBzSAQowS1psuEX1kq5wV&#10;ZHWGCJlJhbQmgWa2LKYWG9gxpU9J9N5Pj495doVjF6VeiQ6SCHlqyVwCK7nCVtOiXMQDeZBWx0KY&#10;ozlaMzYyB8M1UtzE3hoXaw1QzD2w4CHbeurc++NJ739sl760gzLVt3z8dDk9nB8fECmJbs0Xb5Ju&#10;AoPEZptptIRjMTDTbMMwe9MOH/KMxMGxmi2NaG6mahDVySmzt/ApxzIzOMwsMxT6mWz9uhwWJpFT&#10;7VRJCTGnbLKCEUonP1fErGl3D04WfJ7UyQVilQaYeIyEQOxN80LDshq41H499jXl2TK/ZOZeWc2G&#10;e2ZWSrCp4iGK6a5nz2vq4NXzc38/lMTlZ5/daFbMzequBnpOnwsGzOp+V14dG3dO/rW+qs5cLahF&#10;JCtPyJ8Q155BZj+pDp8dTF79yXJuX2U7DlKaZ7HIcZqxKumzXUWvYzOYKip5Xj8wWcuIF7KTWdQ3&#10;zZl27sz/VMvvWtk8L5iwV8A/+yB/34vxrGL+49/6k4+f/vpV8IKScV67ZzviZW3bhoja2nPnUcGY&#10;qausD1NemPNAr3jtzKklTa2VIUfVUWm2eKP7kkpYGm3HusBk0ta17c7+dYcUOz4LjAQABuBXTv71&#10;kxdZLlNkZKahPX30axX27DTZdcRdBzS53zb7G+7g4HMItEYipPI5xwQ/ULo/Bg1A0hII1jBjWhNt&#10;bylagEMIMMG4llZ7JmpCsghmWAgZHGmbsIV18f3jdhn5OHQKdiDNzRtJpxSTs6OcRjlCmWo+Twud&#10;WNs8l9gt1yWXGmu3hrkY0/a0MhnpmRWG44IZTKyWYpks2x4uVsJIb7BWPHf5DCKGK73RGG507uCH&#10;zeZjmQxGVUZMFwJoxLrC0HrmtiXa8JbHgze0HD3HsJqx93G99YFI7Q3HBFBqIn+Oalb8opRwt8xg&#10;WbDuFcOcQxw0N3e5p5l2H5Kn05cymps3p8NR+MNWVXKm6BDpcwgbZWxqpJvZWduMjwWropIkWUZI&#10;FoEY2bvOmyLggeOkgYgBUQ7QSCcXV9bogTqCwFC4lqW8S2TSDNMgAY0OF3yfohGRAkLIUUf4BD8D&#10;AL777v7ujnd3d621zDznMEE0piFSyWCMrfyD+hBumnHS/hJVrgsaOcwul+1yGZkpV4TaoK/2d7/5&#10;m5ft7p/82T/4299/vP/08cf8bVvuPvXxm//+m2/+8pd//st/vOLtYylQ1/XVZ2//9jf/pZ9PeRk/&#10;HJf+6d3lPr7+PI6rbVse2BdbRqX4pcvbAE7Ap+Qn+YOWDxu+//T47tP26YS7l7o/n28fzz1MIsyW&#10;m5sXbz777v2PWturAxeuAwpj87Pi8v4Uv/jybvv+/e2hHduhX9JsfTz3frjjQBvgiqYCpxM5VBj2&#10;YlKKGhlJUE05lCPlnjBrDh/N4KjdPOkeFpd+uT/HmciDgaJoYTFlctWzAESES8fU0eMYPChdoxmN&#10;aCxPUTRza3S33s/e0mjyzZtaydwJGGnD1+SSaRfkg10+8vHm8fv/3tYXbo2AS7qc4v6HOL1Hf8Q4&#10;Ww4yrbJEzaJxSRsN3tCYTKVnNBzJt+IHoAkvgKWBDmvplsvK1szdzZXozLLFQmaaY7GG6X4+928F&#10;yM7b14xGmNIyYzbiWJzAIkgyQ2GyYm5hCpKUewbbxG9qi16piwSZ3ImIACokd3fGhgx0g1lrQArn&#10;mNZGewmlnz6eLbcV/5A7q6KMWpFbEct87zcxim1rM3oHu1lAdfaThJCcZHAHuwlCJgaRMbt35gjN&#10;5T3n4nb931WFWgXKPDH7gdJYPg77K2qCq1+cGPjeKdxzip+WxWpBVlOWVKYwrfoSBdBczz1oe9uE&#10;ENKgRowydpz6udIuWdlaRGQolbhqnGeeHoldqlfE8+dV11NtDWQO7PB/HWq9VakLn794f7I3BPci&#10;51o5/HE99/x3n33F/+DR+hDclqJTTSgGZJpNsYF7WYaamckyJ5JhpeDLZGutNed0bfDWWsFZUoyI&#10;tmS1y+sEGZqZLWYNTS4SQmSOKWdg9JB8v75M7anJnA12VGmoUjREmas9N0upNHPZfleogv/q/VCu&#10;vNcdzBU2RJVSqoz4K2YDqDMSiqFEkZ4QhZebpWzwKgOkgLCFzqGMwBCy+oNAR9/qM1Fw0SLVR47O&#10;bRA8gDZoJ+Gxx8M5TiMfLhziSM6mqQEY2DtpYl0mFAAjKMZWEWNANb7ptEB2xAIYraUccKkpW/Xu&#10;a7QAQszIzczD0iyDgifqZQvLsRA+gyykikVclraaWszdadDdTFkqxSZzVjsyADJEMydtpioTmaQa&#10;nSOyY1nAC9SHGQ6rwS0i7u/vGZtJzYEUtq4dijvCeiAG3A20PoVvPmJbzBZbMjPGyC4Abl5W87pC&#10;3cWBYGrHQCNCuQWN3swt+oVwq42CLaNfLlKjjRFMsqMBAqiJ8EWEZsi3FOxbpSuib1gWYPGMvPS+&#10;BdxtaYsS2XMMjQ6hERgYOZLtUJzAwUFO6cKW0cZi1hYeEBnblpG2wBu2kDVlwj1t7M1BYlkWZY4L&#10;p4i9tpsJ9MgEDMvicIrwpa3r+uZNtta2bcvMdT0eGkfvGRIyNkXIGurjXC6Y7juUH9a1HUfk6fHS&#10;Y9Dsw+njuq63L19mxhgREdspx8OprXc9To/vz7e+vnhz9+7j/Q9/+OHmxcsvX7zCd9/97v39tzeH&#10;f/1v/u3N3d3xxr/5s68+vv/l7/7raUXy5s4zjuvDZbXHfr55cThrXOJsxCJmjk+X8RB5L7dXn/3N&#10;tz/+zXfveDw8jM2Jv/rL1y9fL69fv9q2gW189eXXaX4aYzm8/Ad/9vq//c1/+Yv/5V/f4LPf//r/&#10;fvH57XGx+4c/3Lw9/u779w+foP74enn16fcfvv7iz3/8m+8/PAy/AAE5hiGz/CqTA9YR1jdkOzYu&#10;jbCIcDRetmVZD+vKkZ9OH7bzKVsm/f5DvApvW55+6HqEdACj3a6fv/4MsS3Ex4/3h9vXf3h//+HT&#10;Q3M6eAjeCa+pV4iDhQtygahd10IVJgSO1ozaTFyMzelQ8zIQGiOzI5TnBW+OGu20ZX7C+WP6rbfm&#10;huijn+7z8f7YHzIeR5zQN/kIXUY/m/qBWt03I1zOcMNo9CXbFq/FX2x4kfgCaAfhZhzXvGklxoiR&#10;xgglyufCDYcjyRT6deWXpj6RTeYpmTILj1XCj8fWmremzH7ZxtYz08r3UdOlte0tlObQVZ63I2M1&#10;1zdbYnoVpZXIjYAQ2TvyeHvjb15jXXA5X7aLg6mB0ecaVMRhKpXNLFP131xEJEEGj8zoiMgcrojs&#10;CGH0iKqN3H1dUosiMLJANveK/4CKf4Ly6gNYVE+KpVvF5QwuZLMrEQwWZoyYfPckyGJmWflFzoWn&#10;FtUAlYg0eypTyEpCmh2mWnhngm9J3wAUN9e9zvDIjBGZas2oysGoglD1PDMmp5tyc5oqMk6qSFmk&#10;E/QE+rhE32glg/bdih2CoiLun/GlMAkUiGciNsRTASCJJko07d4AksRZ3thTEaprFTVLq73M+hOP&#10;p3JKFhGpbmZV6mh2IQd2gKk2NVWOtwKyEj79BorQYUxFbYZpnHANBYY5rmiUFXV9Lv8qQGtXZATh&#10;YBl2iGxAaUZ8epL5YbKemTE390rQirTNLMLKteyu8XbFnEigjLxVJc8sbzV1s5hOEPPXcH0jkrZr&#10;eHFt4gpmNqPf9FTsuywS5agy0+RzDybeckonU5ZEwmoTn0KkzURAoNoKOYnwI5RUQD0tgiGO9C70&#10;yEuP+y0fO04jenBLhmZ11Yxm5hSAkXPQ74+qJ3WtrnAdI6zCz6Z/CcIEy3TBbarzytRgTj3F7o/h&#10;AgEnHNYgh4xPoPPkBBCzbeSEw8vE37WA7jRoNdrOjYLEBleaGH0azM69DuE0Y7aq3LKsrJEqb1+1&#10;amjGZBJWr3OW67shmehgZBVtcKaec4kmbhvPdmxPCgegwlMVoAthgJB1Z+aAOBRZtvupkSmPKnt8&#10;R81mlyB2p4YAxJqunJygsJk7m8usjzEyxpnh2ZXDMqehh4TUiMgA0FL7nDemkyk46SBmVXYlpKhQ&#10;SIOzMi3KAdGgMXlYNEumkhOATYAoUAFAjx4RfVzW9cbd67NU67a6zUI6CSoDZlxmw9fHlnRLBSx7&#10;75ftAoBLC4zNamPmJGMoe2by8fwYMAwtpCNvXaPlUbFcTu9/+MMphONxXdfPf/HlF1999eLVi88+&#10;++zj92/6p/cfPj7G+XSzuh/vfF1GXtbDcuACdEVsfVyMm7WHbD/++PG/v+94sfzDv/gnbx+2H757&#10;//LV3WDYsmjww8cH4d3LV2/ssG49b2/ujrevf//7d//sz7/4q3/6ry4//O7Tw6eb46vMcbzz5U13&#10;3Dw+5o/ffX/74m073o3LZm2hV/06EIgIjXkHSRhKjQFHyiUUJmRIKMq7RczgBDwNpm0cgOPNbfrL&#10;wSUx/vD+h3y8f3lzHJsORxlbgjKYrDFW5DHzaGrMVnMvScphzrrXgBlHL4e72Ap4hkANSA6a3K3h&#10;sQWWc2VlM9uNmwupPrSd8vEh+8k1nBf6VqmdyA3aSuq3AOGoCWRp4U2reNftRcKB24TX3BZBwtd2&#10;dQst3EKBdGTWPlrMiTDVLndvJsxHKYJqXAM15ikii2NZ/m2auH3lZc1ybQvN12s6HaLqj9RuGZo7&#10;E59kRAzocjnfPDaO9bJdLqN7YtkXzevyCWK23Z9mmCdaipDFZt6F4Q3Y0x7qDGQO5ZBVRvREyWXl&#10;NzPhqCuCJCMSLDugTJIhEV1iyhaJgGOi6HPbWDZLk5FrO0itvZy66gYxAYvSaMyWocOBrBi4yVct&#10;VgznQsGd71brfvnwlYmGapNe7dpCxurPVN8UssTsjZRkeWoha3W2fVnZx8M+ee8Lz/6DnRyPP/lg&#10;0U2KV1Zr/xO+9dO2Z32KiXw9e45nr7++bJeelK0D/GcFVu+BP/VozobqFs0iotTFFdEIUmTIkaad&#10;3m6YAGux2mvTUM1ysQpr5t5YTF1dI7i/ypqZuS3VNgLS0iJGagDRiED/KVNwTmEQZjT1ThFTiopp&#10;+kEKoUmcQg04lPT5J8T3On3107nFYelLAciuLMWpNEhR1ebLCfAlFVIXBAVdwKh3zKl3G2CozBdY&#10;dKuBEYjECAxVoE1E8dl7bGOcLvG4xanjHBjioMmapjPclBPMfvde3l4BzHr8yav7HBe+4p/1y9wb&#10;yOVvYLX3KFZpreHVDCwSuqVBMwfJQYc5bCHdfBGNTrqzVn53GgqmiqtDGYFpFtrMaTRJmpoIKrFV&#10;e5a7VqCKLYUsZt4dZthpbcMAMyjq/CSDk63IxUwDY1SBRe5OZ9hbJTVTatbiczDU3F/NtGI1EMgc&#10;FLjzu9WRkRyoVidlCTAjYpprzLepydFQ87+BCOSWSSsNYQ5kZitKViqDCUVmhJC5ZV/r/GDn3Jdb&#10;Q0YhwBTQiCy21Zwa9xuCwuzsRwyY4KgoVu200mYz/fMnY0ZWUTljjIgALKOUlbHQDUoNBUorEIbI&#10;vvhRANHHyL6dc6A1LM1bW5JADECx9cvpNHo1KTyG9a2HPKMz8eqI41073Lx8f3ps7liXD58+fjg9&#10;/v4P3+foS2Zr7cXrNx6X+8v95dw/4NM4P97e2srFb1YIW8YABi18SbbDenzzxcGOr9589tXtXa7L&#10;3d3d7YeHD69evsRRvcfHjx+X9fjZm9ft5vDq1atffP1vv/3Nr/7jf/jPv3y7HEcyeX/6hAx2aUCx&#10;nUd++PjxL/75vzzeHLRd0LyRdpB7mMlp7lnMGHMwxayutz+znA5gwVzaawbj4k6hb0OJw3pMvyHb&#10;aXt8OF3yfGlg9Dzc9uNhuTmsis2gZrso2OSUM1v1B2mLoU2zOxlZ3Y7Ctfe4V9jc2dusEHKLbsgR&#10;QylkOw5aNSRiu8Q4Y1wC4drADRwZl9RF2MyYmGK00qOVpdqSbU0/LFtGGZ/Sc6p26w5SVCDcblNH&#10;MJE1dG12pGoBl6AEY/rE1TqeQo4hiT5QsowUFLWBI6bq2VkRPOXc24E5A010j5PaltcJc36p4kVK&#10;dHTYyS7bNnqPSNK1YGde8amPiIzrEl57tmmwAminJZQ8cL6A0yYCERoxxrDM3C2X/n88SEQqUhUQ&#10;zsZIJODkDA5TeR3trtJPdAhMrSAnmD37+3rGeaf2cuupO1bY38ikwuE5waGdPVFncD+Vkmac8yxJ&#10;99m/etRG0+69gWt6G8yeVin8cWn108e+8D3/XgC4OqM+n9meLvXfW2D96fP8syX1+s9QybAAIWwW&#10;VT8jfpXyoI6/7QY7s/zkrgdUJgt59rorkjYN0qr7hlnD1oUsm4DYG5+jkLBn54iEmzWzZmxurc72&#10;DFHJZnbJbESfJ38mh1c73YA0m6bVO/CEibgF9pJ6N4CsNViTmyPAA0n4U+Er7WjYVFoBjISMBRWk&#10;gN1YLipwsuhWYhJD3pEJS1oKvaoupMREdlgiRsmHpyImq7pKdPkIdLEPbBFj5OUcfeDUcR7YAoMQ&#10;zXwRnbODXAMyIiftdD+hf2JocHcEearAklIqjZrtcKLo8PI9WdlFz0IXszSdDpphsengQJhbWoM1&#10;WBMbfDVr5quZSV7wCEilofEJzp3ooBcfCE6reJzEniGDYhsUKj3DMUwyWYkrbcCyur27YhlIYFms&#10;qkLtBqRKqDzGMiOmB920uxHKUdNQYUmzu3f1yYMgpmAsIw01kpGpTEJOoWIgch6BkEwiU7vtfm3E&#10;WRIHIufdbmY2RmzbGAVo5iTk0ctSNTLV07ry0hMDF+nQoiVoczM2fWg55lxGTkVFNaABgDJlaGfq&#10;o04YnUaCMloUA0WguzL6FhqBythZmjd/eDi7o3dEYF1GZmbI6FwWZEMoepBozAxtA8sS5TWo3DKg&#10;hBsOB9O6nrZLRI/sfeujQ8Ky2LIcPz2cEdi2wPnBF9zd3B2O/rvf/x2x/Nmf/9Jvbk7S9+/fv3v3&#10;7v2PP6Jfvnr18s0XX7T0x3d+udz3My5noOeSl8b0Zukm81iW9EPvwPHGezuHPj6elnY83r1oh8Ob&#10;pXmzw6H9gv7uxw8JHA43n3/11avP3n751Rv003/4P//bIfCPv3xp23I5D2OMh+wf0f4/zt5tSZIk&#10;ORZTM/OIvNR1+jIzO4PFHgIQHh4hKRThE///G/hwhMDuYs4u5rbT1XXNzAh3M+WDeURl9wwAIfOh&#10;pLo6KyszLm7qaqpqaDLs59psU/Y3V3cfPljUsGI9WxBKM0Fr0cbMxoOqFCtazHSsc9LwjGgKpIMn&#10;M0I2ZUtimiavoMk8t6O3yVtQt9uL6m0+zvvpOOxvtkWP1Q0okCF7DYwiLEQRZnzdgqVQKBAVegoJ&#10;C8UgfQQhY2Np3iOi0RNOjQxv3qhKLT1uItzYRGrMJ6gXdfgccSJmE88Ck7u2RewZRaQITDEqqmAQ&#10;FNES1QQlM84jFQJhAlOUIqWApBHo2VLs1QfSVUDsmqMo2ZDQ5k1LiPfmC6NJJwVeayZJWewbWDZO&#10;XMjqVfixPPkTDsR0kT7U2lpr4dlRam1eLVHno1qWui2SKVzwXO1j3b13vscE53QDcgBXaxHxakHl&#10;v1PmP3sokbNQ2dc3E1WxkJ76mMljPUjg/BcXfPBJC2wp4r1e9PKxtII++9Oevs5wVZdzWHj2/fo6&#10;eC1P7JA+FUQRlntHTYClkbrIXP3xG3DzN8vcf/BYa98ZufifPP83v/93n7NwGhHR2nqlcT226xvI&#10;o1QUhpRdJg8rucENTfhg1BwomcoXIdCnanT/nADGFDZDhBIZUhnChKWpvOo0q5hKMRszxEHEBFkD&#10;shuSAWNNJUhLulTE8s1LD5Z8PWq92HLhOWX99EAfmdn/F6mT69dYvMJW74ybEvRICgfB7DwmWDNH&#10;REJHaqg4pdEcJbmx1oMYunrAASKHFbp3gOWOCGFohVZao0xNTnM9TFFn1IqW2CvgCsJCC3tDvNs0&#10;1pVgpQN//Vh57PPr7LPnKEVhShcsIViSs3ESq0QilZR2pT9Uc1qOAEK1/InQCKUUiqHnkC268C5F&#10;yBuHDehBpkW1iBok6pSXTQuIQSy6SE6X0X6EBjNsbAjVRmnoiefpPMzkiWJUigESklNlCBfAIxqy&#10;Yad5dpP47KxSbucDyV9DxHrrTAjPSe6mSmcwPT8mKUcESTosGakFWomnJxnBrvNLjWoiziBa8xbR&#10;Ah49S2aBOvCWm91sicJJBKqjKQpU0+6U7Ehe+GwBlQZTRUi0SCu3KqGO9D4JQpHjtFPRkbOrAc0Z&#10;Pa25CKDiqXsUQhlsEaCiMSsEU0yWg2Pp0e+ODPglTTDNsyioaIFau+AwwludnK9dnxzzMAwD6SZx&#10;sUEx1BkA1Kfp8PDx49P2iy+3F3sOg7nvLvbulI8fP3583EJ+gWg7TYfToLYdhu1wsgAb5qkWHVHG&#10;2NgMffEoFzd3L/OHx8Owuxk2++urNwbb7TYvp8cfv//eiC/fvr+8up2mOpTNxf7q8uL67sP9t9/+&#10;3VX5v/Tw8y4ODx9+uL6+kTa3mOs8R4y625XjxAFvv37305/+pTJaODxaMCq8erRupJclckREipqp&#10;ujRGBBqpyx3caUQT1WCcHIFofpyOhyanmIuZms2nqZRS1Aq8nY5KV0aBFEEJGtKkshhWJDRykhWQ&#10;AgbN8ai5vQ0BLEQFg5UuYYgWdNHRcofKFoEe0bn0NAX0OCkhEoxJMJtVEnSIQkofvSAi2tlrWIUQ&#10;Y8bKUwpkBMe++ZUMpoL023whil9XpkxCfO2MLQKqrv5IbsYjAiJii48617R+ZHP/kVG8Ef3nIpAe&#10;XorcgafGCERvh0ApKcPUbMRl5lnyOipeo/MtAkaXLp0jkh6YmEGeOY4ngG7n+0QbtJatcGQuz68f&#10;/ynSErFcV3ONVC1AUDxzpTrzLUt/Qn6FWuRVxt6ZLeLsa3wij++PBa3mP9Z5u9IbjesTe2vl7HdX&#10;h8ESSyYqmmfPKE6YCCi+/iH5HGN9ckB6OzXPeB6+s+f3ORhn8LdXzNSE/ba4Sj8FiL9+wvlLAVAr&#10;IkwpPSjR/ZndNric5RBJLyUKkFvcrqyC+NrPpkHVxdZm0pLnvX6izmAhr/DOtq5+xeQKlgjupdtl&#10;KkVlyIsdNPbmXxFxQQFUxFRJFpKBHnebCmIsLVUk38lO0y45vXkggIW3EHTRu51B935PRF6NEEJC&#10;2aAZeUUA0CzJOTYuuo5KIroAyyEh0iBN0IgZ9M40nIGqzNpGjbQ8a6VWl9lxnOJU5TBhqlnXu3ky&#10;YJ7TmsWFRjbpg0fNpE9LWPcgvwmhPr84opM1r9cToRALmqAIJJNFIYVSAEWYovQpzlRhEVWh6ILU&#10;s34LkBhLsnnezyUEyugX0joNS7qwX5xq7jNEEcs0QzOzIqLBuQVQFEJ4pbJpsUFMhSA92FLer6pq&#10;lHS5atDzTfUOWSAqc1o2BeKgZUwyQiCZIhxnByP3GQ5RekjAc6UOU3en5wZF1ESCUTMer59W1r7W&#10;qEJF06WX13lum0kG2RoitygGEXVH9fCGyuaOubGFNGFQKRBpJ8fOsRAPgEC9p4ek7o1iJCWPYOSH&#10;X5vmzKgLOmQAG6B9BLIsXXQCwzDYUDIwJCRa9Rax2RQpJlLDUWxsrWUkXnO2qbmzDGXYFCiEbqMf&#10;aiwq0X6Kw1Gb00YtqiatZVc8vGFuExsYuLjY3pTx5fk4z63O7eHx4fr25hD+ww8/7d/c/M//6/++&#10;vbz48cef73/52/X1jYjd39/L6bQrstnuikFg+x0HEwgaALGKcox4qG1zOb54LdvLt19+c3n71my8&#10;2l9+883vfvj5h7/89ftf7j5+8cW73//+9/PUXJSUWv3+/uHdH363ff/1y0/P7eH58DLvL4vOMVoZ&#10;d6W5crPZ7Man56ffff317mpXhPBXaymCbNleVzVVfQ3HB7PlHoQLXWCiTP1PepA5Nw1uDIXC2oCN&#10;ahGV6lMjv/7yy8v9xWme2U7pwCoiA1Ckj7qyxDECi54sb4GsPLlzLZCCMMIIDZpSw00Y0IA0hxhN&#10;IodsemoUsxFMkqFEoaumQqmqNFNEQSOGQbIbMKAgzBqLoVARXoBQZMuyUEokBBx0EeSkU7s1EhyG&#10;rrzJXtXq0s5s7RQM9IJLXcweInlk+1wsz9usr/mdqfI+QWW5wT39xUoAACAASURBVIG+O5Ke4PQb&#10;Dwm2JWoznMicBaWeqV07xjort2sbJ7FWLybZgHFk9yV83US9lm8ueS5IYXui78Wp95uPns8tiOY9&#10;KoyYm8vMUHGFmGYaQC4G2mUKIprSbXZvaurSNJKvlwCUy/cLdyU59+28uNDOYt3IPjUyL/Jfv1ty&#10;kW+dYSwREYYyuqmQIaI51Es7Fan66n/87ccrIfkfPuccY/17J/31BX+LxzpH0uf/m1KKTo2ePUqx&#10;PhkaAITsWLywt2CzkGZQCsGMMxJByrC6yoOAqjr6+F/kvZ6DDnLMnuROOIcaqEAKJMNLRM66hLrK&#10;FDQ8gi0Fg6HpgkLHeKJOiUUvJT3UsX8k6a0frKAj3aTiS2MFHWBln2hVarODXXZSl5AEcmR2DDN3&#10;JVbBYUSOM5AAstNTkcIsVJGcY9AWgAV4wFvWls5OzS4uMjee5naqMrU4VU4NzWEJT0Jyms46SLoL&#10;sZlcSbcRQD6/en5Fyb7Ka/rXlcyDCj2F7SppWmABiogxFFBRI4ZUGHW6h0CkcFTKMvKiQArMxApl&#10;wGCa50JBsy7GMqWwJS+e5GYuMM0z/R9I1lTFzIYiNGneCsRIeh8WVOBSdDThEEG3ACXfg2qx5nOW&#10;MCJEwgqSUmIFWoLmvkvtb2+xj6y3RY43iiWwI2dNeEa1dqNRvgidgJMNQtApLUmszoyCSOFTcleI&#10;pU8dDPSmZ1DYJMjmzIaaN68V1TFDq2IOtJzY5tgSQ49hx6Iag2pe1CqAhAKSi6SsCg8sT46eVcFC&#10;VjgpcPZ0R/GgwFRKzhMQEcDDwRALLSghMFWqNURAAjy1iMDF3so4VG8uqsXUTyEQVRMbpMFJYG5m&#10;u60N4zzPT4dpOjYRAzTcowaJUTfQQWRWZSkOUFWfHl/uT/PXo7158+bqi9v7p+dxuz3ps6rCoapm&#10;QkqttRCGHuoUIQGZoZPorHw5nMaL64v3b65v3w/bXSkDyvB0Ou5vbt58+dXz48vdw9O338rF5fVx&#10;nufaxlqvr2/v7x/v/u1f/eFvFzhp2RwPJ5uOW6pPaK6b3bUN5Y//+seLi91mvym1ytTyXBTFoMWE&#10;rbXmLMFwUQSBYIjRZABzOQxKdr0RQEHOr2wavhFohIZsBhXdwlxq22x2b9++Oz2/PD8+FtWIMLCP&#10;ZJCELBgMRTGwL8BlIRJEemKwIKSjq1ClhnA+wcyKdRdPuHioOhnSlbJc4ikDQESoSIobikIG8coA&#10;oComg8BEUJcFkzCIAiVbk4QGFVCHCiQyQFxUTegIRAWLhFM1Q8glQ7xFaMXOK2Jishzwl0JvCXQ3&#10;MHNFTDTT1//sk2Dl5RYEJiKa45C7Buu1G5DLIyv6LIxlD6aRfRMs2dtQ6qINz5foHchszfcYCC6c&#10;tCOc7nRneH+TyUV8ti+OM57mE4X7ulKd7ZHDkW/U3SudHmHignGn60ZLlGVRaZiIQ1SSNGQgVBBQ&#10;IYNMc7ZB8uvSn4VkxBiwqjuLlSUGDF3p1YFrh54AGAuP19uDC9yIkFTUiXQjTloZsha/IpXIM36O&#10;sdbU8bwclsOxxNP3FKdPaahfAawzkPQ52FoL6fn7RbY2mDwpF2BNALXWtdSu2En6W0r7lC+wTESk&#10;hDTpWZWmwtDQTCHTPjiXIKmwiOzOKBSSrTVVVYP2GXWx8ljLWcCy3r8auBYwpxkjlhdveFovslXS&#10;dx/rk5HKlkgQlkdqvcrR2xHdjZDn/AxdEZnO0Y/zuiFhh1CakpuEVgEV025kCwuKd8d8ioYQEBdU&#10;pqxKXdAQib1SzJ7Jl0Rk5G6gOqrrTHjoofF4isPcJpfWmKN0UjEIzQD2zC0qshT/tKghwklBENob&#10;Uee339n9+hncXh56HmGXCFIFpdNXLBTteqxl5HN6DJPUhYqyiFihDVATFJaipeQc4R6Qp12KIVZk&#10;gLp4vtM+TDC6X1pXaREBI90bIC1URaHKDBMH06ZglFEE3rM3AFVKgRaZa/SZD4zUbhBg6+hK+Tqg&#10;nivw4CqPyGOVqoIulHXAmSnJPQdEV61JZIMRlEVu1deghFYJctSyLSgKSjqyNQSKILzF1KK2jJWH&#10;inWpLdWJGqiME50NThyJLbUIPLwsC66OGYyVq4lKjsejiYjKWhcJSwgGeNc794XBICqE1EZobS2c&#10;LQAdUnyJOreMRFmXmHVxasnsqdJ0btHCBxtDzKGa0fJRgq01YrKyUYYcDn73MNWK66v9fr8X6Mvj&#10;S5vmw4TTPB8O82Blv91fqz9wvL3dNdXW2r/86Y+H0+mvP/z4+Pj4+Pg4XF6MKhTUWuGx35br69vj&#10;04cyINTcS4Q0KW4G083+9v2X3467NyLb9++//Pqrb16en//85z+/ff/m7Vdf3/3y8fH55ecPd2/f&#10;vqstKPX6C7u43P3lT//9493HW5G5tt3u4gIl2PxwOj5HA8YbV8Mfv/vp8mqv0cLnaapqaAYnchDe&#10;dIKPLCXM0DXCqmBWmjCKhKuKIwQhiKLFAqzNWhsD8FmbjcO+RhNTMys6llLu7u4+3H243F9AfICa&#10;wogSHBSWExFULaIo0geeqESEZfEVGimMJLcU7hU2Nu0G3sj8G20tWuuN92z79T6GTFOVbBWSChtQ&#10;ms4zumg9l5H0GEWQbnn7Z3WwSJ4EKPDapAAw6wNkTcSh2bZDRJfnC5E1peT91NONo6OJUPeWwXQu&#10;3ivOKg7pKIqvBSMZ5dxOLfxJ5MDp5ennJTjXgTw4BdJ6Onyak4NLGT4v2xGRk80AiLik5fasA+i+&#10;0FdpOF2EWUvYJNBtAJrlKmTxx6BPMv31Y+nNiYpUijNmjyDCBJ7hdrT8iCag98IPhHRQRGiSayJg&#10;9uaEmbzmeQUtFuvef1j2eCR7Bk0HWD0RPlcLJiDTfpSSkjxfR7hcM9oHV2QJcHT81P/yb33o//8P&#10;njV5/j2A9dnzz/8pn2a1r/88QyZrX06zaZhHCRB0wTAKdbJxEAmal2HIANoylkDmGhnNRdJ5zi6I&#10;sz4LpbYKJUVLARlqEIWVZKe4gKPOnGcZWOdA91EJva8JoWU8TywE3K98sCJiGffC6PHRAKzrmLOr&#10;nveBQBAewg6hAFqmSUlh695YCRFSHXnR5VQ4eJAgRQLR4NHj2jOMVCjiIi4SQo+YybZ2D9OyL9WZ&#10;gptGtLA5ZHKZA0+HOgXmysnhoZ7CcRGuQfZ9ApN4I4V5MFUMfS/BvH5zyEl64M8vo4W6RNpHe6PK&#10;PdAjDD8noDsqSuVT7/FpatITjubPKaoyFnOviD7exwRDkc1YhsHcq/QueyQnH0FnIL3ROfnB0RG7&#10;ImMlXLpswms1wwAMogA8WCvmlt1jiLXdm8uXX+YYsNljngGBGV4OL6o9qtlEQbhHa5AG1PxEoUVU&#10;LJOBG/tIh37MBOiiDWyKpOAbCh1QFCSaY7MZ+n6WZG2e6bJEnTGAKkoRb85GDwrSfm/unFqNQCkq&#10;Ih4xVUK6REkFxUqNOB09A+9FLcdQzs4p0HLanePaNtN8EsfFKNE4GOaZYmBRkK0FgmqZkb2MGhOF&#10;hJCtLdMYBe4IgxboAKTxMwBaeO4mpFhpDPdpv9/lqlFrPTwdWwsRMcWHj8ftDrtNcYtjm2FavT7c&#10;H/aXOw+8HOaXk5uVYbPXYnPlxf7t0/HwdORhEnfIhLLbXV9fn9p4qI+Dbgk+Hx/D52nHQ43Lr76O&#10;Fr88vmzt+u///u//nz//6cOHDySvb2+fH+5D/IvtNttGQ9k4WMp23A0fXp7Gi025vDqCm5vbKxnL&#10;xdubL95Ttjc3729u39zdPzw93EuxBvnDP/0jgy8f7sftdrvd3v/0N768PB2f9vvNF1dX13/4Q3m5&#10;e/rxeXdxOX18Mffb6+utVNvufny4f/vVlx/aSxlNt8PjsW4C15cb1CkCITrN03ihs0Y46+xlSK4+&#10;gAivKlosIwIRCgWNqKd6qftjq6W1v3+3f/gopyqz0obxcToMg11d7O/v7w+Hw5vbL06nEzxCQkSL&#10;qKWGXbAddTA1gXgKCZF6GzrGcSAaveUbUVNL31J6lVqL9Aibge7T3DelAig0NOcukBnOIkU3MHht&#10;pwyzd6iog3Rv7trERItiQoatIAKthbuLiVkqoIQRqeAsxcoAKkgfhgILLZIqKZE0oaOPLvHMLCAY&#10;AjGzzv0se2tVDGZUmabFGZ0q3aBHLIa+Xk+XQiQC1hpJbJM5lKKQrNXLYIvnEkU0GOFRI6OebLMp&#10;JOvsraWDudMu57L36GOSlGRCq1xWVSliGYuUskt2livckTkVLZjugfyl/l5XXJKldPksQnX06deC&#10;cEH1iOqBGIqOYzHNMkFVzHOEhtFo2fcUE03LfY7FDoZSImgQSJhKute5NPXyPTQPCLsjAYsKe1HA&#10;rdKpFXyQDMn210IBiCh0Zl+1ug8aoWpFFaqtD4r9tAF3Bml6VcrOb6ag45XfSjgRvgIGLuclT1lH&#10;civqWBHS+de1qn6WwbF+s8R09c5BQh0AqtkM5DpYDIBASrkAtdYGIaxUFQtQimi6u7PeSk6iVZQI&#10;NFvEzla4jMph3zVnd62/gyDUM+JIEzEwkRPgjKTB8lQy2IjmUdPKSnKJWO1nczle5zuPZesOBTrk&#10;InOcVVZZ6fEToV2kg0jQLsj8BUVQXCSYRJt4h/oSQEv5YG87BmEBUMIpTeiGxmgBF0SPyApqC7iz&#10;hlTnHDo5pianwKGyUmpogzg0RIUmXYe4zttKY9bZSWUqh7o+G0AE15Tb9ZtzqH4OrgE4U5WkK/m8&#10;NBFy+VtMlAsRrX2fkUosMeRsGRQTNYjRSl7UrU5B12IChLBv3/PKSRdq0oq2djcUBpRBSCrTaNp7&#10;iN4/GEzUCgaFC2ioAifrBvMMzjDFOKoCm61GS64/J8YAATR4xdj3eZqTcvODdl1oP0BYYi8Wwo/d&#10;2wHp3ShozHOV1M6wD3sUAjAzsmpzrzVYISmFKaXWqrnIZrCuqMBMOQwMSqse7gEQEaEA6xxNbHY2&#10;ShNpwhBt4tzoEfpCE5RRPaB0py7cGxkuaYFI90jme4lIzjVUy3hoKtM5CGFaiwGjVEdROgjWltQC&#10;xNJ8QNEAFSGqOihFTERmDwsYw6ApYssBRZAy+/x08JcjoG3XZitjRXz45+/2N1fXN+/2+zf3j0+H&#10;Y/35/vB4iq/eftViI4CE2+Y6Ts8h4/ZibG2uNWqdnp8ff/7bj+7tzZvbQpmenpthiFokNlJ2own4&#10;8eHJom4sZsFQNhw2AZZxuykXttkX215cvdnt9//jX7/77i//4+Li4vL2EsVI/eab359ubn/66/ff&#10;//jD6VRtHOi4ufnyq/fX7bmc6lOtLpvx/fuvjr+4iZhFRGw2Q2vzWOzyYjs9PmxGjNoFQ1BQtL0W&#10;S0gsXsKASqiqEMbQcBFouEmXmqK6ersw7Lc2Xoxz5UPMAtkIioDNd5eXWOZCdkYpHUQi6Glnr/UM&#10;vVqk6Aa1ziZUwzK9LH3Xy5ypbJQDabPmcg8m5khVHiBBFjOlWW6yQtQlWnIbLg6JhGSihKUhNjfz&#10;PQgmt39tWaaXvjWQIupka9auV0dX+Wa7YLPbZFaJUzJeK+XEgOdPuumwW/6TVerDViBn/R0AfdrO&#10;WWZ1f5hFVhfvE6qi9zR6eerKm3VX/6qaJ9ETrXsTMLoawpgmkc76sI+rWmTECyzuy3JPF1pQ1H9E&#10;s+SDQoVDKCW36JOn1ITqXW2WpKZDAHUwM256Me0tnLUfSIgGREQc1HXo9KLRQmcCZWk9rO9Cl1Wp&#10;d5A+wSLd6oO1SBEeEWu7K5sSwRZUUgOIJa6PCyz7jFVa4dc5I7ViqfNnrr9+zkScc/O/etn/6Cef&#10;ga2Vylq+ieUqjfUg5/+Wb/5J6syHB5xOcHNNP4I0swHSNQUiAgNBidACmOfsuey9p1FYtEcGdWth&#10;9m8YgPS5t/1izQldfUCR9LBOJ6vH7KhMJxOZT+yFha9BkSnCWzofkLy+nVxGJpNLvD4Bdq8jczwL&#10;USDaZy0I0/cXyMQ3uLqLBvvre9YTpGgGQMb4M5VYAXFEdgtSgO/hlFq1ArVyijh5nCpPDRPlUBlU&#10;V3GmXKEjcAg+M3rkHJ8efLD0NFPJgzOa+nyvsF5P6zfruffwPqQndVaCnCabGFS7gq73Cm1ZCQ0w&#10;Fc0TR9BDCxRSssOlFIdIkDmqKMkwSgmFpZEBCg0KYUmM9atzxX+JqvsJ7cEWCim0oZRRAVbEib4Z&#10;S7vZHe+P8wlXBbtxCA8zFQ9APEinh7qr10DNZL6+6mr2/s/vk74DFiyRxLXNndhPr1K/9DA1lNRj&#10;BTRSSwMJRiOCrbJWoEIE0mO7EF3NIfm9mETQm0SfkgkC3qQFvaFWVrYJNqvO1EZtQBNzLffN93Mo&#10;dadjjYB7Wmq73REJyDs+pvfKlC6/HigqiOxaROfdI6Ce+ZCCKiHeZsQMoG42wyhDTDlcMxV1ecMr&#10;wzcFAjgD7gqI6Waz0dJdyrUutKLGQKAU1Xo8Hil6df3mH95/EygPj08Pzy/f/3QXUSVYp9Pj40s9&#10;RqC+vfniaW7T8TQdXyb6zz/+OO4u3r5946f5arO9a1Mc226/35lGfXk8PB9f6s2lzVDb7+zi0oeR&#10;AGwzjLvW+PL0Uk/yWJ5+/Pmn4+llf7E5no5XjKfT4c3N9c319ccPdy+PT7vdbrPf3by59qh//vOf&#10;dzL/01ff7DFPf/v+hx/+eqHtpTVv0eY67i4ej4f9bvvm5vrf/u2v20G3Yn0NFZs9pkzocBMP5E1h&#10;3W9dQE1MszhOVWi53TvNcpovBLutXrlNp9pepsPzMwiPcaq6efs2nRxaTHPspizNLl3CaBZiY0Ud&#10;veXduAycoSqW7CeYpsq288pY2FzrnBsXEx6WroIK2YNLXTOkhoRHYi5YSHqwXhkLdiVXRXimHIcU&#10;k2QhEhRlO55ZXjWW8TcCgaj2OiuA5HzonDyY1MTrMpmT/loKeMAUZ/UWGLtBL3dKXJfHfuMvjYBc&#10;DTK5kanTkN70zPVh8RSJ0snuTWT/EyCWqV2dDFtdgR1IpSNzZfQbna/laa306+rdT8d/DqzOH7kX&#10;lgY6pXpQIgQ2FM2IJfYz27No8mssyqcFMbEnZXSuCdniYf46RVJiJtbJcvauRD+pIDtozC1fBNPt&#10;0UFGJM/Rn8AuOeq6vd7ADEqGsAn7zwS2NBmD7oT0WMssIi0XNBFZErB6LoNifRaWo7qSnq8s12fH&#10;8fwnv2atzl5n+Wa1uAoocVbROjTHcjOKSPlv/+fvTqfTjz/c/e1n1BmtolY0cDvMoEgIMyAsb6JF&#10;ZYU1nTPDU0KKLZcwhHRZSMP1Jo9wqidZbVo020Up/I3JYw5OyWNFv6QbwSUW7vzTps1X+zVZicXU&#10;29HaAs6Dac3SznC4Cr1faiEANISeIZZQ13Bq9FLU07NdPAgHW98HMidVeoAFTroyBVhkhLbQDGGv&#10;zU9Vjo7JcagxByuVggijqKBfLrnB+vSRC0kIz42Pn5zp9YFOgX5yiM6/aYyh98YV2tMJUraYMuju&#10;5X+9hvrFYaomVgRCV0CD9FxWoQ4zyICiJkbT3m2U7j3pye/FFFEE1HBZBFgRaGlH1LxpVegIMbA2&#10;0BACGQQ6YKB7nMA7Vx2vXko9se2GkcOGPvW/5WSLcBEXDTG3oLNJMC19mV9AWUSXuaykWV2jEz/e&#10;4ISnMcc9DBQ0QtLfQoBSg6ygwxhRoTnB10BBqt3nqVl2RBwi4YFoQZ9JOU3ebeliKjKTdfZpzj6p&#10;NKKFuEoDa+gMzBQ07KcYDRfQjQQa8ubK3k1uVbLeRESgB00kGs9dqSgiP4MhZ7hbUVWESNKhyISw&#10;LjeGFtRaA5BuXE1g4BGxHYWCqPTmVtw24zhsN7vx+fkwmu53QvI0o82ziIjo7//ud9//8uMvP/5Q&#10;a725/uLdl++2l5f2y90P3/9ELc/PT6eXBzO9uC2llFrr/f3D02k6nViGeZqOX//dt2/szePH+8P9&#10;48vLkx9evvziopj87e7x8OJjAYexFh2uLmW3ryIws7LVYeOT3Vxc39+/fHx8tO34d998U3bD0/FA&#10;QUA8YtDy1e++fr64YEjZGBWb3bawbijb7fZZVcS2+/30/IvXOtgYrQ6Kw8PT9t3ttlg9TftSjDp7&#10;80ATzvRT97D25VAB6wFUHESzJ561WRE5/k2D7Thrw15wAd9qPBUeZD4IYeaIVn0sgxajqA0DW+av&#10;daOsiCZJ2n1aKlyYHb7Ks1CKyNnK0hdjFZgKAwItBoQYRt2EZepZX5EckdG3yJQ5EgENYWiutEqk&#10;3BAZp9n6rZ1igMkwt6iDVkUJlu6Vihx16Ahh0BASOQCVlsQ5RQgTB6l9DIAyFejL4rawBj3nrRdV&#10;WRe/lchgV2G/FlSmXV+i2/dSfAnPo+Tdho5gBqpDk5QQiCrcz+Uq0iVHAvSUwdUniK64T4RhfX3O&#10;VJd+h+bbk+XrslarpBslt62MPpHwt9b/5CzgIEUcDKJlBAtImIOexxr9k66HQJbXzM5fX/MluiZW&#10;hKSpgU6isQ+OwGtHZeGhznT6icvPa1du7CPW/uAqSEdktxowQWg3R6dKGrRln4guBDQF0OZGkU+G&#10;effTeiaN6vwjG19N4q/X/yeV8fNy+2tq6rOfyycVWlVsUaT1a7Kj/OWBJc27uwjf/0HJ/cU7v/zx&#10;4ekejw94eoCnwTsoSlMxNVVFpu9q8s9UFenBr1hDTRZ4jmXfICICRkQTsYiAhJkUSxszWqseU/OT&#10;xzFYc4oue0BfZJrXchzXi6RjZYEKcmiukNnsT50hlOIzDV2wJ0x9kyhVvedtkoRDw5hbd0q6w+iM&#10;tI+5MkLaYk8jNN22LfdKgEt0u5mESzR6YGqYQ+fKyX0KmRpqWCUhJZISyk0o0rHhQv0ESPWLMfRT&#10;6gVAGgxVXx2k+TgHWDxrHZKUCCkl4XAPCEkaNtUBhIqoYHEKd0pcssMlooBJ9sx67yPl/BrQQKGo&#10;6oAeR7xM/e6XW2QC/oLYcoIFM/5KOuJQCqLHXgyC8K4ix9YwqG5VZPcgl5vN5Xxp4Q/cXoRZ0M0j&#10;WmhN82Z2FQpFxEw66xnIFjWWezB6XyAX7Ja4THSukeR8nzHOJZQEncTnsq0nsdzmmsuRqAQCLr05&#10;nSupKFP5BQpsGMapRWe+EK0LL+CAR/piZQ7OkIlxpL40KSyTbWZpMz1gIjXZCwpELSfXWz/X2lni&#10;XO25Th1IklQYhGi6oUlJhoAaxQwIVTcIG6EqVEEP5u1LhxNc9PgISGbQz2iuPo8qZTfstsN+Oz08&#10;1dMJrJMZRpkuN1JHTE93333333/+8FPIMFW+e397PB6fH+9OdX5zffnF1f749PiXv/z0UhHWe/xP&#10;D/dAXF9fj6b//NNPDQ0SrbVTsIbbgO1FmSSCUjabU/B5brbfhog6dsPuv3z7++/tl+k07S8vm0bz&#10;0/XNZQNvr69Mzat//e03v5Sff/75Z9YSbb652uyvLmT2w+Hw4cMHHl52xWQoprq3LaBOtilGlafH&#10;e5/nIlZUZs9cQJs8lq5ayl2oCAPMUATGGGQQaIsWDKErYQymUgq4MFxobdrebXDYynhz+Qh7PMWp&#10;EYBYaY1qBrFAOPPvLLZmMCWjWYiIlquhmG4051Yp4Omw1mIqy5qsIjAdVEsi7lA3BOhVIyWomXyC&#10;aJ4FL0jkCHQKqTlGxUg6WyNbuIMttzLmaC1Qg00k1EI84JZ3oIQLDQIVse6v6Y7lXCkUovRUakrP&#10;E8BrnVu0LzlhBp2JGWDB6GMcMuNKqMqcpZelI1fFhV0+pyukMRthIoJl9kMuzRlsBtPMFEPnwdBv&#10;/8QwQQTFF/iV6QlMhAbL6IH8UyJIbTf78rgI4VMk/P+Nweqb8NxtpQsUpoBESnbVSToDsCCp9unv&#10;rh8mFmZLMuEhwx26GEwQSDykgDhckMC6b+fOgcf6vSDFn8DqgJZXVJOkeydQCcErj7VWsPW1JIK6&#10;ZsZnd3cNmuISoJFGgfzNPAWv3dtOEK5oeKlH54+FXni90JY/kW9YuBgpzj5mXgC9nL6+Jaz0lQAJ&#10;MVF8+Hm/u35/UcbLy8Nzu7873X3A9IynB0SFt2wyzMiYJIYNosZS1IqoRroItV8kfSuTH0e70d9J&#10;JVyihbY0A4bOAouoHlNtR49TcCYqhR7O5QguvlCeH4JXANfRRUj0NvsZfcXu0u/BR0Zm6rEiBz97&#10;Nr0ZHpKrX5CZtO2SJhtG/leqEEGiMee3SDglJ7k7wnv2SqtRQ6Zm1dvsmF0akrgSAN0CkKfIkbNO&#10;uq3/7NLX5RvSZQFV548VXa24qmOpM7b5/BDl7ddFYoJ1n7peLqLsQay5nxHaQpOBkpyfqQxFVWka&#10;nb50UAMVOvTfZLYvKERGoDcVmKitkRu5WezqUyUzwZJoYKDkgXFGUCFSBtuOZRgv3v1Bxu1w8S72&#10;D1pP0+nAChzqUOEVGfGapLXlEqyN0Ew4g2acGwXIqeBU5G46b08yWu1tl2XQH2Bihlo7L6S54mhS&#10;R2pFyWituieDoCJSikyn1vLwi2dtBoUmu90lp/lwOjb3FpgdJNSULZxoRAWbyEzO4RNwDF7uLoaL&#10;C9RjnZ+9WB/ELpGXNiiS0SLM3P11yQKQmuCOBUFm4g0iqCIiYUQh1TMiY5C+gfTZZXFiAojmQGrV&#10;FG4qHEoRRYs6TzHPLpOPWxnKdjeO23G/GY+Hl1nMyqawPl5uuSm7k+vRTw93P5yqzI7rL94Nw/D2&#10;3a1qa6fT80tFVFFc7lH2exwOD4f2pz/+c9lubt98AeDh4eN+vy/DcDgdNOr+cldUHa1pidHKfndE&#10;PB+ny93VNNWX54f91j7+fPf08X6jdrHdfDjcn2K6fHP7+Ph48+atbXbgvNvtWmsvLy/jOLz/+n1r&#10;rU2HDSqHwcwmrx/uP2y0MdpGBojU6bgZcXVx+Xj30QKjlbHYTFpnHF0GuDNaYOhOF8lUKvQmXcnU&#10;IXdqKMIDJgjHTnG9we4kGgiWl+bUmKnP8N12ezweBdZd1keeGgAAIABJREFUrLoQ1S4B6asGGcyp&#10;upJuDUXf96uK9el/rxVbVR0O0TSwipUyDqpKgnNIIn1LELduQrL6ZEZfo+eFJzkrUAMeoEerSMWs&#10;qkKN0ubAHHQRWsnWehfoQki6sOTMLBORJYUP696u96SoeR3La61bGj3rRnIBTwupsjyWavq6DMqi&#10;mkAiOhVRzRgtIDtlElxk9VhX0SWt9NMCJBlm1G1YKZXr4ksAS0dziXA4Yzb6W32VvZxXtNxydoaJ&#10;v8W1KFdbf65hGj0aKAkEzbrCT34vRMqnmOJ8P3+e84WIyOivFWssnzrfE1Y12+tfoKjZytmkEEh7&#10;aiuX+vIKvyjw3vpaXzwxAyEhSyXnoiRJffpZdXstXutpfS12yD7n2bv79Dnn33zKS73+/Nf/9dnr&#10;BLHCkuW3FhUsZOU9VpqjRJk5ftRSttfcXWwur3dXN/PpRe9+OcwHvjzFPGdioQupGqLMBCwqqRJd&#10;23mufEMavJQwhLQwiHVYEK3NDKtVVS1YI2bnFJwjKtFWd+AnqDA/RJ7lWK/a3DwmqCIo6BuZHlCU&#10;OJyRzGsoO72OxiQ2JBgR8J6sDQcc0RgtMmGOQXGWnmiChcmAt7yhPQLeJPss7l4rm2OqnCmtoao0&#10;5jYuw2IE1KSRky6xpT38aSsw1qOIbs3rMIvySlx9dgWofoLDVrBFQW2tCFqO9WOs604iKMG69CRu&#10;kozXR7bPRQBY+vtJhZioGhWEJ0ZHI0RhRlnmrPY7IZdpcP0a6AHfzAjwvJH6PzpPnG26mGYZBcXm&#10;sQz7d4cou81+uNie7n6Yjy82h0w0h1RwBgOhDT0kIQ+QLHoNomOObo1OXkdFIvosDOm9UnHpe7vc&#10;A/UHew3LVNu0Z3gPn0c6cYKky2pUVJNMmiUpYK0+txyMkREmiEAoa0OTqJQKaaIN4YxKnShX24vN&#10;1U08ep3EyQL17vgAI6ii+RbT1mq9WdSpXenN+dYaBNIndeeWEyQh8CnIqqZapPPEZ+tgRI6fQiks&#10;UsKXV2VITqU2mAKNLkfFPIzD1YVshwItw6ac4kBiGMvWhivdHps9HuvzVB/vf769vf36d1+9f3Px&#10;1+/+PB0PN5f729uxcWTZPfzlu+ZA9cPx+fmvL+6OuZmpik7HE9t0c7kpo51OcwhlGDeXV1M9Sa27&#10;/aWU8fhymtrhj//8L9NUL26vW5s2xbbby+PxcKz4/vvv9f1XF2V4en7++PGutSqCWutg5frqaoNh&#10;Pt2fTqftZjPe3jx9+GGem1UYh9Pp9Pb2i3dvb//1X/44SJqdpZRighrTcWYdEM5weoOXlDoit1RC&#10;L6qZmBDpc05yN+ANBlxsy/U0aBkD+uHl9MPjQ5NxPrSrt5dPT0+SKobcCoON4X3mFtN0NpRcE3Jj&#10;k/SIQrVF0+jW8WXHmSrTbpJLlAWzHJYhJgCUtsSd9BHfmRvX7ydfhKfou/RwRIPPPXpXtUQFyZlQ&#10;Ympo4R4axpUzdjCpYRHRPtm2C3YJZsrzYrxDZwi6uCSRR0d8S73PDxPBDNslgG6PEwOYG6q8dPsS&#10;l8tc5zO0l8sIQJyvQi7pW+++52qt9n2nZHGFQkytOSOYM+XXQe/ZE+gdj0i3e77nFGLGOa6SHp/V&#10;F+pV9P+r1f1XD1mUlcuC59JD9zS4zjfMT8zF8AisjaZ8wjkDFJ1p6p3iXoO0q4KoQdMl6Pv1oQDX&#10;0rMCrOXr8pPUguVamdJR8BwGRme7cpl6DXFkZyHPS9vqn/sNGNTf06el8FfQ6t9tEf4Hr/nJ65xh&#10;5uWHr4L38+dHhIiU7Q5qPM1TC2yLXd2M47ivk9x+sX96nO9+eXl+mKdTjzyhoEZemxGdNIaEOlGK&#10;RHi2gaQ3nBkGd8BoCFqDzE56m4HsUBISZGXKYBLULDck+nTa5ZCstltmchW4WDWJTFBDRNekS45h&#10;YReMJVuamEo8Q5VJUlx7EKAD1GgeTdDEF1AggUbBudq+IUIiZ5G6ZiSmO1pDrT4758YaqMEIZUZM&#10;iqiIe7wCqWRYhSI9P+P1xAikb5x+49HDX85OZB8E/asro/9EZIomaiNZmaETcX6bsMf3LpCLvSsv&#10;TIlpT3cxIZsDgkFM1DSddZDMSi0QwoSipt2/SZOiCE0TCiM9SyRFc+B7b7eblZRATvNMQRXOwVad&#10;p1nUJtTT3z48z7jd6hVbPUx6Ol1nBtDs2vrpBsDiIQqVSDlphIhkYujy8TI919YM4gxx1cECGnAQ&#10;yUdSAedmHKWrt5hJNnBoME4dvhUronCPWqNWjoN49EaOk96TSP3l9FBzFOYwlMFa1Fa9OqtjJprQ&#10;NSq0QRsxiz2JXm93sb+cj09Hl5OquRR0qcoinJMO1oQBhS1Vo5sYVESmuYpCA1pESskRjFR6a1RG&#10;UIb8Lc2eemShln49dy7TdHK6O2bCnIQodgP223Fqc6uY3a05AQ+ItAaJRghC3KW6zqbj9X57fXX5&#10;008fDo8/z5fj7fX17dXuyU+lwGO+enPzPHN27Hb46h+++a//7b9+uL+///j4cPexTSfzKBAAj8da&#10;m8/kSz1tNhuM2yJli/HNu29VBvo9qwrs7fWN7bf3z4/jze767Zvvfvhhf/n2l59+3kGG29v25E93&#10;d0rO3u7vfnlW1MvN5eDldHd8+Vi0+eFpvxtqtKCYWQ28u7m+uNgfnp9vMtEs5d0m83yaCN8gnOqQ&#10;BnFIhXaDIRSqAVVLz6FSQcCrVHACHVZ83Edp2NY2St2gjlEGysV29/jhERLRTq6yAUK0ArOgojjh&#10;cCF7k037nj8MRYUiU6XmVKuURagEPHmPQBg0qNlfVqqQVhB5D7kGIDSEq8JSdu7i2VPwbvJQBykV&#10;rERTNIEIVOARp4hnIIDBcdXsqlhEUJ22AojuDsvqqxoquniduOpDiSWF8ozfXypa0rPavYfQ7Mav&#10;VBA/UUOv/ZoOsACEZ6p5qk9yBO3CbKNnvXeDUZJ3DjOqGgC2IDMtUKPViFgtUL06oN9BzGTHWKMM&#10;6R7dURjdoCLCLkReuUaViMiDnT+iZJmNpLiWzbdSNAQudKApnOrRgCjpUaAu+Hyd4JCRDCuwiddN&#10;OP1sQ85OAXTAkBtUdMkzEKKaRgABe2B1pwkWNXwmIgFiksxaL0Q5AkFEqFCnuKEz60RO5FARzUiP&#10;Dq2g1IoQTbNi17R9BmWWQthDyHvdRwa/6utHW+Yyd3ySBeiM8MuDtFwwiiXJ85O/RaFxkdBhhWsE&#10;uljxjEpNzqvICRvbux/MFMY6P42bfSlSBtldys2b/fE4Pj8fHu7j6QnHA9S6s0QNIgVWGHRSmlDL&#10;YKC5oNGWuq0pcJkjGnWWpd+eDZ3P2DYm1UzHQrAuioMkL9evEhHifWJNBNB1RVl/AIFURWR6lwpM&#10;iKCEUxv77oeEk637wvpdEQIPREbb+StblosQIY6cVxFVvaUnwGuju5BDavxMkSojF8n8fCcHgUOc&#10;i5hUJDo2GtDtnfmXVEXjUzS9nMZA8l6v//WKrvLj4+yZAoQWV0zQCnEK+siayFg5X/rPmpM3VEdF&#10;UTHRQhjCpKdFpxlXlBLwOSxk2AwaqF5ZoCOGQYuKQgYp6hENjBDr0qvlUgDU2iTDsClWSFZvU4SZ&#10;6WDVSmXM6csUjYlejy/Wfvrp4fZ334hdTvMMVjNtkwjsOPnWMQClSFAaSbZA2pZEQtx7I4z02bnZ&#10;FGpmq3U12nJ9OcUz2U8UGbdNx3ScE2ErVYAcIw/nMAxew5vXaCJAdg6NZFFhDoBGaBGGoDJEaANI&#10;qy6t0TnSGj1CPFQC0iATY4ZVlLls2+XNv7w8vzze/4Py72XzfDrudFNMajtGpHEDqTI2UTFMcIoU&#10;EXjqH1hERWEUd0ZARTPjp9VWWx03BR4hYGVMtNGsmBlaVC2qqi4uFhCqlhCrGk/zHMGNoBRVxGkG&#10;DxmBEhEJrdKaCz/RrPMfm6FAZIpaWyXLV5d4Oda/fffn72eIYDPAopbN8HT6MNze7t5gPuB/+z/+&#10;l9/94dtf/u+nWcUur57nZvASNtd544SNTaJcb08q/+P7D+Xi8uLq6+OhVMdm985Hh0q5uNi/udnY&#10;u4dp+jjhq9//48BhL2Np9XB3x3m62Y0vh8M0HX/8y4d//Kf/Mm5sNP+3P31X4ng6fIyXl1FxuR1P&#10;LzzOJ4zj7/6nb4/z4+SwEcfj6f2b9x9/eXTdHqbnx4m+RxyhqjbqQBo9I1gKTV2kqY1lYyN9mptH&#10;qwOKT6cdeHmFnQ2UaX5uGMbLHd755S8/PHPWm/3ld3/9t2+++fq77/9VxZQbkU3VdjQ9qsrhUWq8&#10;u9np8ZiJuzpAB4vizjhObTvIDHq4uQ+jDIPkhB1JP0bMm2Ez2maQIRrCT94OYEvdnoYKVcI8pMBI&#10;kRDTQguPOjW2E66GTag+lzp5awVhiCc/HJ5r3UyiD4pjIARf6E5jM/gBwymkiSczzlQCaKhRtKUi&#10;MH000ggES7bkl+10Pn1V5nSVlcvKjIVqoPuGhYS3XvA6uurkLrupBVRMwYyQ6LxYS8ChGfIngC4k&#10;EEmVoXpwakmxG4TOepozbylnloSwiywTJ4YgEPTwrn9nwF28YW7iTcIti3ELAprWdA94irqSgc4Z&#10;2UAOVKgMT0zjxcSCUYUn4CTRTCnaat0MZSgZFRmAwCxVmqaSA8MyxUJEREqtdQlw6qtz9mNlBZlr&#10;jEURYbSgSaz0lKqGEAx1WAb0pOmy97RDLaVruTgwp+SJyKlVZR4xFMqW0iCucjpVJyoxL0OExDSU&#10;IuLatzZJtwQpGUYvImLh3eBpVkyhwV7OF0vhWhRfkVR3wTH6tmJB4Xnoly15tjo78aUqIRCI6TgM&#10;AGqt7q6qpLi7dzfeKwGZALcILWWRkBAwpKkcIRh3JVxtwLiT8WLcXc/XLzGd8HiPVtEqIlBRLcJs&#10;U3ouGR2OyPRPSkERsIJMVV44Z0H3X3qs7SRd9x9A17Z37qr3ZQTo2QUpW6JTFkWhByMy6idlEIo+&#10;9wZCRQPEkuWS3Ey08M6yKFOl3hBBjfQWR276cpxCsiM5RzP5f3ETKkO80Zu0Bm/Klq0WiWTw8tyw&#10;t2V6DAylA9xkAl9x7idxsV2+81t05etWLHj2Aq8d4s+fz2xGqgpaoEFyol/20BZ2DyJYnNHMJlSm&#10;WiG7hD1QIrfhmjp2FVUXQUjA0gziESEqoDeBSKOAhWpmolykHBDqsN23xuOxunsi4sqgx+XtTbSq&#10;dQZdqaMNZRwvNpuLcSzb8brI1oY2b6bnp9NhwlwvDCNE/1++3qXJkixJE/pU9ZjZffgrIjIyIzOr&#10;qqu6uroeMt0jgwwgAgtAQEaAFRs2LPgh/CZagBULVog0CNLNMExXIzPTUFR1ZlZlZGY8/HFfZnZU&#10;PxZ67LpnVjVeKV7x8HC/1+zYOaqffg8qPNxR6VU8AuPJreCcnHVuhmq4sM0K2TbrBXHODFoBRdss&#10;mOHerGVVxWCp4lp0AkuHl++JEMGc04Kq5z47ghVwQyU8WBnBrjLCxQM14IpKzIKAVWgVHWG34bOj&#10;n+uN6QvTK+mP84n70zAk1VYkmoVQ0681SDwV6UDI8qYs0w8SG9ZiCSJGzcmiiJqowVu/Ke6e3tQS&#10;IdQi2Sg/nA4PR7pjG9hsoFAGnVPXWctNMGhZuj1pG5QC4pUICS9mEq6F3bZbD5zGOs8AUYRUkWLd&#10;0G23/cGn4/G4P5z6vr+6ubm73V89V9Q5TqfxtB+nybe4fvaM2yLrdRku3t6fjvVudfXy8uqmH4bf&#10;/e6Lfr2K3k5RJwo6215eXl8/++jq2fyw890dTwc/HPbgajW8KB8cp3GzWa06Gw9vleOqYL0qQ+kO&#10;D/NpN20vnr97OF3c3Nze7b5+85kSqzUsZIyqq80kdrvnQXC8x2CKqSXwRXYxxhDX0qTjS8Cfk9Qq&#10;fe05jSrQzrp17xXzzo/jsR8ufvKzT3989eHndw/lavhH//YvXt29+B/+4n95sa3w7jDXw6rDdrtd&#10;d93hfnc8frTtjZOTsyPEtcBKlA5HZy7mouiUJWsaactEiNM8dhxL7UvpOoip0DWEFHOgVtTJvWK7&#10;XrG6z1HHCZUC9AWXVwN3pERVn4k50OYGoTXsBDzItAMGwS4414iAdJotiDbraT0rvrGcOqqSNRaa&#10;30nbl/7Bgc2Tj3N7/ohbfWe3fPKZTbDTvk4IWegDKiZI56pH861lEoMGMlFJtBM5ZXsJHy6TFmVy&#10;wiRRpifMD2UEAwyNyPCc5GM1VC/Jq/z2fDBRrEfgCkhLpEyYCtBFXCX7djZQm0y4CWhanOUgUEbC&#10;WAJQwlrCBpaJ2/lHYKlJ5OkrkbYXsoHby1/ntReSC+2eeb4GQjL6Luk6jiBVSkn5sjhYKA7pAEK0&#10;k4BMEb1nNB3IFCIlFiKM8KZXYHubYo33kECIJtu7JSEhGcjSQKpFDNSK6rYgBEbJW0USlpozMBZ8&#10;NAMTCYHkML2oJdsNQgQT5gl6kRJKcQll/s9gVBZRF62iVZBUuaB53hErFLWut2Hotqv16WKus242&#10;p/EU+109HlFnEE45iJQcJ4dHCxYxFdEQUKoAHgi2eVaCGnH2tWoCgVZgtcX/hAbYplg5w2hAjzyW&#10;YTkniqyoKEGp58kgEvEkVEOTU1XnyDEWSXq4N6W9RiTNQZAGT5ma1ab+rAn8CjzgUEqdIlyT5+7B&#10;ZHkR0IwBy0zSVsMk5TQP7haYhTP57h+a7i1NWNZPjx8Lns0ci2ax/+29aBGuPF5NB9x9dqbjRLSk&#10;vvNPzD0AAkR11TNYjobFaRKes3VZXOMYCDTrrAqADleNjHovmh1E60fytTOUwLFO4+EUgb63YRjM&#10;jCTHWeoscy0MLShgJ3Tx8Hk+vfeht/XQ1eActVaNx8jdSqZ7fhio2G67UkqSbOZa3b15NGR90Ywi&#10;GwFTVWptqkk0ZoZL2vfncDGjg5KpEE6KVwoEpoR7gIyMF3EPJr1/QT0j4GwJPM5MehIHPVlcEI/E&#10;EaVKhMhMOGW4uFIYDru70/7NNG0L1p2VYgXeTIIUBF0wJwk42ywK0k2+zWJULV19USvZBLGAYJ49&#10;AScr0YQP0a5lg1EVaRHoTkwVQSVE0BUMXV9E3GeEz2PLN0xChVmeRYn/QgWoaXJCiItZMeu0dJCp&#10;r+NpIqW3Ht06pBNfaXSboVxunl1fPvvgpgbfb9fbOs3zcefHw7M1p93DzcX64x98+OX922FdVpeb&#10;0DKGzfPkUfv19Ycfv9JOZvrxeIiiF89vnn1wc31xjdk3Q3+/k+NhnA+nd3d3p3G8vLk+nU673Xt9&#10;dT3dvV+VslHj8TSP82UnLvbs2Qf3h28++ujTYjjtDjcXGNSkk6PPurmeDqe3tzgNGDt0a3Mr0WvM&#10;DHN3rwEDVdxxyieeknDWbFHKrtvy6kpUjvpwuz89xOzr1c0Lu/z4Yc9/7z/7j+e//eVf/PX/Mf3y&#10;f/vP/4v/9M+/+fKz//3vn918cK0oh/tv3n1Vw18UrNby5X7qgAJoBxGUQEd0hk9+AOlgBjOUDmap&#10;eUTXAYBXnGbsjpjnKabJiLVCq5EwVdPSbfphYwVy//5hsNKvht76+XiaTvN8whTjli3RRQNa4TN8&#10;1Fr7McrR/UCMgmNg5w979FdC0hWUNKpFo2gHIlM1kYRxFZgE2Qg6ePwkZ6Lqk9Ij0pKLT8XUSExI&#10;lq9dtilZ9tQzxSpN5Rph4Qz8K3LEkwVTqoVTPJhjsqUtTpYQm19YcoLPNODz7vv0VX2rZmrji3OP&#10;13p5/MMfyuVKAWijWoa0SFcCNaKeVaK/90G6ip65tkEHxKT5hD05AtouvWSzPqm9uGA8LTcHaATU&#10;nFqSEdbqlmDQJB0ONQS2dKHnoaMVpYqmZhkqIEUjZBALiEWS21IKl1YU2lT7pEZ6nmSZpXg0pAIE&#10;OW5e1kzOi5cSsm3xyIu/nLAqqRDAIjJd3mya5J/PSF3mfQopIuLBgFVPM36BFkaxfCXSSE2EqQAo&#10;IhBxNImIi0IkslgCCxL6M3Q9aFqK9P3VeKqb7bh7OJ5OmEbUGTXq0AuZt0cAITVcK8OsOEID6Q+Q&#10;SJtCFjXZ8v6/tQIf1yW5YHtJ5WXSx548VHUB+6K5FiEyGh7wBskIxdPGrAYrNV0YlrIpoa/M2UVa&#10;pVHzAV7ceMFAVLKSNT3jvc41whiAizJz4qhQl0zNFEcC80hjVDSXE9G20Bt27YtQ4nwdzusDy4OK&#10;pUBR1YzMlKfyj98DsR7pi/ndyIgGQc+QKlIRBUqEnhP3EtGyM5ngUekhIsrE4dqAP8Kz6DKlLJ1a&#10;fodQthWpIarJy49UH4mI6VTnqc6nOc1gvWiFB4CH/SF/VqdqLlKnOEyzyExW4thZuVhvO12FhBRh&#10;zBMlqPRzLEaWFVebK+nEPVHbpby1JJO29bM8ZrnJ5q1P5WY4W+59c7hm5AScbdmBQVNrzQ+bUl+l&#10;fMe07Oy8lZVWi4BlBKUuM8oQuGpQXLRSKFKlHCfYZiUXOjLeHabLiIte+jCpvnqUWMMFgUBGsrf3&#10;lg10NsVu1ovEwthFBJdEpsQGKC4iCIQGXEK7pCbmyhE6PbzOddUVsVBws9mshw6RT0D1OqUXl+bG&#10;20xpwz3rMyyrF4I0vdRKz42z64tpMdhEIswnqaOg8v79/vrZfr1aXQxrKnXVcyXrl5e9vHj7+nf7&#10;u3fj8d26C/d9X24++vDm9ijH8SDH1cvVJ8fxYH0x6Yp0w8Xq8tm1CO7fv/nw+uWqH+K01XGMoZum&#10;qeJ+tdk+HHavX/9uY6d69/rjDQfB/jjWHbTjZrO6u3sIyrC6mOtDjF4EqC5iU1S9HO5vD+/uUK8h&#10;E3g0FOEg7MGwoC908JCoXU2fUWceF1EPo5ivdObk1Wjd5fZm8+H16gN5/oNPu0t09X7/5me/eP7m&#10;ze/+r7/563/2n/w7/9M3X9nuqzdvaz9ivUW3AQQ74SevcLXCs2d49my4fHF5dX25ulp3g5fnijK3&#10;8ARtWDogOB4BRRjnOB7m/e54PJ7mEbe/O/jo4wifJuNU9NALeinri57OcZxiqjEFQk1hgqgMZ8tT&#10;n4AJXktlOUAfUPeKI7EGHibu+2nqZBVtDbT+cNHluzB1hy0iPkmCS9d3Ju6ct6D//yrk6b/CMvs7&#10;n7Dn7ZGCotLkxO1oye+s0QJ24uyP1dzkTTPS40zArtHgpqZ5ShRgecHu50CRxtRhkAxVpUJVYtHQ&#10;qIpSm23mcpw9vpcsYc7UppaWgcqosqQGCBweyHAUPW8750OBbbYagGVTfBb3qSye6Wg9moo8pS6h&#10;QQEEM6nljBA+/hppDSOtwGxHtrR6KCVaYmhe5QSshSICKYwLowYoxl4kBIUSgUpx1+pRAYFWCAI1&#10;GsQRTb+QP7FSNANbFZXUEI1FqaBAtHi28+tNq/5cWqnIXbjRieip5nsteaUi562PcssSAQSd5q5B&#10;Z6SKxSICIZRAmAjBQhIsMFAdhuZ2LxBtQhLShckJMxHrBSGUnkNn69VwuS3H42m/m/c7jCeYMjxr&#10;CFXpBIoAqY4A2hEsOcJdhO/tJNIsNc6bcvvM5qiENm0jQWk2cVwc2/K3IZlpAwBpyRdgJQiZgRAm&#10;dumhQVREc7Rq+Laci7OsM2NZ64ljhZLCGqguFQiNZoOKhEGl4Y5NgcNmmhImcIpBKhbTEs3EGzoj&#10;8/7y3H2yQciZtF7rt8jvTz8o33oUn2orzpqLFNacW5Qgq6AKKlhFvVnsKgQqYWyRzBKyGNM0i6xl&#10;vCqAhCcCFEn+VkVfCmMGYbE8yBnNYCk9iHZiZ8m9yMtFrOs8ZviE4zSlLVlRmIiZlmJK5cxaq9Ev&#10;rVAFU+VxjE2/6kqojDNr0oqZ09dcuiLE3d1d15uqZmqYCMyKCGY6sDQ80dgYgaZ4bTqgBR8Xqpo6&#10;6DUr05wFNraF8LHEJeGUQITk0ksZRpOdtuTvdP8gmpsz4JRGGg5xk4C4dQ4LLe93k8kAJdW2m/VO&#10;6js/+Xh8adIRJaCAK7xtphwIjdyKkyDbENJaKxEi0lZaJLERpQDN8LpZ+YqIC1kjMrHOQBGp9IgK&#10;lI2ZlVK004Lq7u61PVTZMApgMIGlV4ZjzsuSXtyeeC4JxDzPp6mCWK02pZT9fv/2bj7yYnOzwoz7&#10;u8Mv/8W/fPP29vs//vFm6HeHh9Wmu7y8en7Vd6xxevPw/uH27e2zVx+OAOuxVo3ZpCv9ultdbA/T&#10;qIqQahqdQCM68dLp4f42Sr/bPfjsq27YXFwF9PLy8oMPnk2Htz4dT7t7ipV+XikwoBAi+sXvvvrR&#10;z//xzbOXv/3tnUzsCgBYJzNsUnl9e3e/g3fQTeEY6IhN2o0+4hM1oCnIDKKGBoojgGk73EnZz+OL&#10;bv29H7283tyED8e6Wj27/KNP/vg3X9/V918Oh/f9HX71v/7y4u6z/+q//MUX/+/ffvZ3dQj89Hv4&#10;ycfl0+fbT55vXt5srDh6ogM0wAN4Dwl02TPJMv0iXCDA8wuQMJNysbHVJhRTxYnj12+m3fxwf3//&#10;fre7xekeDwfgVDdaZUKZ0KH0/ca0izHqPCqq+5wYuFWMM+bKUXTHeFA+GEbBALx33DnHvvOYWSEd&#10;H/PAAFjD3htvsGHzEjy3et/lSHzrVG+DrEjDYohiGcdJA3SXhvORTdUwmPS6knPwe8p8EqVqfqH5&#10;fZieNkrNCQljwfQp0YKzxBcApengqBkC7W1vTw6WtA6n9epyhgkiefR/GHtaDoU241Mk4UzEBZ47&#10;OeCR5V9e20zNWGZkEAqUeZq3xSALKqVoSYQUZKaNgpRqi2kWm78GRQWQiOzWWu1yPne4SNrOQAgj&#10;s8ezJM0Xnnc5IMjRajqOEhBxoZMqoBIKhcLAELihBjqRCoGzEqHirQYQ95wQwJmWphCiIl2G9Fyu&#10;quTQ4nw1U04hS5V5luhDJM0fTQgRU1UGKBHpNgCypQxU0KWiIBBQYSGkM3EJlfxsFCoKhIpCnk/o&#10;Zfm215aTpWVCpen9Da+zmq6KDUNZrXW1mlfr0+n8DznWAAAgAElEQVQYD/etU2eEyknQ5TIqJR3l&#10;kIRvQUMLrFWMra4SfVJgPYWv0FY8HUw3Ii6Df7ZGHnV5vpI7V3NwTVZIhRARmgedO+iQ5fxLF5Gk&#10;I7Xl56BLtPMKqMuXVaEbI1gDLRlarBkoEaCYkGy5MolIA4lj5TtrlLtcVmgeLPLk0VoGgI+/OO8y&#10;Z0wrIriI7dte9Hub0Xkbe8rTyk6kKiq0QmZoz/Akv1Ef70JrZ56grG0jahCOhiJNDRBdmltFM2Yp&#10;CfdGC95pw6PcuvLbKp0OSqfadUOoY/asjJVYiSFId5lDGteLHYXVrSuOmFFB180mKxqTZgCrgCpM&#10;1UPmiNPIYV37vjcRNQsBI2qEqjoCPG8D7RKpmsDPOiCksZ6YigYCrZwAsBgiMj0b0ATYC7UxxXdM&#10;f6DFtj7H2u2ZimQPaq44ByrEVWfoLGUWm2FVy/d+8Mfvxvrw8CYC29Lv++44R5ntGr5CM7NQQSUq&#10;wYAJCmNx1mjTYhFmliI1o6TQ8FmilHQfzc47qTCk4jhCC0oBO0RkRDgoQA0rVmCoXqtXn5I8V4o0&#10;zXUIXJvlqYRCI2MlgRArYCVjrgDgIYRYjif8cJjfvcGu7m783elwNOL0sHu4fYv506keD7fveFIf&#10;eLynjLv791+tOvZDN+9v++1Np/5weKBcXF9fr4bN+7v79fbCfVbruk4hte4PEt1mffGrz37DKQ73&#10;D+q8vNggqMVUcXmxurnY+v6ri750mM1rr7AOnQ27k58qf/yzX8jV9e5f/w0qVit0QGcW3fD2OL5+&#10;fZhPiAegkF11iViTPdgFew0PD1HSq6iIONXVEKiYXPsXH734o+8977qtyIXK8eF0+/btaWKpuz1u&#10;P/rg1T/9+eVXv+Ivfoo//ZPnag8//nT3x5886/+DZ5+8uP7oZiPjDtP9xdrmh9+ZzRlTv5h25siw&#10;CbcaTZyNhGg2VgfdOl1Jd4VhjbVi68OL9TD3l9PwyeFqfhj3t4fx/VT3/PqziAdMdxiPtYsHjS4q&#10;fJqvumF2qSlIdvEqR8feeC+8pT8UceXO8b7iVnXP7gK1I+dIjS4MrcOmwBUirKAtm2Bududx2JMj&#10;6bsFSB6o3zEseIJgnbfQp99KJVAX1XbrtR7PmseowfOcMV1+ms99brpJAqYkOaZ9JwETYJJzZ9XK&#10;tXQVDiJdEt0RIRFwl1pj/pZHdHu5mvtG9uNnOlQD4NWFVWSGzIiZ0uwg8vxs3yqhrDDkfpHztMgh&#10;VdL5G52TNAE1qUZQwgmzZrQGWDsUJPGBxytzPm7YBI/SWqrlpItgUQRhAAPWug42+w9phfFy1kDT&#10;Bj+JYoICULh49rLFKRJUqU3Bx2lsvCNfcLhEI0MEdEAjD+MsfQlVDSgQBrBFB6owiqksWjHJHVME&#10;0AzGDogTmq6twUYtjQpoJ2ARS5KuNpIjVZYFmIm3KLnyPDOmAEf7o+VkzWSR5uqrzVeDQKjJsFIr&#10;3bAyr9IP96cjjgeMpzz5ZiZJ3J74CFD1fGCbIJ3c8jb68ngs4x4swFdG1sZMLM4NdOYBJk5xOZdK&#10;dAoFlUxjP4c0dDeVso1u1Rg2XH5WTdRQUXnWL0q6anmGEUik6C7taIjluWQS7Ui0kBKBUHNh5soz&#10;gYCVbUVVLhNaMBwisCeO7fmkpcXAeR0/ruZ8ftSiPTloWmW2FG08Nnlp9JCVkysST1QHZnAke9K1&#10;WZ3K+eHOJ5hLJRHnZkUoQAWLgGqmyKj5GQoWaYHgWtK2g5r3PEe0T0oZGMRDyGJS1ESLFjJCE+Ko&#10;noGSbdbVcurpc2h16VCKCmQejyRzIpdcEFH0pVMts4fXsSsQatRmUghTRngFNaM+kFuQNCYc3CMJ&#10;BTkUDQKMEIiDNcLbBDkXprTKKW9F2x4iOAfEUQlEzqWbhiDJGTV32IZmMYlZFaiQCZxFRtERelIb&#10;Ra+fvdzfH/bj/hT1Dqd3US+su7y4GPe7CM9LnV6+LpI/PbDk6bY1QFm+BtIEtstbXlw6lgZGtbmq&#10;dBlgpw3ZZSaumKASEV5nkSwRISHOJLlwAfubiCGE2ml4AKImqkpYePWZtc5i0imcqLWaWd/j8gpx&#10;RClzb361lTC7WNnlprvf3Z8e3t+9faDvYzroXDcrPLssXZHdceyGtdbaodNhteqH+/3h9du71Wo1&#10;Tqdn1xd//Mc/2Gwvvvnm9ZuvXwOm2h3HE72aFVKGvttut5eXq2++/C3rqD5//MHNenrP43064R18&#10;fn07rm6eTWJ+e/fu3W1xWEXfC13Q2bvbh2++Qh+oO4Q4e7gi1lP0Gn1EQRSEppdJoajOIkEjZJzr&#10;vCmXH7/68b/1vQ+uYnf78Przr958dazvN+uiut8MUzf/7h//6PY/+m9+/vJmsy5x8Xz9zend2/t6&#10;+/7Nw8OX29WzbQ9if2DdfNQDRGWariF3IoOuIpb6oAHruYtYaNCrzwyVWdmDCpl9ujOjbhTbrnth&#10;N1PBocPJPv15Ob0+vv717u3nGG/h41wUZYWHg3ukNYd4yMjYgw+I9xK3hgeVUJXw94G3sbrn6lrm&#10;PiY4LCiBkqCxCo3QxmVGwFSTUCFa4iypx1IEZY2xHA851W+s/TMdigtMtbCmzufIUp9l+/+4KT35&#10;q3N5Q00L1AUDoTOCzQsGyPgJQtyTFZLaPJISEYDPAUAiEE5fInSi+bYImcZ/IB9DHSit0/+HPnJk&#10;kcmJrqyqVTghPKS2Ez2f56cWUDnVIgRK6rmEFRGmt2uIwFTERPJgzTHoWUi3XD7l4vX+ZAJ7/ut2&#10;ZrXTKJv/BCETawDTGyKPQ034oYUFazNGS/QllXCP1Jf0YxR4Ykq5jRUQ0AgtPZxRa1sgIXDHTMCi&#10;nLfnSGcBC2nQFZeLkGWxECqqj9Ao296XoxZK9tCJiqjlVKjRtqwo22wjRC3XILKZJSGIqJII1iPZ&#10;banoSRSzSCcrtElRltdd17t7rdXdRaQU7bpOUDbb1X433r7fP9zXaUQEwlENZFA0GTigOhuTcDFG&#10;Wd7b+ebxyeeGxKoS8eTgkkSq8okKRW0SZE2GfdZVaAZ/QoWLeOTXSJwHi238asnUScaViwQlJCLg&#10;pBOuDBGXcDJUPBqeIZkyzrOaM8ssZUtYStQuSAWKJPMfKq07kHSlAzJx6dyiLd3Mdzu2/MNGs3z6&#10;seR4n6/emUHZnrP2jzU0UWWrZCXmlkmaDqyBxxeAx5USKb8PyWkWxVSLdfA6e82ACClITFhNlYia&#10;eqClkAc8QogsWVCwYvFKwA2CIKrXaWaFKQQoArXUaQBERAwGd0hBt1qFxGE+uaOzRLdbVdRbX0pR&#10;VhcHwyNOU1SHGfpVlFKkk3muaFJGgNnni6keTvWJKSlA1EA+Zt78PSGyWN1E7leRgYoCC6GD4VBV&#10;MPXRbCPss1QzGlGjtvUFF6nATEzERBlFR9FRZKL+6v/5zUG7vhu6Cz1O+Ppwt1F/1vWXqtXTVG4x&#10;0c1Ok2nyzjyCZHmWMuGDTd7b2iNNX7pH4arkPVJBtzZVDbCGz3MFIJ2IKU+1LoWsdQUmCInKMLQ4&#10;WYg7JQQqDvTFGlcgxGARgFd3xIxuRVFh5RyTbbbX11errdycYn31onT+fnf45nbcr79eW129uJjH&#10;zd37Q51ErevW8eJmu+nL3d375xfbQ52n/d66KzU77E+3D9Nh9lIOv/rV/x11/OoXf/rDH3xvrsfT&#10;6bharbTU6XAQFzGMx4P6EIPNp6iHh4te51M8v7yc37yLuRpgPfazTRY//MlP7k+H48POTF5+cHMl&#10;E+ajz+Gd7O4OxztcrHE8oQKygQyQPWQFGYAC9Aql9iVHHkp0ntoh9agDDyu7H4RRbn17fPkSvOle&#10;XF+EnyS+fPXy5tn2eLMtcfzqePfus78HL/H81dWnH34oqIpgHNHH0NvsRxXY0J6a9qgbZrbzWLRV&#10;V7kS9uPJDGVVclDvMZEQjW4NhCPvkAADYIKV4XK1erH94Z+8+OFtHH67++LX77/4FR5e47qrMWUf&#10;UqroiThQ9ywP9AfGQYymWnGHeCfdvXVHyhrA4v++oFTpipSsVwoa6XXhWzye3OdfnHe5nMLnmbps&#10;i3xCtGj1U3imETT6BJ/ub7+/t4ICAx6hjCyYRBDhOQ8FkOLb3BDaySopG2zTQJKkngMH2xAwj4bs&#10;6FQUmkmsAgCJj/C7u3oiWZJzs4X2QoQkgqWzRKVUEUe4gky/qz/wxp58LNBFnqkZCmzNmFMaLA8T&#10;eOMwLdUImj/7tw6a8+3IrRAQpkOS8jxcaXEqCSLBF9kmMtapjQ7TGjSslITcNFqXiDZRadtupLgI&#10;SpKG3mx2rVLzUAzCJbpAaMuwCFAULWhaJTxCFtLouYBUWQa0T9ItW61twKLNljY3FZUA4UgmdSti&#10;c6j2xHAqN2WREIr9u/81SlemKZtSkDATUCJEUFR6EVPpRYpSIV24qnRmXdcNVsys5ASx1lo6W6/7&#10;7UU/rBSoc8VpwtBj9jrPnjiIe6VDRGud8wDLWqeVb4CJMQhHVMCFIagIp89tVBcVUZu7Oio4yaLU&#10;yvIeGmZhnPMcE8zgTK/RDEU9bQdEAhKiLqCKw0eiAglZVcTMmBEVMaY7A4ViVBUzMRNTUU0ftewU&#10;c3do5f5ZeEYVtD1D2vCmbQq5iNPHazmxzwuXCy1Bl4+FpQCI1Ij1aiilHA8HBYaum8ZTMd1eXNze&#10;7cjo+n6e54ur68N+b6ZFxMw6TbZCGKCg1SiCFbUAxamINlBKz4K06xcxQ1dMi6lZMVFReqRIsNNi&#10;IuJhmulDidIkFwHjiQJKNEzKFCDmCZ2guJSQUqE1WEMdHRpvM7fEM9shC1IYQlERVZjYbZ0TcoQE&#10;YsR4msfDmHMoMT2NURQfvHx2dXU5z/PxNC9gkwaYfuvFTMWqh2he/2XaKAaCDp/J1pflPpIK9nZv&#10;ACOkenjODlQWxlt6VjR2XVMRRl4YBCSzcWbBCMyqJ+0OUvbaHaxMZTX3630UWi+KYEXEymQrOsRc&#10;jsfroQx0n9qjUnMLCDY1oSzHU+R2z0xDTDnhXOmRogpmsl2GM0KQPibhqO5s1lkQwCvryKiIOfOg&#10;4OmJomJFgpgrSVhRiMzuERSzICAqqiSqR3WmMaEWsCneVdRUTNqSYq3HftDSQdQj6jwfrm+2q15v&#10;37welK8+uOnUfTxqVNDpJEzLxtZXrhvrLy+uX6w2l9dX12/fvP3s17/uzJ5fX9dxTpPBVT9Mp9N4&#10;OjF81XXDYEOnq8I43R/vv7oZwNND3b0fd/c+olt1rx9mvXr2oz/7c4e8++ar0+2bLeYynValE11P&#10;cfnX//z1NKNQy2zzIWbCOmxWNvTFinZFBUHnui+dykq0Q5RaZT6V6ivM33+ul/rVMH4ux98MfP3B&#10;9fjhC27Wh+vruLmJ0u2HbSV2lQ9Volvj1av1qjOTWaVKzFB0RcRESwcrIiVRCGjJNDNRqFENukCS&#10;KSQsHay05Ql1sRBzU4ZLGs7DnowaNSAT+gO6E7Zz96p78Ufrm4+P6xt8+RUOI46B0JjD3k94M+IN&#10;+9/OfKN2HHpdbeCYj1MPXA12iVPnUTpYp2YIoRlKrzDSIJZjESikiJmqt/Ha+XgXLobvCzTSCBKt&#10;3Y5GbBCFpE7RJZZdqJVWFXQi4AFTa8+JiOTEMjsTsYZZQSJYa0xTncaQoIpq2uBBVEoEp2kupScz&#10;Bvpc0sFre/CrL++BjTPgaUHsqDWm6tWzz85w1wZst34sfUXFglopE1ghMzFJnASj2RE8uB8jToy5&#10;kY1DyCLSm/YmJXkcaGNBCqShUKImpqqSpZUUUZPM2UmziKa+fDwLlnlLmzCe3a7S1CdhqeUDy+G2&#10;xOUttSIAZKReagsQC62tFc+wOqfcK2+NLom9zbMj73nedmFIABEiYiKaqepmZtoV7Uz7gk6lGHpB&#10;MXSKIiwixVAEKqGAIHKhpPNjUhzamglBQKANZmhiOaDZlgKqAdScG4vkrwMJyDAv+vm/Eo7wZv8j&#10;kHBGNrjtaRMRSwRLRRVFS0eWxJHIhkMS7PsugmZiJfOw2A2n7Qn3DxkiCglXI4Cg+7y0KRCADXhL&#10;5E4Fru7NhFuzU2+TFWGaYyXXGIBDqkgsopFAcoYZZFVrMFVW/rYgZwoCCS06IjXUAQllUF1JYqaE&#10;wKkUUCUao2pxHHraEeQZd2bshyJntTlRRqCxkXJElsZSi9QXbF4Q32oOvvPxHTSrlBLTdDqdOtP1&#10;qi8qZJhoVL97//5yO3TD8LA7eHA6ncicQwvBKjDhKOxDO3IwdUYVBjkj2gRvGSJns+OgNbP+QGgk&#10;KM5HU4i24B7RHwCZXcMutUHJSkBDfo2QKZLPlxCZ5DmfTYXkpVyeaVIaVSh/G0QhQFEmTyHH/ulX&#10;jtboddYNnasYPAf0KgRrqAolfXcoreOMGsQyNyTbfDAnvgCeqoAbOJTIWrSxPx8V2uIMUIOogSA9&#10;L0sy6BXMsSDpkr7fqOAsmIHJdARPqieRY4uaYATmEAk9sTsI9/Sp3+45a516ogtkNnVXOplHqDT6&#10;XxMJCynNJJrp4KCk53Azxx9pNE+nOS2QXVKuw4ALl26XVIILhziRPHVQpbqn9xznEMvvjBD32Utn&#10;phYhTP89AUyc9GTVC1UjXMwBq5tNP/nUSxlWm2E9vLu///rL337z9W///M//bN1rgcR0rMdjpzTG&#10;8YhuDSPc5xhHSFV6rbOPrjF879XHr14861V8qpeXF7VORXV/fz+Usr7oIqJX6RWc9ve73a//7m+u&#10;16Jr7G7fyvFw0a99Pt6NPnf99UcfQUsdT7dvvyqc6+kghQJbD9evv5lO94gD1oOuu5Xq8VR4uI8H&#10;ekGsu9IP0q+0L+irwysIEQyCqyu7uVhfrYfB767X42ooERNRSwczcVaYiNBM1KDiCBVXBEsSGlTA&#10;WsNJX+wOVEQikQMgvZSpgpQRtZGxn1s7Xbat3HZEEuARyApQsAKFmKmAQTrICgBxPMXppLbDZvPs&#10;evPse91P/+zVL//yN//8L8e3X2LdTbIanP3dvp5gIibQOoeCsunH0n0Tp13BVYfk8EGx7iBiTCPb&#10;ZV7XJn3MIXyc+fCt21y2vub2ziQ5Lce2nHvSb22b7svsL0+q5Slmehw8trLtmmRtIGJApukFAEXE&#10;DIQEA56lXu4I2iLW2NhXS3GGxeY7VYRsADYy4CFPTJx98kLUz++vYdA5aNPziIVQh4TmPZMxOAlm&#10;yCxStQECQo301Vqyi9K98XxNQhb0CEhCVW4UjxReoSC31zQjXVhXwOJv8HhH/uAHv80G1ja7XKa8&#10;7UZDZSlcsvPKksnYWMohTWTZMoQES8ISAM8ZojR6vIEukvhd2pcBEHUHVZmQnmURkVsQWtXreTQn&#10;Z7jBh+chXooONSKcokDLIBEI3dOuHS6ZTUuFts8KC7jQKKGwWD6XSGpIG7dxcZ5V1e8MSVPXbqYD&#10;aM0DlMxtEwDpVJIsFl3RYcB6LfOsgb0YDgd4m8cmXkU4Wq0Si5UsIEGYRG2BaECesU3oh0iXoqSV&#10;pO5PmKZdAdQs2cEqQogLnGiiC6R9prg00q8LIlBbTrM6NYW785KcExDXsybwaWn1OLIVSacDpgqC&#10;zVxuCRDMxcS0SlVICEpIzRoXzLelaPLHP7xqzwLjJ4C5mfk8ecTQGyKG0n3w4XWt9Xev39ogiKhT&#10;HdbriDDJrJ4W8zwCIAvCwI1apj/OQQUNqKBKk2CaShCWVWuEiNKzM4mWuZL8LmlYvaBpldKXQQl3&#10;9gOsM2uMdzhoDFbKIp1MVml7JDUdO5sTaPMGxpJg5UAhPF1WAOaDJooQaVAWIKycx5qa0ePuKKY1&#10;nIHqKIVYLNVEVJq3HNnMl3mul5sAIh6VqkCOB6gK1kS1eN498ykNz9Db3M8lwy4q4IrqqEAlXDWf&#10;FleZHBMxFZ1ET2Ij9EAZ6WKhnD3Z/1GOwE7wgNiV+V11QC4Lu6EnydQiUlrgRDQ21NOThkxLw+Wt&#10;BUpXHO7VM/8k/xihqk0XmZa4XFb5IynVEAmSh7aEkLz7SQgDQWrVsSLoPRSWSh9aEZUCzhGcvR2N&#10;OtfSW9dz7/tKUKHd6nK17uzmdn/Y7aavPvs8OA/bvh7nmHy17Tbrvs6VIEw8vM6jbWLdlWrirvuH&#10;O/H545cfjMfDaX8oosfjYbXqRevVi5v1ahVzHay7WNvp4f27N1/64XZ7eWMx7+9v10rp17vT8fYU&#10;xwt5dfVMEH461OPtB9tuOGCz2mjtim2//u1n4z1kj6HXUiJUGMXncahY16J7nyLUsVYMhmHAxQZX&#10;a7lYl4t1d7GyS+Mw+rofUWZwpFAGgcXsUxmEQsdZ6AUIjABHcEwQocTCaHlaTLQnSEFANCUaaUHb&#10;1Lwaj6frY8JhG9ZBJe0bsJxZ+V3nCZ0JuqKDs5oosFJ0Arv7s3/2vU9+tv/lX73+l3+F33w+3sfo&#10;6wuFdKX09NFr6WCd3J12f/cNfvRKL6CqRg+pHGhCRYQEY9F/VBLk4m7TWIIizXS88a4kO4d2KCPH&#10;oI28zEjvwdDWuC5DQ/Fze5YrOxmukDTkEgFy1Ji1qpDLlVmYFumfl8ASms+nREbQhHhm2SzC82Uy&#10;CEYjR547t2hW8+JMdDn/lu0hxUK0WlImXBCintI50aoygdV0dD8JJkQFK9JXCckRS3elVupJa/Cz&#10;u9Zm1I1/aJAoIiZtuNY8Fs4lRzpZPSV75WtOX6sGZS3wecMLvlWKLW+zjVDR6i05t66RxC2hUlTP&#10;lgLLt1xqYjTWp6LdO20n0Nm1EVRVoTOzk9tuuLiAtfpPExNrXPI0k2y9NLk4FbSQy4agabSrSbYc&#10;8jSGyEWZ11pgJqEwBY0aDA1ZOFhLAd48I5YfFsuAK1SX19f+v6DdMFd2AOd5BDxdPVSl61W0Kx0+&#10;fHWx2893t+Nuh+kI1Gbb5c2WFenTmPs5g96s1dvBRjAhKwltEGowR/cIIUVcGrs3KJSoKdMSjhHQ&#10;pGTBKZGlGJjzcA+G0AMUmYFQkuKIIOfMnBJtwDPAx6Lq6epM+pKTJuJkyowNzIWe8JWK5IpNViZT&#10;PrksagK+rMTvtmDfXp3tXxB1modhMJI++1x9mrfX/fc++fTVRx/963/zb37995/tdqf10A/DqgZd&#10;M75FSM4SaWtg9I6sKjNlBqqkoy5d4AoTpMMKATbRr9DDs2xCstXAnPvrYtlwfhodIghgnkHhIBQT&#10;EHN4BOEYFuweaHVWyp547nFiMakRycyDRuGaBRS6AGLpKOG0rMuWxVKJ+TTDALi7w1RLU3LVGYxQ&#10;TQfc9KCgqtRImQllsUSJWJTTxBlgzBve2NxNtgtQmXJVb4oBQr0dgTwHELigAlXgRBVxoLmRmVbR&#10;SXVSG6Gj6izSSRWgOffK4NRjyC3rhXQdStd3m6GzoffjGNMUc4CpwsoVl2cAIE/Agba1JvkiVStp&#10;9hJt16ExCWdsgRRo+yUMQGZeKZqaPTVGuWGlB6IaFUJLYaWqMHSeAohMuiAUoipdyYzgiHGCHzms&#10;xzXLtpSusEKnyet4CCkr62xr7765Xa9lY6DUAnSivdjlZthX1w5jzMJp3cnlVqN0fY8XV+vPPz/U&#10;0/7DF88gMk2TmQ1D8dgPph0w1jrPx90x9rdfvnv92Q9ePb8oPu52Rq5X2zn0fgIGk+Gi9GvO9f7r&#10;39m474eVIaZ56m37sPcvfrMvFZc91kWlqyGxub78+jA+vMPr03wz4uMf4gfP8eGnG+KwvbSb6+Hm&#10;crUqMJmFpy58fUnolCRgMaBTWJQK6Zh3yNkmywQssDofagLooraWBTE4/xXO99sAtEi2FGCZQtHc&#10;hc+lVfsvoLWFVDTYRROxqLVa16mt0EWM4ZPPc/Vay4DN809ffPrq3//w+vqTdxf/4pu/+iU+f7/r&#10;rmRtq0kRdaqjnxSdQa/wZo4bK70WAfuogDIkKq0sXc1SZi1BtEL9Nq9UZBFxtKcuO962L8ZC0nj8&#10;wPkL8Qgstd+2ZCc5E7eloWUlhT2xbE3h3qyn0Q5kIGeCIEN8ASNyW2tvoQ2/0qkRuTHVLLzyn7dD&#10;laAux2z7t08wMDT4igyRCnHRWWMOTMApfKbOQDqD5yBQWmmV1g/mSvtOEZ5FFjT3tbM9WPabjcgr&#10;NMDTYwFNQvT4Id+CCpddYiHEQRIYE3laZi1IIX3ZUkSarNGWDMRgK3nb7XSIIahiEKpYgkrQSKCu&#10;mVBART2xeWHOB5qxtYNY5h5sZxlCKyPJFGn7nHYdFJ2qg4VstNFAMO0PKQ42cmBSYPL1mVAKhIQJ&#10;wLSZCjEBmFVSxrjkpdZCxdnYOjkSmdGYgroIpvF17toUQ1RpBO5lephDJZVghZTAlDfNTAhe36w2&#10;m2G9kvfvTvfvcNijzmiTZyw6VAFpaAPBmupWBHThyJ33CoREpKIAbNZDeRWSsLWkHDnCKRHqQEiq&#10;DpfZItJdGYS6IpZFWh0hyZfPFHhrZGHBUwHFkzWXr04fd4l2BdNfKWOCA8lphCbvWds4J8c2yTCU&#10;hXT8nW3l90suEUnyZv5ayRrwWuf59LM//ZNPPvnkv/2L/+44vttut6ep1uAiGAFJT3gb0QmO8BE2&#10;C12TiiZOpr2Kg1WSgyVofRVbmZt7W0uphwqVAiM1o7zyVWVpSisUQa3OmiaLSO6FezT5brYWzVJL&#10;GFy2gmxqHnmSIlgsFiJ5aQbh3NDQ1DW7LqQHRVq5eDgjFJ2qqs5OLL6jafW1VK4Li6CxNRkNMU1T&#10;8nzXObVcig+KNtPRZbpBZrmRfND8fW5TrOTZDcvB2vSDCJNqVlVnkSyzZi2zQjCbslgv2kkURnfE&#10;8d6n99J1VnrtNkVWZqA6w50qjBRUIjQ95Z5sngQZUFUtGQss8+whEDFrcUKh1CT2i8h5W11GS6QD&#10;Am/DmSQkB6vA0s9Csn6HCiAMXFxczlOd6+TuIoBJeEzzVPpe1IqKzKfxGPsTVhMV3gm7XiHKQA1x&#10;CdAk0As0wNm7XqGYTuMxJh2sFKkFcZqCp4yUoSoAACAASURBVL7zItMU+1U/PH/2UuL4xRdfXG5f&#10;ba8u37x5f3V1U+vkc+lMptPx/v2bu2++rof7jscBx+er6927N+P+dj303bB+9/Ye/eqn/+ifdC9f&#10;3tzcbMO/2e9eDmXFqVsJJ0pZffnbuzdfYzB0fZlinCqxwn7/vgiuN7j6AD/6MX7+59sPv78t63l9&#10;sSq99x06mwVTkTAJK0GjaPOoMwPKUuZGw6KKosAADRosap30zEVYkK38Ss2d83zyLQOghlct1jVN&#10;pHQuxZ7+B8CmfLAzWWM5GMtw0YNWZ8YsgOkwrHrjeixWcfim3t+Wj579k3/2g+/92ffX//O/mv7y&#10;+K++oJfj5RbPLm327nDwCp07eVPnZ+5rkcF6QD0YcyhCe8Hj5CSrk2UwmBYfC1UKSzo7F/9ussl9&#10;JCBMfRlbR3SGcM4tsWQM8LKbJiVBAZHGkCWA5vsTPD8/7U8kEGkzlSEQkT1+/kjJUJg885VnFEpy&#10;PsgnlZOIMLQBFMly9bTf5ONPTEaEiFO8cdglMxsqMQlG+kSOgpls/OEWbu0AkssbkYVUG400I1C0&#10;ok0l6fYIUpttUrPJSIxKl4RaQ1shnnelkYbzO6mqBhfNQls4+ZHYUo7sIg84eywYWnfGaGLKZVXH&#10;2cXySQXXmHd5Z5u+myTFKZJIe84bQmJRDab4KW8TmzGhAJxqUJSEN8mRtFRpzz0ODopnfkc+WMm2&#10;lwa2yXIQLFint3AgMD8Ls+YikYNFIZ0sSyHfTrv2qObiz1lttDZYtQAzooRA1RQFyObCAHTFgrP7&#10;HFRijgwi0ipSy9a6fluKDuV495679ziNTUYXwaArTCQMAmnzQfcW5pLsaWlaWJUIhHgkWhfJjhJW&#10;ZuKHhxCoItTlZBM0y/1giFLCF2adS4uMcWoK+x1Gbfz3Rrlp6+dcVz3OB5HVBFMYCJFAnnaPm126&#10;7cvyD5nA8gJ9sT2zSbH8A+VUW7DnXiH3Q+3mcRKyqPSlU/o8Hj/79W+++Ozzn/z0T1999PKrN+8Q&#10;PB0OkL4fitYQcBYQGuKMGIE+cJKYAjPoLUSieYrNuWfkbFOSIZlovDTX0PbWoW0Tz8dOQ0KbKFhE&#10;pOvMo7onlVVWQ3d5eXlxcfH5Z39fNM1L2lNpOG8yC8yCphQQimX8S4U4XMkUuoiIN76GRDjoSXQQ&#10;mC7FE8GKmXNCwsUwP7mkdXJvdjOtQzARb/GByAe3bZ/ydM+likUGdlNEDWDmWKZ+OxIPzllGGvWy&#10;ja8rG6nCmW6BTIVGBSZghlWzUKVMEIq62UqsY5SJvlPbWVlr300HO82YfTXPRoAa9Gy9RCwjPvK1&#10;Ac1vr8HvMBG6e62k4qycIMXdSZoZFz3QcoeT0dWyhhrTUxGVTOGkpD+gqELZxJVd6b2CUcOriCAi&#10;gpNjcxE0DZVwqTPGEQKMQ3QqD/c+Tc6CMpSyXpsV0851htc6TtIPXel8mmdwNYR2BRKEm1B1Ohze&#10;HCYbVld3mF8+v/r6S+4e3qlirmO3Gsb7/eXlNuZTjM55Pu3u4nj34sX2R5/80fH29enhvWn0Xfew&#10;O7y/P17cfPiDP/l598HLh29ez7d3OO638G6e1xudpWi3ev3VV6cR/WAh2B9YV+g26Dr89Gf4yc+f&#10;Pf94uHouly9LN5ym2F+sVlI8Y41UQunWFXQWpVZtrT5ULTOGNFAnAM1rQQwhIhZRpbRR9ZmJkudH&#10;GsC082nBhJk0CD3P3aOJVho8y/PwsX1udN+GAMeCoAghRX1yF6JDUTMhwtHHfDqWDUzD9++K+/Mf&#10;Xv2Hlz/4039a//v/8Vd/92v8+gtMJ19t3fqLhxPe7PYfDHhfee28KKUKpzrViWakE4my5VLDt/CS&#10;3+f6BBqLACLLzC+X5TJticYAOENBT97q0+004S6gne/tw2vNTUiWDzOlgIychquQFRl4CpGIpQlZ&#10;vu3S5zz+ICy7Ols18Lj/JC4CkE+Inks1tlSJDf+WKhzpE2MkKiVATzdwtTYwhaUXxKJkbDc6KAZh&#10;hKhmF9jKBTgkpxOaBIM8k9A4/996I8tiWY7CNmCGZsrst2Cu8785v4Tfv5UEoCnRa79lKJYWI19c&#10;MmyaLXUyF/JCORdmG2uk9C9l3WgRvQ0vZBN1OkAJEZsrnKTAU/V5XiTxeM2RyBOQbTjFSDpEG39E&#10;QSqN9KACTSwdzau+gOHLn+dLB1gSN/VWefHc2ZQ2IJLFu4etQuDEHO6ISsbegKBa6TINMkmXqvAg&#10;hKI1gw+vLlaDDethvi3HO/X9PZrPf6WGAx5aRAg2zCM3BMtrHWGEuLc6nM3ISpatJ3nFwsZbR7g0&#10;5lb2BQ0UCbRkMOZd8gChFUHBTIWCYlTR5GDmGnW0ABgsi0LPc2z5VrxDA6IadQg46w70vI8Qoon2&#10;8BEIzOfsD/EHz1XX+QuK2jTPRVVEap2zlbi/Pfzt3/yfL1++/P73v/+bv/98PBxVlZCimhW8iAHu&#10;Aqi6swLjVCegqrhYTgiUmIFzSfgdqkcOJppLVr4RQFJc0zwzhETo/8fWm/VIlyTZYeeYud9Ycvu2&#10;Wrt6HU53z3AgCiIgjTCABFDQk36BnvTId/0a6Z9QjxRBgi8CRGJGHFGzVS9VXVXfmktE3OtuZnow&#10;v5FZ3RP4UJVLZGbEve7mZseOnbNKSbgDUFVWQshSoBoqXWCEZpOKIR4WjyrJ44J4AsskXH0Qs1qE&#10;rcEkl15E0JGspnTVy4d387Xc7x0QsGDlM4LigTBzC0By+wmhGUltNAWynYYVYNUY1WGocgXG11e7&#10;/t0YMG+4h4WHZ/t6DJY7YAEXZNc6mX6L+UxfEE2jAVC6WwgCOd0qxoBUkfohuK+6CZ1Ox61beOxi&#10;EErWpmrqofkIfyKUyCLJPdOfwfzNOO6jWgwO0D1l31dUfzzN1hmk0TVIp0I3dEA9t2deVQRgjru7&#10;B7PofchUBAah3i3Mg8rCaTOdtha1QLi92l++e/fmdIjFgNpZ7qbttNlNMFJozb31spOygThWhR0X&#10;jbrlVOP2ePvhw+nycjk8vHv5x3/67GZ3OtxtdltVPhzvDdF7P97dPbz/0Jf5xfX15np6fsGJ/Zs3&#10;31Ta5f7i/jjf3i5le3H5/OPD7Mtvvv2bv/qP0/tvprvbpfW6w5HO4h/uDl/+Zmagt4Dg8hrXP8bN&#10;Z/jxz/c//MnNZz+80c1ybK+Dp/3EZ3s9Hm9LsE7b1Qq7wgVWUC+cBZL8wYjoysbSIUegAY5o4GJE&#10;C7hwWzfZ+En1Y4J0J/uYNhfmHGnCEmOe4bHhAiAoBj2DAWf+OPKudQx9hzW4JZ+ud+ssMcnKbzFP&#10;dQadUjSuC3r0RXn47Gr/6ouLn/7yz/7dv//y//hXd//hL3H7FjFZrR9Pu6uH/vX7BbdLf7mdumNu&#10;fQH2O6ENoRUFXMcwPs5NKM823sg7InJ8GBGRXKYkmEuCGkMwHXhSAJ8LthXZwhlsPoc0Jj89c5Gc&#10;7Y9Yu4cJnJw3AsIZjDQbBWkBoShUOFgsMQBtyeD5Pa/n8UtiFXYfB7qf9bxWRP/x+ZCcFrKIFrGE&#10;zWYLmW1BIKUNs6YXxvBbi9U25xyVVs+ukNUD2jFYuVx3dh+ToyO7wvqaht7HGRkFUofTOTjQJOWR&#10;S/b42okVRBwyBuspNqDxAenlmvN1QeZPjSx/jOjAbTwh2WmONKUIt4FXppmjg8yhAffRgRg41iqm&#10;6XSmhy0jiRJBAAVDkmPkuCOgS3rFRkRQVqYwMULlYFxITjFSyRApgJ9x0NWCDkUcq/nxuAZnSHMs&#10;WAce5V/NSeYQGCI8VssQiS4JGQFJOpP0faobNG/WQ5S7i800TSJF9fDwsHgMtQXreZqLggViZsMQ&#10;Lu+qIcsnSeq6r/LZI7UaJRf6IMJHQJLplWbcQcncNUJcUprNLSLN+RzRB39LMC7YIK85AZfIzuIY&#10;LhiLNiTWSQSMxGOFMQGGZBvWMypwXZshjiQwjSuoQvXEYGVdwjksM9q0uWtkNAQJsouFcqNbcXuY&#10;l23R3X5HPjzc3Z8e3v/k84//6mb3q6/fXF5en049lq7SA6FgOJPzHs4u+tDbRmQvUiU0xn1TX+EW&#10;QgHj+IoGlBSgeGqDA5SQAsJ9EQxOdKyVZQTcXQRSixYuvd3fHm5vD9OU53cmanzy5MHiop0LyEze&#10;iyY/wCjn8evUL89L4z5mefAYniJAQSklgLBOlbKZjqeTG9IVUdI0MyCi5s4QCiOzIRtotQrO2RXy&#10;LMjMSB8DCUkLDCk6DCsMGxUJPdLeYYDV+RM52bgQJ9Ej5ChyoJxyViVXlxQLSoR7B7uAruxRP8x6&#10;vb3cqxxDTtYvvDmW5iiSxEmKZ6pYAg4oVMGgt1EOWyeAjjJpTzrdSjfhWhtEnCNzVmAABsszE8QY&#10;JNyh8kXHcK8EiZKqMm/fHFgwaVEtAbh4iKsCMnkYglq3F/sqcoKWOm1e386HmV1DFK1hOSF82U0b&#10;lbQ4Wrx12U4ignBbIkqAXgsu93K1iYeHO5w+6BaH++Xh9qrg7n6eGbsi5d3rX19cXHw4HN5+89X7&#10;b7/dS3z2Yn9V4/jmq//0n3+3CVy9KPsyvXm4nZf49Mc/vHn1gzev39OPt7/9h83hwy8+fW53b66u&#10;yhE27Z793a+/+fU3qBtAfP8Sn/6s/OLPf/T5z7bXL+Yeb5f+YbuV65tACfNlPmDaQhjhS0pqUhVa&#10;MV2CV5RtjmhHtB5LxCxcdLRkOrAke0+R85I50O8QUlbESXSNepHz7Cu8ABdAR7tqMN1lIAYAIpmC&#10;kczPyLN0+M0gmaMSDHhoCtqeKx+BbCCbXAeKYqLop272weyDh2wuXv2Lf/GTX/yR/J//5lf/+t+8&#10;+5svjw/HLwUSxIPhYDg5jkF27AIuSj7WRKNxQmDIQUZmBox0KwnHmUXAcWrnoB1kVAvZ3EwuDpH+&#10;THkC5/ExAkTW5BznfADQGOSEtCsN+HjLAxIrIRjPkESuLLDOuI0gMLpcTAgRZ5J+pLC4I7iKjg7t&#10;9WyceHZc0vQWa5TIueMe1lVnYGEsxAydEXOYSaqJOSAFYc5UkzknTxHqjijiEI+kQQrAPHuEHBKM&#10;Ma7R6CVYztwhQ+tK7k43tTU4POZ/STo/pxqPZdsfoATMxNN8PK8kYvuHwJcMONPXGB7jVzOJUGd4&#10;L6XFeh+3N1b+IEB39MQLclVE3hcB1rYgkxGFwVsHUhYQwsFzl/RdSqBSHIPmM2Z/ksoApOUfSREd&#10;rBXViACsO0i3ECEcqn/xv5Rp2izzkuUQDIIxSnIGsik6SvoISOZrEBFRJ0M0UsAmVRNi3ZQUitK9&#10;IcxTlyPMsJQNr643+2t3t9tbHO8hgSlqtKk/IIX0RIr3XD6EI2bQyUXFFKZwSSiARjFoAzvUwAYx&#10;SEexbLqIhhTT6kW9FFc1LbbRRbG4zx5LIJ8DnViGSD5y6cSQqYok2CfbJNvCIzvP/q5x/AsSLCV1&#10;NUIIXdN1ZOaGEIggKJSUuCK1GwiV0EyikBLnWiKYNCeBSIe6FChVj7W5Sm1FW61yBd0uERRcEH/8&#10;k88++/T53O+/fv3NvLSr6Up6r2VR7UpUlik2BRtEtZiai6l4QRQXRhFMQB0tQUiB5PQBQwMaUIvi&#10;qA4NAVJTWAysQsnNGKm7kxrsaO5apNQcvnWRSL+6CSgO8aCHJgUs5cTS8p3yyD5Ns+go4dLDfAD4&#10;ANgj8MiZYIqPqytJN08Ou1uYZdmfxYSoKkU8DStySshUOqPRF/cWaaSY9n0URQgi2aweqypEbz5E&#10;RD3p7eYBiDg0B3+CSlWKhogLGiSoIwIEO+Skcqqbh2l62O3f6/Sm+4FVt5e1bhEqrJvpUrXaYmFt&#10;qsXDH46naXcZqPRSTGu3bW8X9L0O/0wGw+GpOh0IiDsMBrIoVECDtBEJzUcpwqBSIUpRUCwFXRgh&#10;iiKRocqzwoAJYm0n+VpLuIl1tO7zbEuPQFmaa51IPbXl/mCH2aVwu9+fWivbXQt/OJw8QqQsze7n&#10;+e1xuTcszpBSN3W3Ubgfj7P0vpvwbL/ZKPu8hEetwESf6slDCKWHHbdiu9Lb6fXEdrj/bjndWnvo&#10;dtrv5GI/2fxw/+FtP931w5tdPLyoc9x+Ze/ePKvgCd58Ph1OHWXz8tMf//HHP/hZYfz1v/9Xn+za&#10;q+uteYfUxm3UZ0ts//W/fXvfwUv82V/gv/+fPv+nf37z8ovj7uZWpjd1c6ibLrVBW9CkgBUUUAWl&#10;sAqqZmCATF4vQieRouedLhqkq0IVIqlTB/XMjURcNaRE0ch4F+JQMO2c9anPB8lBkE80SyhgAUtA&#10;KSVkrMwUD8rGoqoIqJT8Urj1FkuDagQhiiEyLWsynn1kAgWooEIrZArrx/DlxYvtn/3JD//pL569&#10;vPpuF9gx+hE+Q8z3m7IpwWgAnF4mBiIoCEWIQx3ioIqoCksh0TEIRaJikaN3ig54UVexKq7r6T6Q&#10;22SceyA6VEWpCglD9GALmrQeCBERSpFhK5R0nGzZEIZo9IbkT4QJQwI0i2bD0WWAVaRHdOsUneqm&#10;lBLBtnQPS5Ql1VV70KEW9JDmsMHcSk9h7V56yJn71Yf4cMwaB4mj8I68A+/BAzhDvCiEKiJQgqlW&#10;WCGVooycqMp0OjlMQtEY2lWKYS8rXIkro4Gc4PUqaprYT8pjCYFzYZ746MCm8nzLkD/ksbienbEm&#10;zlAXwCU0BIICNww5gXjCe3NQJPVUQUaBlNwitXV1FKRHaAhCSFGKZjpu6IbeYQYzdLI5F4gF0y0z&#10;kiaeqjEsREFOOFFTOS3NuR+pHQDAGJ7kPGd1a1ZJsx4rYXpQA8kASq0U0VK0llKK1qJapGgpmEps&#10;CxaPrqDDniahMfqTaYItgK1VgAVbEjtGZjD63zzz3QZsLQCgDGeAqZseTtlf4cUnoON9wfwOp1OT&#10;LmIVHa27z9a8QcEyRLDUhCGpKRSrbKoAsQCxdqwcDIhRQujQ0OJKSFjQ3MzYxVqjCxyaJz5ZBsc5&#10;wXKOSmBtNsc5towyKHt7w7vZsuJLUQwOvDOnhZO/OBqGg7OZrb5MCnKNlU3dtpDmZtHc0a0HJGCq&#10;SsQgu9IZqCEesZlndVwvfYPJMZlF167sN8+ml5fbzz+++uzV9c3Vxtu8cTOVBZmKp8c5QxSqJOfo&#10;i+BIP0TMgubp3zhahG5ZRbkGeuo1jMol4wuRgm2M0aXK1CdWhB8hAndvrakKyZJ0NIf74O497ayt&#10;cD7GSDD0XCGN2ZBhcpjTyCBz+i9vSwx1miyRzuBWtuqeAogY+3/EyLzb2R1f+/CGYb2hulZIK54f&#10;K8p7bqHa+kef9GOAdCIbOFZ4+iMFw6ODnWzQI3mQ8iFw67aUKroBYG1xZ86jFFiEF0WgSyn14mIG&#10;70x3kKsapza/Xz7UCAC1QIIdLKDmtaCCcCVFPSHBzNaBAiyxpq/Z+bEBkTCvG2GO5g1tNBlTBGec&#10;qj78wZE2XIHoDEmBOxeXZjHVvYhSooCOhSplU10lTE5tcUOt1Rzvbh8OB2CD/SfPb99/ONz6pvjN&#10;Ba82ZapVYrEFvpgtYA2m+K0AWpcIgRflxCbt3qNXsxsVTph9Od6f3t+e4vX24cNHdX/ZW1xtL73f&#10;XepySZPe2E9VocTFNSi4O8XxFM8/v3rx4kVbTl/9+m8vcLos3BWdezhKlN3Dyd7ffWuKP/0v8dM/&#10;0R/87Pn25gHbY93b7krM24ALCzg0fEEiCtPsI4RUhIAiKFAd+tkUAdwlXWPUg5bTfgyJtbRDGhlH&#10;3poV7xmVe67qpygAyQQ4QBEqpRAYt5YU0iUjOQedfUisJJ/IAYjmUfZYGwLZJWQyYaRkPIs0NxOB&#10;N4hgexXtcO+L1+n4i59f/eCjn/93//WH776r/9v//uuHt3h3jN+9v9/doEy4rHTV2bBVmYJm1hcn&#10;sdltt5vt6XAPBUdtzaCntkJuWAaEgnSLcAAhVAtrK/BMrsE7DfBWUZ4cq0pFN6as5moS6wxE7oJA&#10;H8qI6agWETw78tFzWMkkKPSUCh3ddhhTGDhVbHKbwCNvRqz8oWzIIzIyBG2cmEydc0MEkTnkIpiF&#10;R+AUMYMNdKrTIUQYQyheQlYHbT9DQkF4sCPlA9KxeMy3A6sPeH4QkJz9Sg31nCGI1CDPsJZ3ORB8&#10;yso6R7vvNTWffiPGceAChAwNDYIhUONALzDG0gNBRPcADLBViIpECCAbpLo0GIyzKRxZxF0rXQKe&#10;s6QpmDrwruz6jVTPAlIIcZxPhxwqXJG6M+k6Idox1zD+1hD6hjIbSRxGbsPOLfFLz07lelqsfdOi&#10;OqlOKhORtoeNINkArrtXgNRfDICq4/VFmORUBFNvO+cAZP0gR4J77u0Ew0QgjtAAfL/fbOr+otpG&#10;H77rfntEs7naojF1i+7NAiKw4nB4h8KjQ0ZzcEife04Zx8ia6dDMzl0GzQkMi+jmFr0bmyGFSQFm&#10;EsssY+JpaqVP141oBLHiK498rASDAwZnrt6R/YYALnn5Uo8u+6gaK5yc2hsGOHyej01LXqSiLnR4&#10;j7DoIUBNLeYAAQV2HR8H9oZLLAWLgw0xGzrwHMtl8ctaLrebvfiDQfWgspll5zKCKz0Qi1uPsK2i&#10;RGPPxmaSCMTNSyRCterjBIyYBSR6oCqEoXBBaFDcPZWo5DFhsmQgAO4RPSJcVUXK+Vat6dTIoZJv&#10;mPFyKNmszpSWMmTZaOeTJmD63WHUSoP26h4RpQzfrbNZfXjAXSQpHyvjIUMKED3G8MlaVyWAy0cf&#10;51GwrQ3c8en3CBOPm8pS7caRDrFjZVpEBxs4U47kIfgA3M/9IYiNlk1NaA0gpeQvVLI7fG4opKiD&#10;S28P3hdV3+4Q197uAJ+blfCaemeEUM7d0secGAxG6OAycyWOuWdeD3eUKWT0QGLpAFCKDfsKrBnp&#10;6BJ6ZPWY+sUpTan0iLBgjb40Tx1LkmTvfXno2910fzous9VNDciyoFY8//j5ix994Rpo77cFz64v&#10;L6oqnNDb90d3WKQWSy4SCe8C1eiVOgloh+XURLDb7zqWWqdyNRVFM4m4O73/8HB7cp38tOwmmXab&#10;46kLatmVEyycp7m9u7e61Rcvbuin19989bsv//qzSbdVhRF9hppotTg8HI+//FN88dPLz376ql67&#10;1zvdVd2GoaUoucgqzJzYhKzy2MrsYokOUAoCJVa19CS9ERSPsg6SmOREgbdBQDgP9I7cCI9clT9o&#10;yahWjiNBMWALnjdc0kvT7iWj2bq8cy4xx7lD9XxGjjUUSNs2RXoli0ODa44Fg7fQTTsut21pF5t4&#10;/qNnzz76+JN3+Jf/K/+vf/erv/y3ePcezwuuSznMxU4znhfzBmK/0/1U3OCndn9/qhsZdegq0cXs&#10;3nieKTGGt2J1p1OxHt4QgVIgIm5hESqajmqDO+kYI/jrhl2hifwfc474CaEWw0RmLagGy16hokGQ&#10;5jnCAUg2+AxmRur5fI2hmxAr9xzZ7E0mj3t4ah4jUgS8n/VcRBqwBGfHHD4jOiREdB1kAahgCm8O&#10;odl17B1Ad5SUD5QkticdSIaJb+7ldR3xPF81BMZXwOZc7g6y0O8ttDFZR6bGzROi1ZPm6e/3AQE+&#10;sYZbeUAIZP8UTnQf/SPSDU6tOR8owx3wLBorATHSFK4wZ1AsW0UZN2Sw4Hw0pbILzVwMMYb4Roqz&#10;sk6zUZsf2wrsZTNF1onIeo6fsb7BiGjW16wu/HEVsRTdFt0WXYxNlSkxOi4nR4UUj7st6eF5Iy0n&#10;QLO4HLZtSMZAnLllFE/p61Sm9EEYCUbb7uqECU1jvotu9+/Q7qNEo0vCRdbhDXSIoUeoj85qrPNt&#10;SAfjFdqTGH1vCUQIPVpvSM3dwbgazbnx/vNyRwDQ1QJglRvgeSsGhSErA2s0uyUbxONuIGQVeIzx&#10;pAAASyFsQMJNCacSEgoL0QiSJ0RwEHUkGppJQB0lsFVcCCbFpmASTMQO+KRgZ9j15D/rAn8Qfyhx&#10;8WL/auJk89bac49m2Nhi6F02TbXkpKyEWbdoHq1qUXc3NMfMsrCeomi0CbPAkdOBjhAYQMFJoIQJ&#10;CqI6akDCEuYOPTfgmQVTrDIz8EFXzapExFkllzbPvMJ1F0bgbBk0kD5h7hdPB50YOfOqfJN3Ksc8&#10;iJT6jTF262dyHjGI9ONWBXJCBQHA+7hrMUiR66fZRTyTLnPodW0S44zTYlU2GG5eYeE+Jl8QAWrA&#10;aGBXmaknKQfwgbwzu+u+aFUtqgrBROput5hY6ldK6e45FzSVzTzPJBfIh9augvtpd6BjedhmKpOn&#10;L8hIgr+kSRrWgejBctZzYD2fAePe5Z7Iw+D8yI3m44LAidSw8AJr3gxGQKAVslpNLMd57t47WDBN&#10;gKAZTobrZ8vcYQ5xZ9Fpi2mqN8+ulsOB3XYbXO62200Nb63PYm23xTRBZMSqHAjwBZt9NYO4FVqY&#10;RQcLNuIxz9uNPLu6fPX8skOOS7x9f1sP867PQNzsbja73eE0R2ysTqfT6bDMS4vYyvNPP7243Hz3&#10;1d9+9ZvfTHZ/ebURWGuLmwktKJudPX+JV59f7W72qIe5HevUtrsSEw4zpomgrHnVIOqkYKLDkdii&#10;uIuJCCRnRiVr8xV7DzC5H0TqcEbhYGw8mUzLILzOjgcGfwePQSm3g8qgya7+3uvPn5+BgYzlyj4P&#10;EPqo4/N1jcUNID0oZOjVFllzMhvv1wGDVJm2ddqrHcLnt63dB7Re61/8D5//0c83/+0/f/2r//vd&#10;t3+Fb77tJ+kfXeBGpDjnHjxaLajEhnW7rUufgYAPnmYm+CHoPbt5kezBFKszoLDkTheBqgpL0GBd&#10;RAD6SLDC0/XQc64lizZPqqETEf5ESgqI0FzNwmbJVHKSkYM5iCChgseUIsws5a8DkSJ6nvmchxnM&#10;bSyLFa5/ssMsgskETpJLE5mJk8UMzu6L0+g+jvnU9sxuDVySvM7RIQmQzPzNPEzyjSGwdr+Sv7cK&#10;N2AkZo9wCx5Tjce1Nb71BwnWeD5GlZB1vwAAIABJREFUZvb9d7Vm9U+O0dFQw/cvgTz+iK/Ftgc6&#10;AcCI1k7pjCKPevy5bEky++gWTFpb+sE8eTvyVM0r0xiuTH6O1tvji8QIiYyIVLHhsCPh2a3u/GRf&#10;seSRUaWQoLtlIrg+irAKq0gFRAgV0UJaWROmx9caEQix0ZIMAGYmkmwYj1EdD2GItVgeLjwctZJT&#10;nHAhrbeAyLS9eFY+6tfCg8X89gA+eIGLUB29wzrUQZEwH2YKHDbLebs0ID7WumS7x4eDo3f3niqQ&#10;ZKCIUJRnWXauZCqPiNAyTuwxMTqgEY304vZzrMqApwlJi5wF48ZFdxkDKWuCwnURkhRJ0DjVyQIq&#10;fr2dlmgxL2g+OXbAJXABfHGFK8VNxbONXNayV26KTiKX06Th2Q9ioAcPRW6rtk9f/ejZ5bbWH11c&#10;/BcfvXzdvvX7uD/56+U4y8YjDBZCqxIbdSm99wht8CXkIbSigFXA7SghUiCV4RYFjYMt2wRTICIk&#10;lZ3oORk7RJ8y/wEBmEEVqgSidycxqWipqsXNeu/dLM9yHVUUIkb3dV3sAOhqj+OBeS0DnglBRkym&#10;fnV4REr2Z2A973+BWOS47aj8ItWdciWPZbtuuRj3zux7R9tjvFkDyxqYztuB4BkiivRoANIEGh7R&#10;ILPIg8p9yC14aziJmigEsM6OWjZb1W5mHsk4JkSKQGsUFUwfv/rk443o++9Ob377rnWqNTbQJRv3&#10;a+6Xcz3Z4BxE0WAgMg1I4Zz1ARKlIAK11t570nlVBzMjInyY0a5MXIKEdUBG0ZlkBrSc8QuLsAW9&#10;ZS8GEJwWPCw4zdhfYXch0zSx1K1ba/bmu9cn+tJOu0kvt3WSaN0YXqdCtloLJUhPCdVOuOFSdGmA&#10;g70LfUNIoPi8AaodeTINBXUb8nxqF5e86GonF8ZyOt0fFpMto96dvG4vbz66vN7Vi0nu7j5889u/&#10;i4f5s1eXm7DlNJuFFkhF96Nu8eqG9WIuF9hfb7hVr0vnAyU2e6Bg5Cuj6YLR1aKzYJBwhKI5fyuQ&#10;GRJIvCuzHAnQ1qQmwIKwIXqLc4bko6SQNbjYkwXpMSjElEGNecyuZKzv85PPp18+ykBys9xYkeVV&#10;bpIrvqXnLZnwgoyTMJnJAiwOztipbqqe5na8V5erzcWHw//z8Y9ffPH55//8n33+9X948+V//N37&#10;L9Fu8fX7+eUVpn1llbDZDFNtG4YH3RipgJDh2QHEkGvhaIYNyDnQmnkHA0oUVlJjLZrc3c29DbHi&#10;WLd2hv0Y84CpTAlPCdE0EUnTE1g4qGJn9DZWrMahpZoNXwKS7jmb9KRc5Lma+/1LvhY2+V/zoEV0&#10;ciFnyDF4IA+BZK8tDMuWPlM9dphQMIWk0sEhj5g19iYy3fO48VWLObtskSNoNqrT8XoGuoN1HTyJ&#10;wONzXSWz8AeP38uugEFC+P5X1rxkDc0DHgLSsADDIweZ8XLNtOYeljYdwDnqYmCYoDAgIWKJEZK0&#10;7xeICZUhVGveA5IhJFDyZTxmeOutWkWaSGJlOI4rs1q7Pr2No7CO8MHLHVhrttmLu3gKNUZQhYRQ&#10;U+90vTZPX4FYz/w3v5qLra83xRGrri0iR/AipyZDBOEIPR+RGoEFQJmmm5cTZXc8zac7HO/hDZoO&#10;RB3sULBq9dY5ZDM974sw6KIhdKbIGmyYenqMPjqau1MDIiLQAhnj+RwXW5AO3c5HQNP1cXG4UzUX&#10;30h8deAXHG7bETFmXxhkkvwFmeMNkWEgokq1zAGGIlcAqHS2mQYFtsALxSd7fHaxfVnl86vLK+mX&#10;igvGhjExKkGGq4FBcWFsPcB6VPkwle9qPPNlE/ZPbq73P/zhfd2e3r1//+Hw7VHuOj+c5tvAveFk&#10;6AabtjlSEaqniDuPlMmQ4AZF3QSafBIJDQ8ofGDR6ETJwJEaHisLYV2RqZ4nOUBDKobTPAwuEqWc&#10;u35jYEfWkoMjU8e4alwl5nKhyQghmUewSBpknHcv18GgRxhmHbfmiGXUZAZi7TWnCG1C4Gs0ycB+&#10;9isdg6Jn0ksgPSJiTeZjMFJSt2Z4XQbC11LfKAv9JHJQvad8CNw67oFFq9dqzQVHdZTJZ5Hwyijm&#10;tjSDaCjNm/dGsl5cPHv5zCqODx/eLieUnV7KdNeqGUFEyHC6jDQWyPGX9VCgQh0DsTiXBGt791xo&#10;AoAqRR7t5XNjY2CTA8sWkZJUjYC3kWU6oJPUFM8sqAoXlIIJMEfdQFUX6yqiU3VK70upOm23+2lT&#10;i4SboE9Vtpva+ph0y5k5liJCsCVcEY7erK4dOVsgAJZGs/AwR4RK75Oj9h4Nh9P7+yio1/ubV7p/&#10;Vq4dol988elFiW+//P9e//pv47C8uMCFdDv03gKK7RYsWAJSsLuK6SI4HVG6bEVquAYruJGBq2Zu&#10;rhg0YwLpLJSkmRyRTQRLTwgbaWlmQsgpbgfakCs4H5d5+gRW1tQjSP7EIO6M8zCTtuBZHPk8XoiB&#10;lp2JEN87/h4fWUvwnBBwTbNGGsXQINMMLEcnzrU82glsVqphQiHgHrzbXmE+fmXtu93Hr378P372&#10;4//q87u/+u63//mbr/9+aTO+PbbLhudbXGwxLzjc9u1WmPSrDpYMsW6e4/SR6zyzq3yFrcUQqYwk&#10;ZnGUvUFY2OJuaXQ70jKAacTAdV5pqACc+Trrb84fMYyGjeWPDJ7pWn6sHKs8ac/EsEj93UyMwgUw&#10;g4e7Mb2se8oEBZqjM/WHY4GcEEfXI3h0O1FbtgSYmr7BHGlOkUwEhqDNCkHl60ttlaCmKhqczhB4&#10;xNkfcOWfDYORc9YSQ/v6MUfhY5/4H3887Tnk889ssD9sEYb4k999DjskgEQ4KBqBcPGwcFKh40DB&#10;Oc0KGQObQkrJdS5FIiIBl/yr7p7+jz40q8dfZDIp1rQpNdVTqWG8i6TanZ9APb+7jKWQAETCIsS9&#10;i4jDCJEwUrGaI+bZV9pivcI6AxSRcM2TYX3z8eRygJSaYftRvSNDcMJ3jjRJjpXV84hmRaRYD4O0&#10;rJsJj1ioLltePtOXn6ov9s0d2h36IYdUULyIk42FkyBLZiKnTLPT2Ac9OyKi58nmcCpAp0IDKCCD&#10;4gn6EsAQjlkRwjwVBaO9zcBwDwjRHNNM2sLjxRg9wGByt4ZrnUMc2lBSoUtW9KAAatQQ917XjqSI&#10;7N2fO26Aq4KXl9Onl/tPrvavdvW6Yk/fhVS0Gp3eEQvDDdKjLuKmswb2jgJcuCov3t82/fBus7/4&#10;2P1y2sbFDtHbpjws8mGJ1w/lq8Pht7P/ruNNw11bbNqwFBS0aHdujXNXUjm5o3M4jo4cizAXkRhq&#10;+nnfV1wHA0lKLmp2mkiWXIfmA1kH3NDCLFpERJoNA8Sqlu4DAsjrrON8YUvV1+zOSlL+QoSqKd8V&#10;AEbzYhT3w9g4ztolvgYfG07SwFiVEUN+YyCO5wNoVSLI3+qPFQXOXjK/tzuSHj56vaRDgnBBczbg&#10;SDkg7ql3lA/u7z0OWq0UiLp7DYoS3k8PD7K5SpwVYK2but135WFp94e7L7/6zenu3XY5+LLIYg8S&#10;LGUq0zZcAhJmjLIKAhUHBJaHMgNcr+54yXIuImJFAs519hozCeRUfyC7KWcwL92dhTJOqfCGEQZD&#10;RHyaAEUpdCHEOaFUbHabnHuAqNSy2Yjodu6HWkrYcjzN3r0KesXBls1W15F6CYKiQThlPrmHMLwt&#10;azYA2AIRUKACEEK03q0hGkCUDfyIUuvHn//g+vOfxnQxd9y+v4PHw/vbt99+c/fd8tElnm3QHk6a&#10;4ygCElqwLSgXmLa4eFEa5gVH6agTZANUIDzObCcZsGXQhwyJAEqWNY+SDlXEA6SOPno2BBGw7PAm&#10;atWAPjCn8xczk83/Dub049I7B+gAh05pNo3BrCTGnhSMjuRTTZg0fcaTA2xMDK1xDmsKlVIRqU6T&#10;JC2XAWIxsKl12zEP1xLugAZbUAVTBaeG49fob/Hi+uq/uf7lP/v5L39z/+3fvf3VX9+++xZtxnPB&#10;1QY6YdWQDkBokpPUcBeRoNswkMmEHymyk70WD/ToCoWjaDUL62E2FIPPb8dXHlY8CWVAslwYDFnp&#10;HYHzgNL5miQqESQtont4XssI6+MpZmHJq/KI1VU9Jegs1v8mY8VhjhZohAk6pFNmxzHw0P3gbEpL&#10;yQ1ZrS9gJUMmw31gMfGYejPWHMs9emhBMpF85U5w0O+/D1PJitWP5OF8uOcnI5cPAOICwMWf/PT6&#10;8Xo9z8VagtjZKRpl3uN3s6qWx4+zJEj2exJBIocLBRAXGW3QvFdEEoKGVAHgwwkIlbr2lMLd1d0d&#10;/RzRqDzzqjDw4wiaZdWfr2L0BIEVORwqNiuiK0BmWg5RCc98BGlxS2GKfyXQW3q33q33TtIlhQoL&#10;0MMJOFMVImQ1CxwC0IP5Pt5GH1Xu0PdarUboETYa/aMASEEJeMZB8fDIP62b6eblRh3Hbw4PHQ8H&#10;eEeBlqjoREedSoQJPNzCncM5x7yRnp1lsHukGWMEho+PqlBIeFoqWK1qyHmdtaiLEGbDMSUVEobI&#10;RNxlcORWCtbo4a8Lyhn0nKaMEARFVNcZXIbTQ8OJ0PC1xkQFJrFa6k34Ly/qx0U/enb96uri2aZM&#10;0WU5yOmwo0801YAaNCAGoZLTVHf0WRvNJwINAruK49646aftcrLTQQ53ZT5ccNnsQi/KwfnhxfTV&#10;cf8PD8vf3h2/PNg3S7xb5gVhqo3R2A6AlLapZWMg0zKIEiFQ9VAoJIakzoobJf9d1gjllgE932Lo&#10;KrxGQiRxrGjN4QsJGdpeERjmylnb5G8uiQmQTs/4TyYQIKISQpF4Gh8DZ5nWRyRmLUmHZZgKyHis&#10;tzwGpZ1jPjS7aRykl8zbUpjgHH2yphmDO+dWRaR+1pC/pwud4hAX9+DSeQKO4fcq98J78A58QJyG&#10;kooEXFU3U1Wz03EuspGplDKVWq9unt28+shLfTgdb+8/vHv73d3b1y/25UXd6MX1wfp9sUN/2IUz&#10;HB1iXTn40xnfUm8mS+kAhTQ3MoaM+0AXPQLdoToGzszDzFSpOuZHI4a3a0Y/OqyFVFCVQPbgRVSV&#10;p2aQYYjng82ASmy2VUtx942K1rpYn+eZgs2mCDzMrHkV7PdTEbY+K0WSqpRDTMFA9E6fQ3WCwJp5&#10;tISHumEirMO655EGQAOlwhpk2npbqGWz31WV97fv7w/zzeXVh29+d3zzTb+/v6p4sZO9lsPDUiel&#10;eNBbB7bYX2JzA9mi9WO91nqxhXTXjvWMLDtEiksqUkwvIUys2RUYFEIdqtAG627puk5CHMn2CdGz&#10;nY0NTb9hcZ+30x/TyQCY7sxP0oQRlwTUMXiZKxgEbT0pnngRro3ACI9QwCkkcm7PVpud8RdGpQGA&#10;HkMCQOgISg6KAXK6b9t9wY720LyjTkBFdESg1HHgos/AG+gtQvHHNx//6OXHf/bswz+8+d3/+/D+&#10;WzzMuCy40tWFF65JvHHC6cEICYSh+9ofdI7oEZH3o4cmy1Z96SOzOVPjsPa11wTgaWurNZwTq3xY&#10;hBMso1MbBJKLo0LSWvesErneHIeQrbmvAgQRSO3iPrpHsECPNbVytIARDUi/rJm6BGaPOdgQPeg5&#10;DMrRF4qVpC/hTsmR57xzg0nHFBU2HxT3fDeCwFmC2CP0Eb/kSCzO14QrEJXTg08bZH/wkD+YteCT&#10;sIxHjOr8XQ6V7bzSQ3nAAQTHq421SM4ZK0bKSKw4alpyIXXkMRj7I2sUwDOdGJOICfoJ9awBjt+j&#10;UpESNiyFLCJGBiYAnNQz9QrIXqzHuZUFBsOGD6v6aHESSHHAAGAI/fP/+WKaptZ6/rXeDUF3J9fs&#10;MpAErGwbM0VE10dabqimf4i595Q+B12VpUq4rRTcUQkDWN3gxi1hHr/0/XTBPj28m5cDaiCOUX3a&#10;6y46whwOtw4z9KCF9EBntIBDXBgsqSIVWiUlZZCq+DnMmq87m1uSHUakaFU6koPwFVunwM+SIcpQ&#10;RlVRKTIkQXy72YUHIvWsxLshoCJYlgm2gW+9ba1vw7bwPeISeAZ8ovjRJX72fPPzV1e//OjmFy92&#10;f/bx1Q+vy8tdXOqywWHCcZJj1blqk9pZO4qjBjbAhpgKOoPopYmumpcBUTlMu9juNrv9dd1sj/f+&#10;9nf75cPNNqbl9qIsW/W9xs3F9pNn18+2m0uVC5HaW5vnyKN0KjP6cVmmigSlhawuE1hBjVAL9SjB&#10;EqFABVSgApfsS6SOFbGWecJzS2+90aCI+PmUxtADKxSVQl/LRubAgUTAM/g/ngoRSfezHA1MphGi&#10;wy2wljukCHWt5M7ty9HKTCOmc0fA2hoLEh8TXQGtsa2TVYwVWnaqAeaDwgFiaLwRBnRlFEXduOgp&#10;4tDjzdxOWk/TdCflu95ft35HLtNGdrvQyoAkB8FNgVLLdneZsnKb7e6LH//kZ3/0T15+/Mm03bx7&#10;/zbCLvZb8xYWIfLheLza7nZ9KWEpbKEBiXNJkLgENK2WKQi4uxZZS8o13RyHcUbocbtWzrubBwno&#10;U1BdRNA9fRCgWkDxpKsUlaoent+SzNgYBrTuUqXW2qyf5qW7AWiL082bVXI3FcLno5lZqSCdytPS&#10;P9xHqf7y1ctpuz+clsPsdbPf7a4oZZ5tbkbKVDfuaD3cFSzmaC2R5/LQcQxdQu6Oy7dv3x4f7vfT&#10;9PL68t3XXx3ffBN376+KvLqYpvBYbFu0G4OBEtMO2wtMlyiXkAm6A2pAOmsi0qBCCmSjKeXoCfAo&#10;RUWUHin1TVWhkkqER3SgBxulUx1iFKeYiEMc0oEO9sEbR0+b+gGWAyRcVh4Sc0cpRCiVUkQnSKXu&#10;KROljpY5GanzIACFKakc61A6CedZKy48KUHukWsmztEQq2pDZzjCh9wjiCHdpypw0IICGb19iEIL&#10;stMGSeJZoBi2DZt76Hvsj9uPtq8+f379fDr249sPOcELFkBzRkO6RetRdBNOS/OPkEjF+uHeBwKp&#10;xoRgdO+LHR8W68lYf5Rts4AUqbWoFnc3AwlVUdHTyZOuIE8eIfQcCB1kD3oyEMy7GQZrblAfEdF8&#10;BRjX7CqjTUrTWaAlgzv1CAJGnABTmpQT5K71++6HQBOJUvzMhWT6SVLJkuk6ck1pnp6MWF9mAm2j&#10;jwD3/TRJIgdr0ZnjWUUUKTwR45+fOWprgqWiynSwo8g4J0mmQFumnCJ4wv8+Iz5U1YQsuH4qIhSu&#10;HKxcf/mTkoggHhdcyrFmQ0IGIwgUFhEVLaolNQA0v0IZYlxZRCYLsZBUqoAQZbZBxtmgMpJGhCek&#10;yOReBYB8gvugKHAca5mfOdatl/+oQ5VLiyCFyHJSuGippUzl0YtwDbm+ysavSCrPH3u+3VHffy85&#10;zeFDJVOjCoCbIfzcabHxurI3/ZjTJnhuECfFpd282r/89NTu5vYWAojRFrOTQQLozs5wcdBhDolQ&#10;KlZ57bQmVHIwR0l4aFZumQkLIpIR6rIeoQQw6rBR5JzRrLQSQ0KLo5fLohoi7XDwcIXUWikwobtL&#10;LM+LoQ+8awtcb/H8Qq830/OL7QSbJHZFLkqZKqcSG/om7iZYFS9kgRUYYQrUuoYkImQ98whYEUJV&#10;EX2UZgJFXE7lYMvp4a5udtsLqc932w8PiFO6LU6cL6lT9Y+35Yubqz/55ObvX999u9hvDsuvH47f&#10;zPP73l0Qigc3AYrEBNk5JxsZToGKWco3BNBllMGD97NuzXOBGMJzvTX2x6AjnAFpRAQ92WjJGxip&#10;mPOslz4acnnHU0GZDmdozowizpVoCj6vmsi+cgJGriAr1SsZWb72W3iuRzy5fL7STxFM7jFiiNVo&#10;II2pSdKjEynwGR00RqgE1XXqxGxx6nHvftJ6EL03f+fxwfwAWURcUrAvEKGQ3L1OiPB0Om0uryVk&#10;WZb7+9vWWoTf3r6HuyLqtmq53iq4LH3u75zXMm3LjgzxUoIFPoljHREbjR04BJmr5jvD9x8kJfuH&#10;j7nWusGfkA/OP2aglJRLjkyVPNVUIUtffDidIMZ4HFUcjOU0t9a0lKqlWW/Nk0uyKlkSFFEvikml&#10;mWvENEkUbwtev3v/7PnzTz79wd/87a+//fbuO7yfpnKxnfabLWj3J4NlJeulANAIIWmcZLv58HC8&#10;uz+RfHGze3G11eXu9revcX+op3v6vFfd5pnVvVm4AhK1jqRKdygbcAImrKyFgRZl2HQzT9qUBEAd&#10;ejyQqtAQWWWs1rCoZYDnER0BouUFOCOwEUHmRPr6lRVyyuu/DkbRIYrqUKKSEhDEhtiDNZDOfCm3&#10;1CAGRrA/Ur7WeD5OY3qEQTygkg1KRCAXheNcn8hIs0YVn733ICBUeWR9EWsCtpAGX0cBMlfMXMcQ&#10;Cp0W7hybernd//jm8rOftq//8uvlgGMDLIpbEVNqLdM8NwAQLSxOmLv1pbtrZn8Rls6iFu4e9qRq&#10;OM8JkCR0qqqKIalg4Wlp4GehmVF7jHojkFt1aC2t7HtIAqXRc65xlHk9BkUl1s5g99H3NY+GkV31&#10;YEd0wRJomqiV31vMgc7RlsuTKJCWK2NoLDtVebR5hDH3mUdI+Bh1SbYoqYD40CEXJZOOLTEK0RXt&#10;4CPjah36ivN+z72PpxHgD4/+f/yxIkbf+1VPqEffuz8xZipIjCBMUuiiLMEe0PCESxGacjtEMsbp&#10;Cc/T6eLi54wNAGTteNIBcfe8pY+IHQL0J5T2xJvP79HXKhVjv2QNnj/5JFTmapH1nWZGTBGSZTDJ&#10;6SvH4lzayhkofhJaU9l87KJR0Y6kWQMRhLm5w71nCCEfw/kTMt3oy2C9owAoRu2XN/WjT6/vvvnu&#10;9XcoHXBrx7DFqeFiQ/DMwUDJ6KyDHcUAGCocfGgi4QGGU1QZwwWXZNquZZp1LsvXPJLn6QQAoOo4&#10;kyJcbIkY07Z7lbAgmvQFjOpBYBO4AfYFlztc7fFsP13vt9e76bLKVdESVmJRWIlDCSjCxefSg5G+&#10;ueMW5w3fPEFuhjNXOmIXDK+KDllnIbRW0XZ8uHv/Xb+6eLb16fmmdWkPjg2kIiLU+oXcT+IfaftC&#10;62fP4gN2X827v36n/+mdf3nf3nYsiiY4KWaxo/BQZCK1Z6YXEyCrHJUHmiKAKZujlLwuQKov56TB&#10;mT+KUeKd5ZRy4wUitR6AFKpJfDqQHWAGjQbXgcCTo18XYwlRXOIsKBdAoHc7b9/zDgaEouelHcnY&#10;9ieLO5A+9I5zbE0yQPIGVlfxcwsSuasxXjXDKK4ltHTIyXj0fjB/gN6X+sH5vts763fArOzDCd7E&#10;Q85mSkSIOiRoZs2cp9bevHkjf/83Dnn97rvD4f5wvFtOOgltmirVtxf30d5Bq04mpBfZQFtssAC2&#10;1hjr7vMQpM6Sr2EBa6UKDALbeH/fD5+P08SrTkyAUNVwD8LGYHvGrTD3tFUio3vQeqa2pZSHU4/u&#10;+4Jtndy9+foiY/x+BaEoSbE3b803qhfbemzt4X6u9bC7uvn5L//07bvbt2++68t80gBdyN77Ry9f&#10;LMvsZqfWo8c8t9awsL1fHi5vNp9++vnl5V4dp3dvvnn95vDefvjZBeaZ5oUTQ8IAE1OjgBNkg3rB&#10;skfdgTvBJqA+YFshdDjWpVVcEmQku3MrfptS3iOdz4B8zmp0IBwcLWYbS2ptnZwfZ4fBweiIRyw4&#10;XMkSPlEKUYkCFMgWvBi5LhzRBhKWiw59rOh14jt1scfLYtpwGqmgRSTCYusJOOQB47ytxgpyR5EQ&#10;SBlwWihMaOH0iEVwh9LHCrMc4I0IoCIMVqCtFx6gvrmsm093V1cfvfn7N1//xpcDdoQHJrfwligR&#10;2xAU8aBbST2ZiOGnGYGURYAPp6gM90P4az3bE0D3deY3G3xF5BxYDH7uFkpIilojUaDso+YpnuiY&#10;A6G5OSKiG7oP4DzlJNzZIzzEgAXeAl20hTf3mTJTTx4PrR0dJ6CP/n1I2nrBMg/Kh+QhRk/bG8GY&#10;PFlh+uwHrxU5JWBmRkJUsqmctHamditjBWbO1yWxewTD3QcPKQjAYOOk/EfSrN8v2B4jxvjgyZMf&#10;G2wYuV2sSTAzcIcAGhEC9QBQVkF1iyTkJLKUHcLUUYAjJMUFVv+U80sTSefEEA450MA600bP/YUU&#10;ABuKvj6G5AcGnLJ/a70zLOtWLXyAZFZIT1VGR0+eKIEWaBFtnBoSlJAhysDkeq9gQEIUzqdSUk8Y&#10;KlkJg0oCXszaeI+jduEwFRpKcuuhuIb5vMTG0/5ZvbjEW8A7rDfMWqVYuKSbH9YWFVRWxieAlUc1&#10;Un4ZwDbAEPT1QDynz0/QzBFjPK+ZZmo20KwIDwVX+xTCg6mtKA7rERBAAzvBbovrio8qXuzx/Gbz&#10;4ubicrPdSKh3tYV9KdbUWlrkqoNAF2wUNiAWiEAGKpwGEuOATIoPqZOl7WFaSqtNpg7oBrKpQVna&#10;Se+ietnobuKmFle4YtpIBadu6CanO/G7jfEz7J7rxfVud8Hd9SQv9scvbx9en+LUwI5efdY4KieK&#10;MNhE4QpOEEEPDN2crqgD0pKVIxKjE4dzmpP4EjwwEMT1pBnIU/JMODhYmraqoxTjeYwwl8foB6RX&#10;3v/P17s2R5Ilx2LuESezHgD6MT27sy9y91I0iR/0MP0W/WmZvkgyu5Lxyi5FLt+zs9PT3QDqkXki&#10;XB/iZAG9JFXW04MuAFWVmSfjRHh4uG9yvajWQCEFr7teIxurRC6qMu3KWtow2IhZqip0YzqgDrCE&#10;DEu7XFVHJkMWo6NdDf4KgAYy6Cv8mjhFngIX+cn8U/pH5afILxln88WQJmQZsdEVpcQAIWgkJm/n&#10;83PCfb47n5//9m/+ayhJTYd555hM7hYRCajNz0v/yEmZayrpNs97Rw8GrhPD4oX+KqhI/jcuxb8t&#10;Q2+h81UhVCQHbfjD2JlQnA8bLGBBaRSFvsoJ98mtVKqywyWb0SabDEkY6Wb7aUZk78XRZPlxClmF&#10;jjInwxJYltjvpsPB0ZfHx8cxptSmAAAgAElEQVTTGv/dX/0PP/swP9wfT0+Pz8+Pl+WcfSX1d3//&#10;QybMsJ+KsWDJpNlvf/2zN9+8f3d/t5xPP37/L08/fdoRHz60Xa49e66IuKwGks7m7prXyq7muzYd&#10;YQdhVoWbDb4aK6422jZp9EHMbs4jIJfragaboqwTMACeKHoRhBqrrlcaGrAvIfvlC47tBBsNqNxC&#10;JnKS3PwAzNQsm5gO2yePwAQArNG0oswvGqq9ufUct8kNWWkekwEVHahuPhIvW3oV25XkfbVuCksx&#10;EoZsaBM0VZsNCeQl02hXMZlC1TixRqaV4ZmQHcFntuc2m+mIv/rVh6Ph4Q+ff9DlR5yeEML9Xq3P&#10;uaJ3xbpmcYHNvO2u10slWMDAbb3I3Btl//aored6ubbmhPUegyHKG/sNt91xsEDHvY0cYBEHUw2m&#10;HilVE5A1bhOIjYQw6FmbSaLELqxQl/ciXcGuxFV4Fk+RI7tClX1E9NZawl5UEUoLChi1oWraxjpE&#10;MKBQtaElUllDSgJtjXQzuG02j5UBFAsIGsjr67MEAGWjm0N+q+5N3UCpr9Ky/+CxoV9/+iD+nV+k&#10;qq3MRDohpFFeB5xRKmQacrcOZPU5qwNVeYwT25IeT/mLOlc1HkqWrFoh1SalSuj+VSZQnzyzV+YG&#10;QAjC69grucsXKGQ7loFs8ZZT3r7bIpaIJbWO5yizOZGbDNbLj473y5cQ/Pos38pfswZgmyKMxCbG&#10;kwNRRgwQZGRXIgbLHMlc82k+vL1/Nx/vlv4FWsKS09Sonqw5SLjBxJY24KX6ZQwa5ChatsVSli6v&#10;O6mjnU6MLuEQrtzS9XFkI/50BWjuXlOPhpigBlwvsQP2wLHhYY8Pb/DuYf9ubz8/4mB9cp9saXFl&#10;D8/eCEZ3lXUYgNHUnICpbwQFjH4fppoFABxBhJlYYEebwqt6scnBeWFYcMcJajPsjn6hB3TOhPs0&#10;3/tesZ4lYzMODzlU63O204xspvlu9+7h4dff3P/Xj9PvPz7+3Y+9C1qwtvVpEsyTTFnraMhpzFdB&#10;Ugzy/4sY7oYu/eltNvLVinq3WagXHvrIzWrvGUA3QdWE8Vgr1UyWkBSJqP2+qtEgUZDkNgdcHIjt&#10;A22aDNDWttRQah6N3xhDkRsQRvR6xgBsH0jI0Ip1ZIgmFB2aTDGMXbiGnlPPXefQlX716XPPT7BH&#10;wxVtnV1eDaLwoCOJaeNHey/fL4S53KY2zynEspKc58liaZPt5smtnYZQ0/Ekn+ZDdKy5wHSw3cPs&#10;EVh7HNwQvQQkqpimlIzX0D2GyvP4p7a+lPRyjws1wrkxgzXKY2XQLY3JEW57RO8gzaHhrp7jskpY&#10;lmWaJjiyx5Jnn9o8Tco080FCTVSQMo3hiGYi0Jd1Ou4P8+HpfPrxh+f/ov/r/Ydvv/32m2/fvblc&#10;T6fT07peRyyipmk67g/NJ5WQJLlGX6/LT//wL09fflqfz7Nwd/CH4349nXyj1YTgJrSEYzrA7zDf&#10;WzvC9oVaJVxqVfCkikHLEWrNxyjyaITXOdqEQtRRXeVqAMOMuY574av7ZOsDvn7UtajxyFqIHD6F&#10;0ETsxIm5F/ewPVlsyZ3xWPIG5WsHdmoFV6KDlXHf/tRbjyelDrpgRJdMuhR7Y0wswcq3F68AFQwQ&#10;IoHk4Ao4MIENNKZJs/ohdSU7ciU6ogONzHUVKpK3dCwAaIn2hJ9+j5+/+fDuu4d/ffz7//L8eIaE&#10;uxY1SgHPYd48Rk1UGeDGKQNgUqYQkSOKjrNbOUf2DjFeSRPUmfYXPiJvbSah3GBrBaeJULUbqL5q&#10;8KsCLG5NaWjRStpUKnu40hxAJJKW4koswKK4pk7A05qn4Ar2oZ1JqlOYOBROx8ZAFME7i306Cu8h&#10;nLIdpQqr23JnShERYVJzolbR5k8xVHcGNLq1R0c0rymZao/UmaqxsLE7bqXVvyfV/u8/bqebNPvT&#10;X8ryXU6lCbG1t2pkbOhdVXAuRjtdTJrd2vSFNNWFzMqIWa9Thyco4UTdu/WCxSWqGWji5VUqCrLE&#10;w+pgX5KfKkFvacsL/l/Q1O2nAdkoVlvkNXKKvBKeaanM7Bp49K37+NUb1Pni6wyxojdZOSdJQ4Mj&#10;YYmFIyiT4s2N4EXqmtQgCdZa6jbHu/d3Tx+Wzx+hZzSabWXTDaUe1JokfdsTR0+k1lz5RpWEGVgz&#10;Ciqw6pb83jA3oOwoeOvZjxUKYJp2ZkZlRmpdmUKiAW8mvD3gmz3eHfDuwPf3u7eH3d61w6WZyG4C&#10;MkxhZKPgQzXmRi/6mor8iuHhQAOL8eB0UPQGF41ugwDSJtADmUFjs6V58AAczBYiiWQD5wn72dIV&#10;6BmhYljYdFvY65xPD7budvb2ML/x+Wftfj49furtc79eO57Qo6nTwjCbTckZaGBdqtoSosu81oJV&#10;ulNNEZXh1w0EfvXYvIbGsqoFXTN9HPvxqASUsK1JApZteiGhrwLkKDUHynsTcKrVlUBBZsMCdqMH&#10;1TKSEZFF6q8R0nrdGAgWtuVdNjwS0XMkdSAsM4Q0W4A17AKeMp8T58Q5eBWepE+Rj7QL2zIpnMNr&#10;KstuiD7kIjxkNSXepHfv39COj0/XtefxsCe5XM7gCmrpi09TX/LN2w+//s1f9r78/m/+c7q0Yqf1&#10;jfUH59F8ZgvvpJkCBg+WmDVrjOpV1LvdxUMu79VlqqLldodXqlSavrkRgza2NZPIRA+op1NVJKCo&#10;XQ4zrqtak4uXtQOYJQwJUyOdEcm86fQwlcS8m2ziNZZ+Pk/73TzPd3H9/Okx46p+fvPmfrfb3d0d&#10;aAcze35+zkyIp/Plen08n8/rGp55/vyZKSf2U3uYZuQap/j49LSfYYA7HMPT1jxETEf3u5jubDrQ&#10;J2HKEuUrP8E0gjlE1w3m230wivxRKqW0ayarcVlKG9tCAr0oW4S4SXVS2EafB7r+6gIMPi9EwA0T&#10;6MkZmF178EA7AHugpCP24HEQrVBYySIW26eMWIo+jxdDs1KFQO1xG8BvMs3gOvLvYapZN+/LprCF&#10;y0KZgzcfWzew0RrFYEJ35Z/M7ORCrYE1bXXIIWfCEupYgETsr44L9vNshz8H7vbPn/4BP/6It9PV&#10;gsbWmpcNRF97RLR5ytzcZ2RlhDJ86DILdSi8rm5h1lQALMZ8MJW8UTYxhMvqZhcl9LIzHZRr1GwN&#10;abDCHElRTrhZiupByaXIErsul2go0lZoARbimrqkrqlT4kl5RUsUlywTaUAzNASkpAFmqe0WLOLF&#10;rdS84YrVjyPBDtjGNZYYqW6x9JgcZc8YUHTc4JbXUBT/JO//02hwo/O8hI7/CMnaEoavM1ncsvSv&#10;ygluuOGtqh3pc0lyw4BEFjMoh+2gAqTdBHW/SvUcG9r6guFXWmIquHUklPUEadaqHzKcWV+BR2N7&#10;quMlElveu73hdmZe/llCphuClYpyVQUBRIhwiWYNiH8X0Lu98e01MTQq6qQPir6h3LWMUN7mXmoP&#10;3STahpwBUDgAAE7ol/P+7vDh2/vln56un+HyjHjJSwpPyMIRNQinwvYZXh92Qlu0GTBeSdVUdVIt&#10;uEGHH4MXIgB7uVpWgFx1Xd1wbPYw20PTn72//3CwD3u7b8udrXeeOzub+mVNTpjnuZmbPDPLGysz&#10;zG0LYNycyBMz0DQSrCZYpAtAABy0ao4N3wR21LTCZJomwHMxM3c2POcRPAcnm/xwOLgOJr88uzdk&#10;r5gewEqko2YtYc16TnHxiNmmabcc7pt994t/frbfP3/6/vL4CHREmgw8ymZhNyaoNkiSWLZhj1JH&#10;xzaLkaQ0Am5BhrcL+OpWKHzLtq/LBBBjOkdCgLahW5VXV/uwNN9vl3rUi/WP6loYsHFNsD0PbKT1&#10;ioxMVQ73QtHY7pWtLQaOTE8agH+hMjZepwMrcwEW6MI4y5bgFXbp+bz0T+hPPp2aLaZa4IIa2GAN&#10;ctUKrvkddRhScrg7aBHrsqi15rR1ubx7e1AskWtDm9zuj3fffffd83L569/P3XKiHtf1x+t1b8vO&#10;Y2daSjJANAPMLQEzSbl8dUvr6/j3urS4XaCvbvTtj0qxA5YpuFWDrLq+UomSEBuumCk3rGvvfVz+&#10;fl1JM/i6hJJCSDG85AgkbMZkDifTY43wPs3T/d1uWq6xLN//y7/+8Q+YZ0773TRN7v7l6VkS6RlF&#10;wJIZ7r0dpUlw40SDMkWfbJqmy+UCQzWyHDDHvAN2mI+wg817s52w26odhwi0whgryNWk20AKBund&#10;qv6RwW32bTTjFdHsJYlB3SnkbQ9KK9mSwnvHJuCwJnkZeBMNmMRGTcQdsIMdwQNwBHfAjNyBd2ND&#10;Grf7AlyBCehD/aEAp7HxJHgBG5DAFS8VePWqooTRb+k1B1Zkr/YtiVmG5tWyMAYkuEETSE4O0ToY&#10;Qgrrhe25xVPjSTozrlCMFwsg4O9nLOd8PNm8m//szS/v3x79+388x/Mz5q6m1dRNTSFFjwAjssLj&#10;OKkc2eBAEioA4bbjvH6MWzvHZFtdioIxSrgaGZ6jf40qJ4bQeEUcSHwxnqkWTPUHowS3GKk1FMKi&#10;XKWFtkgX6JI6J87AtZqyrM6XSJhjHrV3bgjTbfdEB01Z2lVUCjJakeYkiDTeYPyyjFOEIsJvVKFU&#10;z5jbSIAA8IZubCTXEQ+LqmQvYg2vMZv//8ctwdpO9avMrH7gJe4MDGkkfHpRBhl1yJbTSClaMvSS&#10;C4qg0crLCAMq2S4JASkjx3YFkRozj1bGaDJzbD6DESBf1okGlQTlS7jFvlHuc4DW0Eh7YqRWNc+4&#10;HXkrwGC4VXLtfXRe5mm/hQNuKZSPJsL2hzKVEgprSusm4z4OjqTRBri14YmjGTFwLJK2mRtWCh9r&#10;P8/e5vvme3APXrWcluYzwXJg9DRu4yu1Jm1w92pMMim4bSygGzmZsAqThWlRzuK+6UbAGrKtwJCi&#10;AHw5T9AEzcz7Q/twv//lu7sPh+ndlO92eJjS+zJl7KxPFIB55zIHwOxrD91UedqEkRsWda6YXYkp&#10;VVWyU16q8CWnh1akpOzIGpAizLNF92Y+ue0NO9tNRocbYjFptrbfHdrDu13H/DGSnxAlKUaf2mxc&#10;HZkusi/Yz3ubsV+Wnh3R3VbO+92HuzcmrNAF6giC1AJ7NjZzDwmYkY7wgBtUSjNMbM1PADRkimCm&#10;qNFnGBf56zBXyTIGOFrLYzxdgrXVN6SBSRUqLABjuGFDX4hqDAA2EOghB83MCq9mBpREzPbWSZn1&#10;6i/St+FySRgcKUFpIKq5vdbkMF8OpFeCVc0Y41k8w5/Mn82/ZHxCfMx+atNCBjwUyjQzA93AqPJa&#10;LI2nrbIL8fPzya2bc2rq67O13f1xH2t3kHD3aTmdfvjj9/nX//n3//yP2KtZdOf5mj8ty4zLce/H&#10;Njko0yzMMBIU3SVhjdxI5dvfWwyveqeC/fBGYUb03Hgao4JHFUVlbY810yA3im7WWfocaaBIK45A&#10;Bo7H3eV67cA8o9HWNcGc5/3T+YKWcrG4LKUXB+ysKYGORqOTqVw7qTeHfWYPZSqVWp4uCy4ADofq&#10;IUdARu0a9rv92+PxsKx5PvVMg4zepVzycr3spuZC9h6B7uAOdqC/AaawHTB3zoamF0S5ciwfjgJs&#10;Nw2MLAWEEqUozZKaQN+Wew6Qyl6i3EufQbpB5hpZvt0SN7BBTjTIiAloYmPOwi65J47QkbiDKs2a&#10;gR10N1ycEUKR3K+JhVrF4FizI1AbAtxvINYeuAALMAFL6akRXWJxs4ocUqjdrVTGCGglDxrEdcB9&#10;VbZwZ8W+L0iTAg5Yp8ESi8hc2EEQ5pgMpuW0tAZMXJfThMTbN2//m3fT7vx//2+nnrAF3tVybTAL&#10;n2mXawZkSmMtOy/xyYLPVToVkqt0EBG91BpgHT3GIAgljL2MHPIYSAEBT21VdznUVNDJJZSB8jhF&#10;hjZRBnJCZtb0f3KVFnERr9KV7QSdwQt0UlyAE9BRpX9CqrqwGSa37FuLZ/R6tsVTkyXIEnffxhmS&#10;o1ta5GMRqTERBhN7yJzmxZfNVWgwt6z7GNwseOuaGrY0AtvU5AAsXnXEdMth8fWjloWRqdic5HgL&#10;OBWyb1TQfHmNF3KfivfGumkKrqvBtcrATJYaHUppONGyhNRvugDbfjJCW9dwNBwBrgKYRJeZrFwd&#10;aaQilCgB+NFOGediS/v+JMV8ae5VyuAw2EALqZajo1Q/mmmZTEE9rpXpmZmJNBuBuM0F/WhLXYwc&#10;TVvVMLKgLgWgzM4JJM09a0tTlP+m0csySepQGVDKzOdd+/JlMfb57WH3oT3/1Nf1wmliyseYkVum&#10;G7wyexlVYiwwqTjEUnqWP9i2DW/Ko63tIDrT0B29WVAxyvYiXbpJLeiJto/1Z9mPHTvH+3v88v30&#10;i/fHD3fT3ZRYnmetLXNqcqO5byNwglYEstj8Rh8CAcvQaC2ozFaawYFWVj4OKoKw0gsJyy6htOlh&#10;QZPYVtPSWrLNy7S/TmhvsbvHnefUYYuU6+nx3uYrO5td1subhx2eSqdUa2YYwKlNpbg0oeC82Vv2&#10;zKtnvrG+18c3+903H3a/2q3/z0+Xv1/wvCqsr8fjZ6pTi3SfsdeooIU1hFxha87DfBDsyFYpvjbb&#10;oBGfZ5vK/6syos0pGVUJeqmACJZmdGsgU9sgg8kIFhUh+leZmglezQaxSzek9xYBtCaJRvchUw8l&#10;rhkrx+BJNQ4UmUuia6IrFcq1XO6t+HC4BtwHJn29oic6bfX2OXSa509mHwN/WNefIk5Tu9IXa3WM&#10;jebu7j41a+7n8zkyaPTW0AIZjU6fIu3xdDVcm3kzdxIRkb6b9621WPuX52XazYn1+x/+7u3b6XJ+&#10;tLwygxNisscr/nBJk3W3bPv7ltEXi3U2mCECdkTX8ModdBaAxbmWMMQjDFDPDGXXhvS6wTar0ZD5&#10;tC4RSngzNsigbGS/rj7b7E2JpS8p0dGan59WEBONV9BshiEU63XqUIiOeef7aW4EMkJLLJbR0cSy&#10;uCKdNLdYQZt2BC3cRAtHmuHh4S7Wvi6xqMfETCK6Hh+XzAa25gn13k02W2uirzCIxtXXPsMOyDc+&#10;vUV70/0ATLGFtK2bsBnblERTdUu0JveQkOXmaw0+0VvClKWQl5ndJJghA33ZMK0s6WBYwlKQTw2A&#10;6KRDvgmye+VVYIMmYEfsYTNUXKs9cAAeoHvwAO1HixBtg6kCWIGorhQQ4iIsRJc6mIG08TOrsBAX&#10;6AyuwEU5EzvgYnTYWZCxEzkUIP8NzZnqQBmzBbGSF/gOWmEGNLjDZ3SCM2xG38Nm8Mi8g54Rl8HH&#10;D01m7AYPuzP0q64/xEPb/e74F3742//zfP0Rd47TT5h6vj/crWkS0xM8AYlAZCiniHmadtAKnIoJ&#10;ZR0WprRLXwGEOqrUFjW8iUCzNCoxhkNKqndplijHCPPh6Vi2p6PzKxSoVZIMqTUEJUNYwQV+IS+0&#10;dZ4+L/3TsjwqFqAbVxtzZ8SFolPucENLWKbVrn0jkWnwrppZp1gmFsbqHVCYjQKjMDkvWWAmkzZH&#10;xpJE54iguSJhlo1wTyOaactDRqIADfvoSo1YzEpVJzJG3gLQNJn/adFcaVMEqjgddK06iltbYENY&#10;6vjGDL8yWTM0RlLqUjM5GQYHJ1gHu9gBSRmiGxFmpZalIgglSp1iZKjVm/I2uiJCoTQkS9pLtBzc&#10;KhdcTETtWblpvuHWuwe3dgeAG1WgQJNSiFeRnSWzZsZWc6RbOVupSAiDIkq6lGCx6BMs/4qCd6w8&#10;j6Law8Mx1LTNJ6P6c1Elcw5eF2r6qgC+zdUkN2JyIVKEXGph2/yO2A2TJyhzEwWvmfohHF7eEBrx&#10;imDVgBs7B2XYDCerEJVBXsrgVkVPuFuEgDSZN5dN0XPfL980fLfHu3t+83D45q49TNdjnGb0xu6W&#10;VqhjqU1ieJVvHajBTbQac828+WfjlggTQ0gKLMxM4GbnE4U6V5ISNNCjNc7HZrtdHBAH5AGxg9nV&#10;2Q4t1sW9qce8P67n61m9r9e3jWU7YwYNr7QcCfkQ1AcURrixWT/u+71pP2M/72fX4eP1Xy54Sjw/&#10;fTlOu7v9UcDl+bwiCDbRQaeqT8mBSUOMyMEy0ZY5uRnJnhhcS5ZNiG6XfkQSiVEgt0uCR1bFY3Ap&#10;WewJOJjDtuP2tRIKFCI0aiSSyGqiZ5WpAobQ+EBYW3VAQgoRw/u7ugQKsJf+cukBCtYK4UIEFmGF&#10;LZgWtnPjI/yT8KP0SfbZ7ewlhs86YJIGNvPm5u5jtRDdgoN/ViPHZm0eQn6SQRCcvixL7+nu37x5&#10;OBzntZ+l/vZh94fL1eLS1nXKnACztmZ/vvTjbJMwibM4GWvIMouCDHhHdsihGDoMKWS1GQzcKEO3&#10;vj9HYTiCVJKx9jUjAaZiKJkySS9PqgCMDZ5Dusw15v8FlWEblEJqAmDwSiUT0UsMfUDSRaOrgIqM&#10;GhcrKX9z0dWQ5nAhLxf0YJd3WBRsD5PZuIm4NYS6oiFtsiYFlGaYd/AjuM+c0mbYDJuARjSyAopV&#10;/be1a6SXjkEJNxpBlzeZk1PtSHQgq5hNSIjMNa3UENrWI7mZ6iBVQ2MllagGFK++gTNyAvfAHthD&#10;O2AnHIC9cA8cjQ/AETxCe+QRLKfxUl6oIZqFuAKrdCXXIr8XpbGMyI1X4CJO4Gy6gHPCiTZEv5Vg&#10;GPJWs2AgEdruozoV3Uelf0UGchVW2qSaK0cCMwxQg++gTiY8FYlWSgkpiWuBTyHLcGSD9it02f98&#10;95f/8/7v/o+ffvxbfHvkvu+fv1x8vhOcCXiOuUcBaU6PJXMLvi3HEVDNoqdpTFiNsMON+A0IUYxd&#10;KZTeOdQcWT3MLCe4EHovcBYjp8nhiuNgL4qVcHVcnavNJ7Mvy/qY66PyBIgmsyTK2KBBRDpH29lM&#10;1VImYW6ERaU5KRG9mBkDEC10a5jn9hFRxFQyouY75WXhsubw6St9pqR1hoCmkuJAzXyUvWhBVaVN&#10;yBslTV8nUky8Mnb86jsCHWP2gyNo1K5XHTLSRopVnrUoyKuQ12qS18SEhNFH8AHUkfChdljomzad&#10;kSKoVAPbbgDb6HKwTJrHBjOypSobAAFe8gtljGZSwfPIRPCWVLEsoioxHNID1ThL80mjgy4VK8AE&#10;QxvTpBtineOo1fVKhEUjyNagImAiK18pOhGALGOH3EZOUEuUmcyt8VavM6RKt3etYro+diJzjECk&#10;03bTPE3nMBhvTUBizBuDLMhQN3CdfPnfoFxt43mVStDkvDgkc5AyD1rSjeqZbtkIhny5NF2nxrup&#10;//LefnlsP/vmzdvjvLO1xaWhG/rUZEz6IK1zKLe9EFZGQdBumfRQvIVJUEmOw7Xh+cqCQa2yd4eM&#10;5QItk01kk81mjTi0YrbmBBbwTtDLTrKZS3jz4dvz56f14S3WJU5fNtwPALsEFSKaL4N8TsCcTgi6&#10;GNp+sp/d7exud7y/fvP5/PHcPz/Ful77er3CJ2+O3VXxSZqBSTTRg4ZshtnczVbIclicOMExbWY9&#10;SgOyVm0O2sNGnxojFDnuQkKvFhRrQxCQqduYxxYYkUAwRdagNIjSSKeN7n6OeZIyjaScPqK6AuzI&#10;oNaavDYsNXWYQxooiA5AmNIjoguLeDW7uJ9oJ+Mn4BPyx75+Sj0DvXFIib56DB5lr8rQzcysbTqT&#10;1lqbp/l6WuFgo8omBG42QTR39N6U92zHjPPpJ8b5bXvTlNED135APtCOZvsesVyvaUvjeS7rRgvA&#10;XJnpzTng4syoXgJyGzCttggZNzPh202lUf8Niuey5AokYC5Zb0Yzc1oCmdl7RznHmyWyRHc0CFqj&#10;51LsiNZA1tCOeu/I9FZMiEQkAFpu55EVNit3TsCqChEAnCMgRTn7qlwYHCCzG2sef6T7oY7Q5Eis&#10;tLQJ0xHTEX4kd5h3sAk+ORrHVO/4Q/Jrj2RiU8ymDYWVoqbJYIkcoZFECtFjXZbr1RDuhdRyfJfA&#10;16o3VcAODhZnaSL3QE0tH8D5lmYBO47E6wAUGWsPTsBG/8IKJFRduZXcabCywpjCSohYwWbyl24o&#10;JgNY0C40OFvkoL1vyeGrhZ2jUVjlcinCJyL7PB+UMK7iTOyoBlRamfBEBD2RhpISCIwsoBIgAxts&#10;cqbND37cv/vux/PzHy/nszLOEKZ1NcHYC1T2gi9CCV3WVRawBJGCCymD7HqLGARuiZaQIebgUxVS&#10;QyFTiwIa3AAlEuhldwMEEWXXU36tplKdWJNX4mx8djwhn3U5p33qyyUHCa4hp8IrhNnKnZtQicaL&#10;qW37qr3AnAiNj9W2aZ3MhCHNhhcxbUhq1EfnS05TOBlCiwnA5GZsGpaekBWEcuMMvL60GknEMBkb&#10;54p1nkmYhjnw17te5RKDpqRb/3Hcw9x6yxXJx0cmy8N6YMblvPaKdP+nnciv46pepuViaGONxG4M&#10;N7z+bPoPXrUUHtyoNCMkRmZ6Jd9WOh2VUANM5gb7JYdjgkrBDAJ8bMsN2HBAvX4n5ibHYGYvOa5C&#10;Wgc/id2sDdhsfNTkIAlybIlCZCaHe3Sp0dPktIyKuaNZc/s7NtIgqd1+2s/nM8aMsFFWLjco2Z0h&#10;eVoYkLMGO/V6cOF2lmEESAvTQoLosind6ZNxCqCfz/M8H0xNF57XvePbef75w/2fveW7HR7uuLPV&#10;4tpsmWzdlUw0N7KEj1TUSuopb9fyttzYmsMFK7nHQiOrUxsoe2UQA2UsqatWXjjJRmuyGT7RD8TR&#10;7A62AxpihreYzCD1M2DG1tfE4c1B7fLNo67nuBhKLdyNGcxgulXwzXhZdGZDOs2u4gWyHeKbeTe9&#10;nd5O0+OKx+f445fnz4/XjuhKuq3AVbjDnAkgGUFoTvTGndtEikZmjUpFYEqBsQqUl8aIyYQYxpUb&#10;vVbbLGEUsYAD/4Fb8R8LDC0Z00KwTAjIhKQlMyC8SLZs+wORKPFxDCkjwcDWlZmdSKqbAlqpdESp&#10;P1IgY8yyE0BfuYZfoR6RrpIAACAASURBVGuzS5tOzT4Rj+QPy/Ip40viWbq6BdsQH2mQWBJ3FQoy&#10;gvRCiEfJQ0o0+eTNJpIM9b4G6D6RDiYcmgzTes7PJ9k6n3+yeJ7WT7/kMUIEJmmPPBi9JqF7LIlL&#10;gs3QqGatyriihBrMmlmOkxwq+yAkYkBVWTtQyfSh/it4QhJHJTUSnZ7BztZAgKqd1eCtWWHVmWn+&#10;khyPka8iPScs1TJRRY4Lzgb0jHpnw60WkBl2uzFSVIukJ0iso9tdGTRNxjHGjYwgx6oabwrBsWih&#10;yWf4EX5AO2DeJ/eYJmNLeCla3dblqwV6u7Nvkc/IQVmwyrYAy74aQEG5Yl0z1uvlfLnEfoYcNWqC&#10;LTaNQG+13sfsDWSCE/MLdoVjfUHspL24J++Ie+AOuAOKiXUAdpuPYaJYgtyRK7DUH8MhsVYPkVjB&#10;AC7g9GqS+VoeOJBv9xAhJ67StZSEigQCjGyr6iWUaCpL+5fINeOEzOAm/0TnaBct1b7E6HVoSE61&#10;vInRGZBunMwAxhrnj7/4iw87PP71//rl+Rnvj7YugauVWLzKZz0hZSLUI61yKgBYKwpAiwzlgb4R&#10;4QqXiU1X0m5RSAihlIc3sd0CerECInoJX4kpDyEiV9kV2d0vzhPxhfmp90+hpxU5IQkYnCi++Qyn&#10;osXWSiDA0Usa3SgTiqwLqPSRMi1R42CN2WFto7/EGCshQTNaddY4dv9UdiVDpBUuEBV3mDEynXFD&#10;bSm1NELo+CJfcaSA7WeiqAW3XW6kXxhJz8aO31Cb5GbU7JRsY9Bm4SMDfxIS4MgRMbg7G+GvVtcL&#10;I62SMwBDR71ytSRbqWxs7cvc2mV1RpzUTd/+JVXgFpOt8mmiuFGy7Wykxth1DlyrKEgmWcA4EIU6&#10;0YyktRBC1bstVYWslxsu2cys5Oj1fjUgiCooXwYP6vhIlJHcYOAniIRJSsrIFBOMURHZ6FBoc4jL&#10;hBFVU+/mNs9+YTRTkYLLe5eqPqNMGrJa3BRWC//bQtY2jECM3FnFTE1qDF1bEyeD+wRDtrjeqb85&#10;4GdH+/MPx2/f7u7mZeLa7NmRE7u3PtV4dsdXBW4JXKmo9lZqLBgFQUCgF+tToy1YtlxORFllFYvP&#10;YZ6AIWmtGg2GFphkO857tyP9jU33sCmbmSyb95mK3nagfF3jsiZOK3zWm/vzH9t+2mEtFVkYaAGi&#10;g22cmrG6oj4k2DHJHbs1uTwjrhZt7/MHTc/37Vf3H06BH5/Of/j85eM5EjjO1kh4qwVpqTV7Zq7R&#10;d42tuCRWyMGYvwsHUy7V73gSGkD0gG2FbdRsIPMFaFf4GByIDbes6eob+qKidmKAiS6hQrgUNdUs&#10;DWbNTb8rA4FOLIYVGY5uiEL+i2AoqEqBYIKZvsAuhpPzyfgT8YP6J+mPuTwTZ0NngzutmKZFD6/A&#10;RYgSI0EWhxJulFi0SolO+/Wvf7ksy5fL49PplJA3OhO5xmV5O00HXnfX01vvR782XI/XvsveskFh&#10;Sle2DDNZc4/IxHUBMwvQmzg1k9Y0l9MMThobgoHhhafAQBO1VVwjF9LAum5/N0Pp8IzQF5sZJMeF&#10;zhxCjqks5Oz2cnljlgyBrgKWyoIaZu5uPVdwXOXK+AbWU0MKXjrkBdNUSjqqKKtxkFEYB1akQ+0F&#10;5qxldoXmCbs7THewPXxGmzUdwKYh1z6MBRKpl4nVf/OojYdmZfo4biozaJS6mR3Zi5zKBHzoYWGM&#10;02jA+d4qU8PA3gx0YtJLXnUE7rZMay/bA/vEkbizkWDdAUfgAEzjtL7OsRAFXBFLPcNt0hBaNjOg&#10;GTiVGT3gG/Hr1smoXmYK140DcdveUJVO5V4cWg4GdOcZlhkLNEmzytUSgFbkBXmFFmiFtgR/y+iG&#10;XYo7BSKwy95O/s3d+/nbX/zw+P8+6+OSu1ybaAEf4aHKxkhEEjVY3DVcGRJkIlVNMGw73NbmtMHq&#10;xwAjBrq1Ojq3QaXY+i5Fbx8blnWpp/Xgifk4zU+uc+YJeop4Sj0mTsBEwAfhv1JpRDrVlG3MV22H&#10;AInDx9OabVqfiqwRHumGTJhgoTCUTE7p7pvg5m5yOn1dSlhQmVozGWp0sxLEKyCEYzIbAKEoOejx&#10;SW6sANyGXm+aBQIwWC9bx60SlJEo3EL64B1bEhi/N/hSyAJ7Y6QsG7Zyu7XwKqsbfVETErd21rh4&#10;Sta8nKPavFbqIUOrfYDoY3GCModV+tGxtblGmrPdw4LBjZnKmpPAyBArx6pe3qC9l8xyFaYbvaKI&#10;ONUiZCZRJkp6yT2xIUDjKBAkVVPUIGCppAYYMX4eI/3auoQafkEqJkVgKFuMu5WE2cD5a8BVN+gQ&#10;sWv7qVmB6ohB/bNSjUb6kOAZJjM3Mb6bPterQ9Boa1IVK+CoFg3MagBhP1m7nGx9vp/x23fz794f&#10;v7uf9vNKu1qZb1Jtyht34quB69vXwqbV9YIH1uZkpToHDvgEGLMgRNLERndrs5lRSHVzZ43zcyYm&#10;tQOnO/pd2rs+39s8d3MYg1iw8nrZeSObr2v0y+XL8/43v3r7qykeP+vpDxlnZnAjiGsks692CVWb&#10;NkD1Djc0hzmm6AeoQ4upXfNuOr497t8c397d7/afv/x0PsWSX66XHTjT9/Pc5snkWtcei9Z0oFw8&#10;DDAfO3dPwNSgTDQoJcuRaoKQFaVvw/ALke1KC2Yl7glwAKuZhahUg3uQAFGWhGNrB6DctBSLSEFo&#10;a0TXCGQCi4ZSUIw1Ojyeax9XejW8V3D1+WJ+gr4wPyp+XOOHXD5BX4ArEd7orWalMUwQ9HLrVgZC&#10;km5s7s2nGbLL2hOa2zS13Yeff3e9XvmT976er2eLbBD7Omv9MN+9mbW/xHvvDya7dFvXuatxbwZF&#10;RKxmcAqNZi2jR8d1q767Ym7u7C2YjqQaDVQZo8tSFmSWZ9HYgTajlMpqK6C4IQGzISI1dMVIAmS6&#10;O5m5tScGn22LKiNx/rqtULh1g7tbaygrVmlc3hdujQAgVhiAwDC8JeGNZI9eXNUC0SgwI1O+WU+m&#10;DdWuJFTp0B52ZLtTGQ76Dpy2EmibtFRuFjeK8i55qTMhAL1IQDf7+pHZdPeSixOVMDi5a85dtAaf&#10;yFaWhGWrqQ218q1c27wqNJMH4X5rAj5srcA9sRMOxAG4254/AnvoCLab7haq+z00GvbAFdgLVxZG&#10;jE4t2+Rg2z5A0eq36Q/c8I1i817JetlNh2W7kJKoYo42GA3pZswrtBpmaVIuo+oRiI5YFBfEwuwY&#10;NJ+RTNfwmuhCDa/39Ny9dz3+QHvzu//+N58+/cNf/+84pN7Y2tJvcydjZ0OHEaGizZUfdChNtBhX&#10;WFv6Xl8PdoZK6laVl9rYMm9lwBgVzCCtJa0LK20RFqjDvzD/xfkJ8bwu546FCIca5pkRg4hZ7boE&#10;uwVDe05TlQhGM5QmAkzuruKfEyJdCohh6GsQDRmEMS0x0VjFzrAsKxtnc7c0elKq/TMzc015ilF4&#10;ADMZlIliaeKCkAKDyqLRNUPpNxXC5y9bXW0d3ECs19lCTeRxe9RTtSI5BLQyaRwhUVnNCgAD4awm&#10;4b/tDOb4mC/A7+hYCRhStKCG93FUOkqQtkWTAbUYx6kebcgsCsHNOw8VZcyH0CakakCx4CKr6p5D&#10;H0vKce1G1zDcXK7WAz2LrQpLZQ4Na7/Fwo1cVmfVKMJtkyItHI9wQyNAcw4R3Gr6bSayWLd+wohQ&#10;L2OhReIGGFCvxi6yh2c60VjFnoQwmo0PkEXXNmIzmK8h6EGfH4koB7uyTqIZjA0WYJKtFTmFalon&#10;xJF5nOP9wX99sD9/276709t2abmkdVi4odkt0cUQz+EWD19t8FZacSq4QsCgug/g1FTHC4BGOIuC&#10;Y9aszT5N8IZI60Wza2h7YBIP8gPaXUxvtftWxze8u5uOO+ymxsTlGY9feDphWmzpfsGnj4+/+G8f&#10;/P6bu49/zH/9fV6f1c8TCDbjJuwdNaptAJiBjWi9LkArQ9tirnEH7derOz5fPvXLvDve/fLhsN9/&#10;eHjaPT9dnz+ftGpVx7UjfDdN7hI8Igou6qJRnjSK9EHyyxqFRQO9FsgmfpUsywjgFXY9dvoNyOYY&#10;Y6qd9Db7tuETGgGABVklQiipl7oekhLK0ErQ0YmVCBvWaxqpJk0mmKQeZSNiZ/oj/dHaCfqk5cfe&#10;P2r9ZHo2XN1Wd3oDyBz2ylaCa8hST9oogk74/f19a5O1KbrI5dpXp5Fc1gRbm6fmarrsMu5m7q1/&#10;9/b4Ycr76IemB+V8vUqaCUefbQVwxRoWNgosWLO+IBICOphdPbK33E9ICxemkjod1QFRDM9GTw0E&#10;OTd+4JhOATGUnoAhW2AlvjcODDRz98x+86GshxmVzFFjDO7fVqYiAo1wr3BsGZURsYwZbvec0Ryp&#10;GPPbUnkTsyBBrkVhYasNOmXF7+BOQCp79rLMtQki5gN0gHbkQfMR7QCfXuhWAIAoVehRRmvrZd2O&#10;q2rCW8XEsc1BHWwFpiECDDOAZpg4CSZv5ZxTJUQADttQKzSh8cWaZwIOwhHY8wWjugN2wIHYC8ft&#10;mZIbPYi7Tcu47o2EutDJoFawBLF2wkoJXCDfrJhxQyE2LOWW2N5Ml1KcARldCBAb2QvjDhRUOlQy&#10;0MhELgCJGqmYlT7QUYVyQS5SH2N43Oh1wjb3QybFkGVO8DmW51D+uP/m7jd/9bN//P6H7/8GYk4x&#10;HMbc2ESnW8LQa3itHFcKe3VxWraAbYhiDmw2z9WRY8pis1fesvxBQEpAHlKXddgiO8Mu4NlwUV6g&#10;n4i/y/UztIJRTEDaBHeB0Y3VeaagTiWqEyIBNA4Oo8HMCg2obaLEaEE2jdLBiEw1lNAMQ+ljyI9R&#10;qnq34SHAmg+4JXsASCwpUDRCVXQjWPL1A3opvllpPFRf6BWODAz4aqRZo6DYQKyRtYzqeKAZ/BOk&#10;Rhr5ROFfYxRs7InV2svMANZAjC4ea1wvxwBZGqDiDb30ELmV31Eas7d3HAQTaUvFsuiwJK3mIHg7&#10;HgFDa9Z8MMI4vLFRJw7DBxHcfq26JhwttsrhIIqmlonoiijsBRFwl0pWBK+RmPEFTVt/pVpghQqG&#10;RLJhnMqhNVod5GJMSDUPvDUFtyPnGDQYqOe4HinkNv+gze5ONcKpW3Y15hR006cYrp71j9qxRkJq&#10;NTxhZnugWtHmyBbLhDiov5348wf/zdvjz3d8Z+eDniflPCGRGr2JLdJX6Eu8urKjNy9BkaavEKxx&#10;oVki6KxNgw6Vy4Y5RVkznzDNMKvIiA7YDM6wvXAIO9Du+vTGHr7Tm/f24T3fP+BhT/bD4xd8/BHf&#10;f4/LOZ+f43p5/PHLL1bibr/AfT6ET9HXqZrG1utUolfanaMtvTEqdhMMwAqtGMlBJiPv9zsAXJfn&#10;U1zOz5O17+aZP79f3r378vnp08cv58C1h3rMBIDdPEmKyB4JoBmt6BcccX8rZOv/ZYBbpUexOYf4&#10;yBiP2P6uBjSKwFkId5W+gz5QhIRtWUoq49Wh24QaOpGQRAhd4MS1qWc1v6hkRKrD6TGkXbk0LGFX&#10;xZO3742PjaeML12fMh+Ji3m0FkZrLlYmUcVFs2GYzhuWFTXDTbk3dzf3EjrMtXde+7T/6fPjbje5&#10;aecyP99N+fNDe9vwmzc8LpfpdN1P631mXhc63t7tlsfFEaGErQGwMZERMvde7pYEwEp3s3M2r1le&#10;iGZsVX2WTJ8RrG8nDQyQ27x6BeuqDWyES42x5Jccy2juNGtZE3r54pOaN0/ur6vSYoEBcM8MpKUi&#10;ktGmsmgFBWbxFY2gcRS2zMFoFqIwCSeHZhQGaT9FTLsOD6wRDCxVq5Gw44R5zSk10Q+aDjff9Mqx&#10;NtxsHO+wAajaygY4hw2SGzvPln9xpB0CMmpQms1g5uGphDncQJWYA81pTaDQBOdAkibAxR0Ht30v&#10;HIgjBuNqT+xzwFpH6QjeQTtwTm1tKKSh4AgXHAiwSQEuGqlbB3xMbI1dGUWJ3mC6OsU5dBwoYgV2&#10;1VvcuGkr0bYdU2NWV0CpcyaQvbYPWmMK9GpxAV25Up3o3KCFG2RRFRTKIUBBwifEit07dMP580/f&#10;/u4Xf/Wsf/rHP35+xhTpae7ezGfzKTEjrIdLRfiqUfOoRDJYRsKBmvsZAG3dEAAEq95ibsdROghd&#10;LnJNu5BX2mOPJ+Yz8Cw8AWfms8UX4z9FP7tb82myGaYEIiNjNm+AGw2FZUlOyNZMprw2eoOb0wfH&#10;ZRSKqYHEbAutumHYKJFO0/DepQ1GujI9EwkrjXKYwhoiEohEN0wg2YKlTYRAerFYB8yGDa0wFbF4&#10;Q+I3lEnbR3qt516GgZsOIodG5bYFCy/jHC8vWI/6p21f19+GwSmnctNSZMF8QEouy83Z+oVvdXvx&#10;bf8lUMZow+z5Ng0ryeqia+BfRdxircBBWCsRCVZfb2Ap5eg5uv5150guDGdLshRHTf4//i9s7gQz&#10;skhR5RLFm29ljtShHlbitaXo5JV2u22tD+Mgk2uj69XndbobzTFYrxy8HNXUTxqSUdJtK+KM1tnW&#10;3frTevq45JPyCgca/abIcGM0GWvzRgkNOFlusgQa2czqW1bjMdYy3X1H2ZR9H7nvp29s/e37+X/6&#10;7be/OuY3bXmwy/3Uj5OaJSCbtnlEbsG3HhUGR6lXeZ1ZWffdcqpbE9oAM91krVpjc/oEd7DsnQs/&#10;NtLQdtgfmIDtsnvajvPb5DGn+/n9r/r7X8y/+nP73W/xy1/gm3d48wa7A3Z7rAGpyUD/8uWpiYe/&#10;+E97dfv0cX16ul7PzcwpXBesxXCvHW+zicgbL9aRNoh1xWxKsRU6QEqUptReuCP3iolxv+O7+/nN&#10;TjsEYozYKDIiE4I1mAfbkliiQyVs4W6tWSuOd3Xbqz1XeU8aOqCEg5awGj+GsTTcNaZ3kFRZ3UiU&#10;FV6ljcFf7ouDkDXoOlZEXAGShfEKLEVD3JY608kWYYt4Fp7NHp2fnT81/DD5PzX7Z8UflvMf+/ps&#10;6G1ObzDrSkUBpe40s1ZRCDdR+ZKJ8EbzyHw+ne4f7n/68ad1uT7c3SujucPt89Pp46cfz49/2PP5&#10;m/36i2P/7Vv85YfpXT4/xNMxzod+mXLdu89uinDH/8fXu/ZItiXXYWtF7HNOZj26+75nSErDIUVT&#10;FikShgXZMPzF8I/3B0P2JwMWIQOmKI6GM8Pbj6rKxzk7YvlD7JNVd0S55qJuT9+qrKzM/YhYsR5A&#10;DyYbvAGmhCKrp7fJ3a181ltpdIeqBoP1ppHDqLEWbjRP0kxeY/RqSblbaXIwgsu8AIQ5m1tVjG1q&#10;7m5mw6l3AMrDbbi2p+30jNo9Zf9jBBQ9y0hvvHd1ZBrrC0gw4tWV2OkTfbLWzFuki9giNqljsqop&#10;/KUfLpi7cFm30zm2hC84PqId/PA4Hb86zPdsR7ZyhOHujWCAJW66OoNNZq769UnCjG5m8Nnpg/Kx&#10;b/Xc+60ESq+MgQARXOay0aoO0txpDhg5AZNhBibixohahHeJO+KOuiPv3kwDH4A7wwPxAD4IB6K8&#10;RtvbQwfmOyxQ+mSvfh6ofniAEYMIObx4sON1NaANlGAK2HnxQHnrYUB8AjLLX9tg9JrdFjd6lKA5&#10;HjNrDt+VJSmJgQxlkaSwT0pQOqAqxXBjTwsRcB6E+bzJbPt//ibM8Nxpxw9fXgLT3fXco8sg9vQO&#10;6/CAdZTA1WmywcFJWjrCmEZMTdY0Tzm1brbSzqk1UXE+ibbBr/Bn2Bfys/s/SL8hf4X4j+j/idvf&#10;Mf5z028Mn6ArG6zJGuhmrbk3bwgUJmXF/Khbs27KiT41TlYKSFF0c2+UlMmEQQ10ymXlsCQzFbdk&#10;n6y6TynIzKcpJ+vKTX1AQmCVF7fJvHKEjQ/8fy+bKJbxwl4l10q3Kpj2omTwGwlyjyIds/ORB0sV&#10;Qla17f6XoN3GCGO0Ux0alJnlEUkU40OAzOCNxmbNb19ZQs6Q3JBSpFKx9zUcBJiRjraPDut042tJ&#10;98YSG7vBuO0eQ6qLLsf3xXDt4RjBhMp1083gbrDqI4MFg5WSD1ANW6g2ZhY3qnphkwJux9gNg9lf&#10;31G6VaVpRXSx4uRzt7jAPs/NBJypGA80cn+Y6K/wVW3HMhzYuyZKypFCWC0lsnI2c5DFh3iQGE3m&#10;cJclaYKNVnzEHDQDkZbW1SYui8cScc/1iPiq4Wft+lV8nHQ5YrtzzLazJm8vwT/xedgz1KIYqMv4&#10;b29b9P3Dxgotk0FHgw338Nzl3RmVCh4QERQVyVQzW2T30+GdPX41f/tz++ZneP81Hg84NCBhEzBh&#10;DbSFa+d6nduhn1c8PWNa2v27/vBO11MwJku0GbjAiE0kEsGyqxuXmVFth4ViwFpWb3caMFkeTXNa&#10;RCIjWztRYY4Zq0/rYpc1e49I+/Hz1hMpbOoEac28OdzYkbFFL59pr2BYeFZnABYh8IYWKJmEJdNo&#10;SbnVnxmDIBkVDWEYzcztrdinDQGUSXISaR5SWpnZqAtbKAq7qjTAoiSCadOVODtPhs+GL+xP0kf2&#10;35JPQG8WDg5TPlNgtklGmJefvAbWDCdbc7pFRAQz01jJDDydTr2v799/df9wFEKZkT1j3a7nfv3d&#10;tFx++UcPf/HP333XVjz99pupeXZEisnNFKxpQMET9fIphwwLBkMarPJjqzGqkiYTPZGhHtvk8kZ3&#10;HzGiqu53/wVASq1NpMhIlNFcNfRKiMZ824MCAMri9YZg5UgZqrfixpl4HRmMEm0cdrAx2xf2C5wa&#10;UXUS0rK1eQwg8tYwp9fwkUAiAzBsCQBn+bY8fny+PD99gWI54K747IvZLC6yWZgoh9xoMdRDe4AX&#10;Cx7HAKqLtVPzjzcnIlCIu+/DSwDqP/mKooZjnz+SoLFKFBs2K1XNaTiLTjspauFtYsg2MgdxEO44&#10;Kqq7LLMGHYg5RzrZ7WkB2E3vYAkzBAGhl/SWgBTlSSkm0YVZSuPN5aGYW7eMnS2x2DCC3y3dVYgL&#10;B2gHjH2Iokzf3vWsoJdq25gJBV8v7BrAYB9E1RucNw6QTdAKEWFInqb57uHb6ed/9r3+3d/9+7/H&#10;8S7//vPn5vcPGy359d3hebscmQdh2j1iC2/kEG8hmWqKXg8IB9ISosigd7JPDJO6JbCmLpkvgeeM&#10;Z/HZ7Me+Pbl9cX5pOrV2Bi5UCFpbA7csPpdBSFhnHOYWILNDZbQMp4JIx0Z1rbbVBccmtAwnGbKK&#10;EqDRymkeAfREzZwKuCFJWMaghiHDOLjSQBiaSlNT23N3tYvEcINI28hirsGGCzz2fVpwChJ4Yzoz&#10;rlxQmTVf21fbfjtWo/aKe9WjFddwj3386cfv/WWdDz4mrQQpZrO9Ea/pY2YKYUaEgnVL0Hb25j68&#10;qke7vQK1Jd78pPHvm/b8VpDdvlI7PAsOJKQuyzJUg8FkA1a0QZ3i6DCsVeImMFxE6+UpQVz96JrR&#10;1LD2huAiAyi8d9D/3KbabJKsbA21i/gGJFecDXMR8CCAYToaZSJDmKOXtKUjNykSKRsrSYasgLVS&#10;TXj1ZaPYeUWLqjMug7xK8nT3YlCRcTfdZV+xPr+/b3/6w1ffHXSMz3c4v9fTTMzEbJjKSHk3UBlr&#10;qq6owagfqNV+pdfvJ5NBgbIm2NfWKFZlSQ1MksUQnmBkr2U32oIMWSasgyQ8WT5Js82HdnyPu6/s&#10;2+/x1Td49wF3Uy8RnxbkhC0R0ull7vH+ee3Xfv3Nj8vjzHdf+cMHPT+t6/OBRL3hGfuaLkFKtZpE&#10;GOAYjdEwjtLoWUViskJJU0hm9gjlFrObTw+z9zb1mZuY8pnPa+Dac93QU1v26Ns2dDpjvlpndoBt&#10;UPXKk7UMYhOA5whZzaJNAcMlt/DZRCglJKREILX7B2KvGBNIWAwaP8qorSdT6LRM9aiY54oRsRA3&#10;cAO7txP12fWF+uj4SH2K/gR7ETeCbs7mFUMuQ2az4kgwoSRz30HuXmF5nf36RhJM8nI5A3JH3y7R&#10;r4hc46rYLj/++nHSn/3Jh//uX3z7s7s4Xs7HB87bxZUpJhlEdOsljkuN6MyOCHjCEq0xNxJIlygE&#10;y3SxgL0kFFDH5H2aME3wEjXXTH9ACGPfuVU5gCKA3qgKY0TxX5ySfeu142MfOL1Nd71NDOv/UhUe&#10;Pe5q34EX7od/AVdOI6toBDFVZ4meURLccRaKzkQLpORM6+A5pi+Rv/7dy9OXeDjihztMR8xHtlnz&#10;EdMCX2CLYbbKoYFVuvg+G7ExhvmvfuwLVSJTlbS7My9fD3dgt3GE7cnSBhOdcEmWqLKuES3RjBMx&#10;Ew2ayFKJTG8Kr4WY92JrNizCTE7CRNmujfv9J4oBANUMxIRtz5TYhA5ORCRmInjbN2MPxc7BSqAT&#10;B4HCRnTAqHqc0lTf7ubarqX53md/VSwXVF4kFg1Ua2cL7DDVmBiomHuFCY4HcrQZ26rg+fDev/7l&#10;uw9/Mf1vf7/NwtO1Pzykx2px/YF273mkPYTNwOR0Iz0n6bhyHtW4MiQgFWHZL5H0sAhkT2xCz7yY&#10;/+hxoraeZ+UJOAFn4ZzxYjgzT+SVXifGJYMdd+EtAWArWYyhuTWgky05CwfBaAs0gU5mhfdERoAJ&#10;pybAkIuzQkvH6i/cwJjExlxDm1A0T4CW6FEKMDjkqUY5kIJzJBN2jT0tAbKEGlJeUYNOdzBbClZA&#10;Ur0J1PA3xU1WyLJi2qHpgUfxxqp+83kfHd6gI2mQGvcChjeC121qV2UR95/mLPMSulkXqAyHAVFn&#10;R1aVZ2Bkl4i6sOtRbgiObqUIgJ8WWMXYyduz4HCE2Wkpo+KqFkKvdmPjObNcWQqjqyKhSsmisgBt&#10;RB/un2+Hwohexk/6y73IlMY5on16GpkdGOz2OpbqnHIveKDO5HoByq1qJsMKODCYhTco0HfnQ3Wp&#10;j0FW/fQ95cupdKNVIVXP8acfZWFftrSTsVwDCTG3Oc9EX3z7/q798YfDDw9s54ut53vHBHiDO+w1&#10;PogxxIkiS3q0S0MX0wAAIABJREFUv2/jeCp2Ru7vj/Aal/mTd5TjpaTMWV7RVilCMdzxYSxrkIJB&#10;pwWYLVpwTnfZgumI4x3mA5YD2gKfuxvAZhpJZO2QD++X0HSOf/zH33z8ze9+dvgZDne4e8jpcD6/&#10;zP16YBZCPzT2NYYuH/qoJl0a4X6SGEiKQpY1xrAH8joQ1bPHsCyCFJblscJA++H9cUuL5DVwvm6n&#10;y+XlvK1Zip5x5BY9qbRMfL2NuLNZKHIbjI36thgbcv/fWI5vIMOKPdoxE2rcDyZYAL36dLIry4sh&#10;AMjD0GkreZYutKt0zv7s+BL6aPnZ9EX5xXgR0kS4OY2WtSA0KIccO3TM5Buosv2pNWltmgRUYNRg&#10;Xi1zW9fzdnmWZGbWT+uX3/38EX/xJ1/9D3/1i3/+wfHlVw3nd0f2tTuRjmwNJAyRdLmik2wyepSW&#10;iYSL2ZBRFxpEFrJ0m5wWvrCqzBI362ytGWXgODUK8Rd6z1FnE8IQbA757jhLQKAX0vgGlh+YPPez&#10;8obP33YrQJoQhZfXnIzV0iTn2Uuk3/w2pUQSvecoSSI9h9RcQC9Xap9W2Epf0y5bPG/41ecfP305&#10;u/B4wOGR8xHTrGnGfMj5AJ/SJlmrWsdBjGjIVif0YPolYcxdhnw7AQBUS558hWKSQCBMTWWxzIIZ&#10;xUF8ReltCpmXkCwtRRW3dcPOoAMLMQ0W2NgxBkxQoVkTsBTQxfG51TtWPLH98/ggAEx7sxTDPA4Q&#10;Z44M9AY2YaoNtuNeb/qU0RldCQKTsBIuumDUZmxgiQGLi0oliAat42HGHs1XsAo7cIVx/2l/o1Hr&#10;y9JynyglCuCflqaN2/kSlrH4n/ybX9z9zX/4f/8eJ0PDdV3p6r+6PD8g7wP34h3bTGsOt5xSDz4t&#10;JFXrt/gCzMQ11Nm7cBVWYQ104MX7bw0nQ09swGbYDCvZrW3gRmxpG1kmHAggsiVcVnnTqUh6RzYq&#10;oRmZhDkWGM2X5t7w0l8qKKLr9eUuKK0RS+WIhrqlI5Uun3puq9iVTKMXhqCaQ8EcpBtmoNLWBt89&#10;K4pxXFsJKGpQkGgGhCrcwjjva2b4tudAj14XUVFarTTSGPftQAi4118G7EaFO+x7uwtvx/VbFhfw&#10;ej5gvwsI+mi3MzhochbwMjbbC7TIDBjQM7gnFTotuX8ezH/ufy5/F1l52JjZjgDtjkJ1VJpGRrEx&#10;s1Iq9jmfXvF424u4ynB75YOTJJspiazP5TsKwW/MNY35KTBIwqhzlwWnpSSjA4gIFP0c0Mg9LEZW&#10;lcEUTHKVnDQ0mFEMM7GlktmAPegNqeyRJXypUSAMst3P3sZZPHjuvJm3DmiuuGIYufOuLN6rh9q6&#10;/cHXy3ePD98cbd4+bp/WCed3By6m0psMZKqIPWMiQOyNJ2w3WeY+EyzoSSmVBYaKXXo7NfY1VKuj&#10;kRN9gk+7eIcAbAjkwNsgEQbSzNIN9S1twXTcp2oTePCqnkFwRTtc25LHu2Pf7OHd9PHj6fSMbYM3&#10;3j3a3f368uV6OS8AI2qCMTALaVjpjcnctg89azvWmGREKFesN1oCKrLmw2RhllJXWqarzkX26BOb&#10;nEfng/M6z+dZ6xZfXhT7JSDstjQYOTtE6TTq7iXSrnuWPfdNOfbhm614g5c1GvD99BbTGFkxHwiz&#10;LiSxCd2YUtAyELTNeDGewCKunoinvj2Lz5nP0km8Nruah6Oltx0yAXqQgje36HE7F6DwcViYmymz&#10;JlZFbN8y1nUFsrI4z+ftMLd3D4+9bzo9fTfjf/7rr/77v/gXD3PY5beHKeb7aX1+mqZBFCCMG2DZ&#10;qn4qu6CqKz2iakmqIgAiJWcv0+AyYwFMw8cFVWlvILUwDHCWxT1JFxhIZYy2bNA8xy/5espUu2ej&#10;TazUBhszmVeUqyD6UWANTSWAzn0PDIwDY07ktJFLX2/6aL0RXbWdyinfZUV9jEDwcMXhRf602VPo&#10;83l7ulx/+/nsju8ecfh2ane0ZZ3m6lOyLWmz2ChDKSZBwG2Xyo9x4Y6pUAPluzEHxh4qKsJOX6v/&#10;dCtKyhWx8O9yBzdwj8d6PejLF2siJnAiG/fiqV682zECYKTolIyT9uqbVUyD0fu9+azauIkhGwXG&#10;fLD2+VQ+0kQNoHIXStq+57T/QyKhK0hiw1hlRStyaNvPvIa9TVbGzZIQu23FXkCNHmvgeglYq4Uy&#10;vB9L6bOvH5KKGlI3s5StYdfN9P0f/8kv/7X/u78LPuKs/tKstenv1/UucQgcpQO2aUvfAg3NMCl8&#10;0LvQdk1V/ZId2BIrcBVWwyaswDOwaVh7ZDNxgrs4SYzIrp6bPNHEWW5pJEKhCls2i73u2FJS1p01&#10;Gye3q7XJEobZ0Wb0jp23w+xaBZjRGBCVtgkpWOfhrpule5QhxqBHc/Imr2QdpSm98qVoQuRo5+pY&#10;HdByTZmsPDCFyHqFnSqDmR2zKTOCt6I8AWXTATCt+Z6wgKEZLCpCoTivfz8gSI7tu4M/r9o+7kKg&#10;ndBdbCeqbt8hHCaysUPcc1TH8igDdCCyNh2oAcGNJ263Z8GxvWEQgkolc9/apHYifomQq+piCVFN&#10;ZtQ+KQF2T6rb0yCJm+KHLN1f9TI7eogxAhrPam/a9k0hAKpa53ZgAqPAihopmEU1evViFadOe+Qg&#10;BCnG4UlV+dgmpQKJw4TNGVUGdGXsRFczRznR00mDBvvKiLEgdviqTKdAN85ysjMCgBNHw3dH/NFD&#10;/+4xH2fcNy0ZR/DgbtzGqbLzO4clnkkQ3HI8NEmi8LNSWLlQs8gx+IJuF/4b0obKlcEaWzObwBll&#10;br03LVWU7ctNXDd4E+fBQGONURuyDIZ9P5AAzOARDx+28xe7v8/rxbwdpvnTejmdTge43z/evf86&#10;v3zs56eeMdGGl3G946qM610o1UZ9QoJRgl8Se/oTqcr281EZNfNq4pEisoEy0tWBnmvP6IkGOzge&#10;7j00HaY8d57Ol5eOK9D3l6yuZBOpbNW+QoF87cHxk5rqjRrlVnwhhS7sSRFIGwz4oHVlKlcyxE5t&#10;OYYf3bBSF+KZ+YX4AryYXsjnzDNwpVYx4YFmbBPo2jxRfXqlcsKtU7IbRl5+kdXXsLZGZJCcvO3Y&#10;DZZluV7PGVvv/eHw3h2n5xP69X/5Nx/+8hcPP9yf8/p0XT8D3cza8c5n52a5MiySWwupJekR8+Bi&#10;ZE+Xe9YEhkal3NkDaoJUJ6ulUSbCpK5UqgsCbBvexM1QI85yJq/RbJHWsVNiNXBz6GbHMKAs8s1B&#10;PM6A/4Jy8YZvseNEQkGqJoBGRQaoYGdvsPKYSZWVRu36Qc4Z6LhvwqW3z2k/bvjHjk/dfzzn85Wt&#10;Hb9+xOM3y/wILidvWI443MFnTAtsigolHWkBAEhzjT23y7Rfe+7fY1/xdVI68MuSSgl1KGVVEByf&#10;c9SMXtQ4iWKDUfAxClTjLeAZ0w2CerPwb8/DRg2Ue2U6vtJ/H7si8OoeNOxeORRzKDUtIY2fqJ1H&#10;tiPJA/FeOLqvQ53zu3XUDe+qbyrLYi92j6zUiUn5mCuVT+1tAbxFN7jHsBf8lju+NQ7IxXDVZkll&#10;dm8yx6Z1vZ7+5S+/e3/89YnYMrsvWKZT9mvPGVh6a/LK2FJmMRQbMAnFaDOh1bttSCAMa1nOG7fd&#10;BT+JhFWoWpqnHPAIRQDhJdgjOYEwdMbInSvVOlirqRZ56TBPyFC/JOat3zkOx3lZlh7qPTO4bbFd&#10;O0S5ix7I3FLqYLlIoMtzpN+Ow9hAd6d7NhMzkM00jwxyMAdXG3U4l8wdZUOlTaKwZTB9RiaHz8K+&#10;eAxlGsAbajPAl1Et+CBk7/iWdv4m9znb24UL7vyTcU+WMcAwFhjWWftxshdJAADnkBUHZIUYD9YC&#10;COspCRsF+W0vDiR9CLnrmee+nTkWn/L29F6BNamXhyKjXg2rIWPm7nQ9SsKi/lZnxRwDx929oLRO&#10;pRQrKv7NeWHf1SYMdT3GYVoQ0evpuLdt5dIlVfh00dRTA/2poAwjKRkiSVdWO+NgmDsgd6KRc5NT&#10;6pGZ21A07Bo2lvNOSZsM5EiKfAtf1aleSfRmDGYasDjuj8vXU//lY/xwH8d2Pjb7+u541+7YrxSw&#10;7QHBUipFb3RMHi2qwAK5WzyPOlVV/ucrhM7dwOfNwhpooQAYzdxsQlsALy5MhAxDvYWaqJTOq3cy&#10;kyUrzewRa/d1xemClwuWM9LiOLsDK9AJm1eblsMxpsm8HY5HPX/88ccfv/3q/eF4d3z/fv3Hu/ji&#10;kZwGRAjsxK8KQdyD6MaT4D5nGPPdrGVG0YIKDqeOUr0Q1ooAYihO9HFuPdC7NkbZKIjYNOPhfolp&#10;mhdbr1y3yxbnRCIdBsDLNALaa0f028v4ugNGa/L24r6x/LYd7BgKSCDVlbZJAdsqjJ3ahFB24xn2&#10;YnpBfkZ+BD6bnoGr2GfvaRJck1ub1diNkPVuDNA7tKnsgctnklkgRSUNaxil9R4ann7Ze6/NWc2b&#10;mRkju9b18vnL2rfLf/uLr/6nf/1Hh8t/wtOXw9yO97adM4Tj/bu+lshb0NWUHr2RZtZj0YZAR1Jy&#10;RSgye9kHEUjzqrVyVHzpFjV4yYGsCBAua4V4FNUxkuXiBZmslJxAkYT3AVkh3DvNYnSrN8OYMbet&#10;c/3WpRaAziw9BYH0twhWxZGVKLSHyp49xs1EIXaMJkylzChvqw36Ev6E9Tdb/sPK3/XpyY5P+bCl&#10;fXPn8zvO7w9+XKflevfIu3tNM3xBm2ATsomuAq5QO3VA1IPIqx0t3dvM2yuAn6y/N8Ot0R/whoRJ&#10;hipc3CfAhjlyrQOQaEATJnLmq+dnHWNFMgxwr0vGxFyAjfiVNxfDHiJZCNnt+dk+Ld9vuwKJOIkb&#10;MQkCJu5cq8GlrdRXDZ/SRFATOY98w7p+VLT6RPYBqu0zW5LQJPVxpST4WvbtRsc3dEy8Ga7XLzeU&#10;N4VyBZHmWmCuyEpeouFu2/Dly796//Bvf4H//T9gdcgsOmce3GUk8pByAGlb+kuLOMiOqVIKLOCi&#10;WEbWdv3wqYPd20rbzLqwRl+ppF2BlbxQG7iZIhBipghDK1shZJHYfcQ2uzARTbQoGWAjMi3P1JVp&#10;th20TcCh+cP9fQ9c1m29Ru+5Id1bmm9mSKUxE+Zm1rZ1o7ekwVr0LmCmN29mZu7uFkXlo7o6JO7Z&#10;9TdosioYYwPLpEeRIrFFDtJbKQdfsceqZfS6eMZ5LBSiTILBgcWMqmjMVvRmd79ZpTtEavvZQGtE&#10;FYAgRgjeMKy/RRmSA8pKsDkIjiRmWY3F8naBvb0UxjMfIBz56o2876P8yfUiSnVE7SwakiM8Btpi&#10;ByCGf4P2Aqts9kkiNWZ3ZKsdoRv9phCVKk7BYtWN8+X3i4b6w9u/zYQBgUQSDVC6DYOj+g4XNMLL&#10;96uzqlGrrsfSmtKz5FZKql6wpJMm1R0wlKG4CcgHiDHKRtFAaG2JmeHSBLyb8O1j++Fu+n55/uHR&#10;j9MU24rt+bpxpvk8aate2BKVupGwRoe7heUYDrrVIBakstq+vFk4E2MEkxiraTRjQ09bZhEOa4BV&#10;4r2Umb3w2hu2sWOFhRA6gtxCWHV6wdMTpjssCww4X9tyxLRgE9YVWHXq87xM7Q5twuHQPvnpHz/3&#10;h3dYFh4evR1X+CZOoBuiVAq3t/V2dr82w69dx/7+IpHJ0ohBgBlCadDQxYmsMDL05GYNk6sZAWQi&#10;Ash1CrNJ86EdOw6rf3q55qmfApldRI4EuOrBs55ircAdH7Ix5ni7eepaFoK4atQORc8JoXKoV6nT&#10;N/DqXMmVeZVW4xl2op7Qn6VPyMq1WKGpOYyek9s0pTuMAUWHQHdzByFlGNJI0t2LPGgSc/Rdiezo&#10;5MQqvdZEbnSY8nS9OLjMR09pPcX5/P1Xy//6b//iwX7zMEdC6tdpWh4/fNWveXpZJx6Gf20zRqOZ&#10;e2s+Idpm4cDwHJ8yComMXX8rEHRaIFsCDBDMEQlYW4fEuiKIRoRhNmRxjkwEvK7GcuobszDQnQAq&#10;kXOURxSVEVVRZeFlu8JlP/PCZMN7TQBkU/kc3moAWp2aVrIe3E46Vv8XkGFFu9Ak9tAWeUX7uNmn&#10;nP7z1X995WfMMc/Z5jZdmy4Hs6VpaX2+0937eX7YoqVP4FTZVEU9T5qlkr53lrTcPQtu3ItbA/dT&#10;IGvfLLfZ2oCt980kQgVkTLBJbJApAXeq7fPBCj4oQhVvEzoNuXRlGFQexgasYCA3sAmdaq/Nx/4M&#10;fvqHen6211gJLnUZcSdmaRxiGpB5JjgRCbpqVlq/Nq2GgCVyvOFd0pAt7YDEBKVJKWcp0cDK4S6w&#10;IDMHqDNqqWry/XVTYzzTgXZczsTC1rhfHBKi68637x7tL//s4d/9389zQ0tczhunCdGRZsJUiLIo&#10;tRn6mn5Hm4EDeSdO0CIai9LJTgtar1yHxAaeoM3RgRU4KyfoVM6IUxOFVpweKiMieqSmsUBAuqwJ&#10;U8Il50juGhy8wWCsZALObZqM2XPVmn2LNUNr+NZsKjhFITOa5dqjgXQXIaYguXOiJHoRnKpEDiIN&#10;kYhbmYWiIA35v/ayZ1RglQkT5iVoGbg1Rd2WzaBU8Q0sXcX4aEkKBRkzywHS4ic3Ct7OIaRXAPP1&#10;7uMYEI+WmXm73AcsQJJqoiQf71y3hFHIcnQ0G+PWsU4SQM2X98JoR910Q2Ret7iMMkYhRCa7CZaE&#10;QakXSygiZCbFHIw0DX7XrZBlti5sGRHqCXcAKFDGbFy31WiaGY37fqWkiLyVbIVk3QgXOYAmmqFv&#10;2Qq4sSIEl3BIPWQCTEipb8jNh3Rom+8437dP2C4nrCdMicVm32ICnGkEjPDm5uZN66UwJ7INm8MU&#10;c3uYF16fpq7Hhu8f8fMP/PZRj1M8LD4zGvrd4hXlxEysZxIYnpRl8kd5gmL5G8JgDZX7IgeSNiGD&#10;1iGHyQxQIIO+ZipzWDLCx8AlCXfbDX+AvK0bJULlZQCaOWQp2yIdYCOVXC93PPjlhF//nbZTvvzo&#10;v3mPwwPme9gB04SpxfX0HmanDSuxPMCf7rE8/e7Tp8OXuz/81pZHtLuOprYQvq4b9xKQwqCgEGDD&#10;2t8e1bfzTj6KaQNBzhgMm37Nki5UBN9kNlaYDaVZjgvYSN6jPVyzZ1/7dhYeo333zdK5BOb/8//6&#10;23UEPJevt0vcYgdIoiQOjcM70ye2UEQ10/WjoC1zdWxUZO38FqTkaX7JvKJdvZ1MX5hfFE/RL5nd&#10;cJG2VHfXstB9UiCyYa4EBM/BeoOyQzgsncMIuCqQZs1oc5vVo2cHbzEITIQahbTenH6c5mlqK86n&#10;63Y43P/utz9+ePhme3ry7fzzd/gf/5u7P//qNF0+UzFz9jYZXCtcdjcv5/Ol0Tk1qYENaD7d+zJv&#10;12v6ZesbWs4q6pLZpOhqiXKkQAdSLdyAQMmcGNJ1HdQ7M9jdML0rG7NBuog8uDHVLGHVJLciKvS1&#10;j4Z1GFuxYBExu9CjzK/zVRmSO/KSQydf9P+yYafRA6S4pToEwJFACJHoQPqw57QL/Hh/nh8/hT11&#10;XKHL1p/W/uNmy7e//Pcv5/X+QbOfX56+v5/m08sv7tc/Oca3y/b+mO8exUOPWfcf6AehISvR2FBw&#10;J6fBtinFMXasqm4AlGkcy0SRhcf5UDX7fnEIKTQhVbGDgMtaYjIegNZzgs1uB7NDwoUJu3ND4naU&#10;c88XbqRD09AooYMbeAUm4KWwAsLAea/v/K2KcOcmv7ncdHNRBNCqAgZAbK9oUo3rfS/PsZbmwfY5&#10;o2AJcDBaGjKgTkwod1pF1VgUoGY6Vp49sktQdqXKF2S/AF+r78qKHmy4umH3ZWMuYFV0gdMyR8S2&#10;RZus29Xutj/6k+8ePjz/eAImjy0ma71fJmhRf4Ddw47IKeOQ8QgctM2ySWolmUad/EPcmPuISuLV&#10;+Gy6GJW+pU6pF+QXqJmde0/HlRy2K9XJSD5gxaSyvCDN2KSZVvo+Soys0mURFuL8fGV+MrPz9bpd&#10;N8/8cLS+ldKrly3fMBMPHIxtdhGny5rZfZ7MueZ2vxyCScc0W+UxmqK5Xq6nwESqOYIRmTl0aQDS&#10;kM5ap+kAZKsYMoqeYIZDZqMUtkGyvJVANZ2WzFVDcA1aFU3Zq7SSebkmmbmTiq1X8VFueNgZsz2i&#10;Coa93oJVD1dcsX0qh7dDKsKAmUpaRHTmNdHXRKuCybMC6qwA++JF7njeQOBB+e5QMR62ck72nwaU&#10;K0ABJVZzKsCtioW0rHHatq3e2jS5oaIoimjpTW96nyxNzM5uLFgrIccYZr5u1B0kfx3LAeWaNjZh&#10;seO6WtncCbcHqMrOzIjIRA7rOTUN+wK5suU0W/M0q6C6QbqaLGWgOVBcaLTWRnVKM7o7W8gB69ej&#10;6fEO3y744QHf3+GrebubNbWcHLPLKcuaSRRGOc62NGDYldZMsCqiG7XcB9B9I4pXiBOzDqZbYNmY&#10;LOwQX2sNrZHco5vKHyh3iZygoBkSidxxmo3aPK/ahr8vuKVd8/Lk82e0I3iAL1oO2SYuk1kwL7ic&#10;cDnhepmv/dDzerq8PF8fWx7vHvLhnb1Ev17Lv2ycbuNwC6D6kSKkIBljDRRZKwfhd7zzVuA9/FCD&#10;DrGRVpeKkjL3OmYaTYSNG4jtfgEc8kDbcrpGW9G29L/6V3/46fn8u0+fvjzlmrAe7rAJl47bKF8g&#10;WfehhTaDTZwr6TLVEz3ADb5BG7FBq9CBoCLzQq7QWdtz4IV6gU5uVyNt6pkhV4WbiFAdu6ZMK2Fz&#10;XRHMNIYyCjAzlLBs5NFsMbZc1pgf9V1bBImWaXAza63B5qJQ/PznP1/P52/fPeLT88/f49/86TcP&#10;+OxMp7UqJ9hAi5RZtrtjJqLDrRGL28F4lHG9XgMRNqTLUiYyUtaggChTPVUaAalkbaXYnieUV9mY&#10;9t6KCVial+XeFmFlOWYwg4YCWTviJBZyWCfAbvY2BgSBUgVW78kcITkY4AxBNjRwxOhs6x4gUTCw&#10;IQ1hyFJepJuZ+rZd8HHVPwKfghfZpedLzMtXf/DuX/zrf/and3m4//TxH/72b/6PLb788JDfLP2b&#10;gz4s/XiIaYHPyhnZKnMOduOFc5Cwx+BiH76N0ec+NCSZI2UNAI1DZPump9/9Bt6WNenOSZgSs7DA&#10;jrI7YQYPUNM+B2ThDaWRGWdw7hOCuh062GEbcB0890LF0N84Kfz/fYj4KazlFcgOCJiASEx1kxNv&#10;fD8BjYJP+5lhSat85BECIMOeDfrm5xnUIKdKS9f3VI46WV439s5L2UeceuMJdKv0smb+5ZxjQCYs&#10;uKZOx+Pju3doJzT1GfQeh8nvMt9R7zLfKe+Uk7ZFelCfhEnZhmnu+Dklfay4UuRYBR1w4Zgu5Qod&#10;ZQtyos2mT8VM2kWSAlCZkjBgl4WgrvV60ZPqbbfVH75nNG2ZiFVXOKJ3Rk40MzscPQMIqwkBZRIT&#10;CmypiIhUF5CZ3dLMnk+naZmP8+JTE/wqcVtHcuJ44ZRFOuFQMdfbj6HechmCQsfQjdiYExrTqOwd&#10;/+THcE8aU4YB0o0I9CQR0rCMhDjwsFu05Q1Fy9DOcbd9nTFYPjjkmHPdNhTJhLM0/mTGyEgmjjM2&#10;QFJXN3lddDfCOFE7t5IHqoNWVN4MacjcfQkgFctNNZaUwB3OKj5UPeZOymJSmdGrDrX0BJAZlTJf&#10;opx6bdxRqvva1wM/vaFeZUlfJw5LKFiY3aCcsdTIwPCuZmv1wBoUgoEHujsQN9BrvEEcSDkP8+Go&#10;5XA5D19iTRUQ7m5GmYleS6AZdqsYOOjKxmgedr3eL/jugd8/tu/u7f3RjzMWj+Zslj4mzGLZRVdX&#10;R44ELTNMI91qTxuZYQ2aUcQIhWBIkQHzMd4mwPFmjDKTYzoKsrUmrx9b/VEKw4ucWRhsDXrDYYmL&#10;Y6ZociEUPdfNdEG+bDrr8pLtM21JLukL5iXn+fjuwSZCK85POH3C9cuS50OL537e+hnz1I7LYVn6&#10;UyJyNs+1YweIB1s/BwR7K63GmUwAaG33UnNwj63yOlVuXvSljqIZd1LaDsOiJgwwzAdMC9rBOTmX&#10;Q1iErYHl/u50uf7w9O7p+XQ6nc6Xl+tV145+wjXtolyhji0tZS2dQZBiKnPT2gkcGqZ2vHT05Nnw&#10;Ip0sTtBquSE3YAXWnlflCgQsnKJnhDBY6bvbBksKV9SSYu8XSCFA3OPt9+K5/lwGm7fpRsHjFJwu&#10;QQrBQxFKoblrmub7eX65fD7O8CP+8s9/+Gc//5bnX5vR4UY3mvsEGRsy0923rUNhbZ6ne+PSc9q2&#10;q1FukNNasww41KOGSYWEi0WcKzYm2AZpcDhciil27YT0ok6pXgsD8trlqOoqzGLwlCh3LwCl5gJF&#10;m1Avz+goZlcdrAZWc19KINtvbMCo8iEwIcoecPxjCEHNQ97FTbYJAWxmF/HLJT7h8uLzC+2S2pTR&#10;lq/ePb4s80Xt4cPhD95/d3l6mJ5/PE7r+6/mx3d5/zAtd/1w1DxHa1nRdeD4PHqGW0W1M8h/WiWR&#10;LHY9OGgeJHHzjOYNE771rMIbNroRbjbT7sWjcViGgi1VYbdlEuc7dyL3KWGCG9CEjYxBOdcGbsBG&#10;zLslVRcqJ8L/6YvwJx9vKfB7e74XB/t/2Enmb14Gjbnn72HcxSAvmH6nUI0HuX0t/4tvea1F9+HQ&#10;T67QHct7LfMKbleK6TVpMKQhDdcPd1//4Tf4218BfXNN2q73sx2Jd+Aj7UFaiIVsoQnW0prYQM+q&#10;ojOBZkxESX1oQ5Y5EwR6pbwZrmaTMNFnIxVT1WFSN3SDYPKROVSqIQDDtVZJMxdLoeW0qeJ75bMp&#10;u66xVsFJwrwUWuW1nvCa2RBACpfAFhFC89kbutB7kjr40tpiXDJ5XS+ncz9d85xqyz1IyQZu5SAs&#10;pYgCC/f5nUM0QdmvUHBgOIRSZcA+qg0QJVneS5UqqV/fxcE7yUzcWnFBiqITFJfkxkjZB3M1aIW0&#10;w2MEaLdb3so7AAAgAElEQVRjqRQD2MlLAdE0GN6Q71K+JiykVd5DRyAiw2xKAeY1RqnWCIQUgEVE&#10;qXP23YC63PK20HnbMgRk5QY4tDWDoFk/PTNLPUKOhdr71iTk+EAmSvjyxl9g9Ky3E4Tkm4wY8oZv&#10;l00MrVzBgNEbjhJKDMX+CFXSDUmnuwM5kMtEc7CZz+3ujnf3eZpXNBjYYAvZXGZMH2QmkmZukNEt&#10;gtlN68Fi1rbM+OYe371fvn3X3h9wbJos3eEuo2DlyJ8aYPjNBQf0hgoX8d0SkA7MwASbUVV6SR93&#10;JehocMcN5mRCqLbUSvlR9WitwowbtEUAahzs1NzVpZvnzuGBaCFekVdsZ+hsvG58gh/pk3j05Yg8&#10;es7SF0wEOk7PeP6I54++fZ7zqpxbc7SGjLhccusNJN2yo6qn6ow0hji5Xx7gPp8m08TD7OMpAQrH&#10;rZgY2j+MbIR9i9QarSGhDJmkJ2lj5wrN4ITcA8fANPvD4/03Xx967+fzy+np+enp88s5ny7L54s+&#10;vrx8vPYvoVP0C/o1oRnbza5shsOc1oAuW2kXxQl4Bs6mK9ShdJPUXV2quDG5k8hIMzOrSbuUMg7W&#10;Ine1Qh8UTq+tZaO5K5eSsS9uNgRFNuWYIUVriojMlPqazLX4YXpc/PT042Lr9enLX/6h/dW//Ofr&#10;y8cHBhut6Ii7Od3tYc3MHUbfS7qt9z57i2lqB4ibmXLNlBMRKgeMNEVZ5ViDVNEGqqwbc3fs1r51&#10;pQ2/G0m2OznU2THoUAyAItFaYBReQ/tTRAEDhtvL6wli2rsr/v7VDEsxy+TbRaR5Nwtvq7CxbcJl&#10;wzXyGrkpL8Yn4mPGC7a8mzG3K5VmXO5fpsV6fLk+9Sl/9qg/+Gb2pu+a3j3Y8bEt974cNR+yHeRz&#10;WisLpxp8YxxaexwEucNawGi6buC9ZGS+gfPrj28Ka+ANswTiwENZPlUzuWczcxgxVMvFivbBShiw&#10;cXfMAUPaiJkIsANXYAJjz9LcMGSAW6kOd6jJfl9L+E+wxuqjYRRGA9Dh7nC2H0H5ytx6cylYjeZZ&#10;9slDzFATnb0sewOnvYG1ihA+iKsVgZg7E+vtR11TryDa648er7aMhBtc27vD9AcfDse8eG73U8vM&#10;d+QBeqDuoXtwQTalEyZzY2kJG614fY7CIkb3OFgTCROmhJiduNLOCDe6aSIsuEhN+JLxQsuJnSrP&#10;3xQqd2XkGdTLUb1OeWEiG+mySbibFkZfo2sXV0gIRG7lBQ1jd59g6XAYJvmmXKzNd0d6ez6frqdr&#10;Rh7v71prSlzW6+l0ua5bgpO3tfcOr1vn5v+dQ2dS8m8Ayg5Sjrh3awgvWCUyUsEENDcDLd4spEJV&#10;SjA7WvUAhqJ/oJn1HlbRucPcVarVaTNkw3XKDcnpzouy0dOMs6XSfihF5vA9AKHBrDIzCA4tZpYI&#10;ullGV5dldJX8AuDw9zQqMN6QIlLRauygonTv9XFJp6vQ31MJUaXj7bysZ2E2zOLpZr4nvFirbBCJ&#10;mUIkbaj1bUdqMcaDry/rvuSHvek+ExxwXU3XoBFLWDJu7Vtmd4iRcnTD5j62cUQVmrD0CYfjdHen&#10;w3Htz/Cec5sbbWpDMZ7FyTEHKh9VUFpcJ2x33B4cX7/DV3f+/aN9uPejbzNjcrjHiE4Z7rRio2oe&#10;51bPZoQDtrLgqEPHyRk2AbPGlCNIlJCJtiHzp6fADc4cfTEFRGo4Shgg8hZh4QV1QIQlcDOCTKBD&#10;idxoE/IKNGxnxcmwgDNsMT9wPdp65DwHkY3GwPlZXz7x5UnPXzJ0sQ7+HG3C9XK9nJatG4i+FRm9&#10;itohuGfBuHtJ7jQzNII0Cp7Dzr/ezjEG06tow4C3nI/JjHujOjobgrkhpdWjklYTPqMZJjZYy8C2&#10;pq1HxodpivfvI3h+5vMlf/ei357O/3Defn3Bby44dfx4xhlYixk8H0N+XeOy9WVuoVyhFbiCGyyh&#10;KB81Ag0CSu1fDMkmtNEo8/aG1bVWf1nZeNVNNTOPN1cFf/KuA3D31lprrUqwClhetXW/ZigV174B&#10;DuTl5aTLZ9d5Nvzbv/7F9x9s/d3ntmDfmma0EVwxbO44TRMd0CSx98ikSa15cBbKoYfdI9sx5y22&#10;jZGILKNpY69MubUMhG0/6W5TMpqom2blllDwe8HGt4F2zzFiM9tzxApdL0eCvTwZx0c94issigK8&#10;odggQhu5wldxlV+zXdEu4Ao/pU5bXnpcA6Jd3X40PqttzRuay1ZJMpNfztvDfPz263ctn/vLr4/5&#10;8dv7/svH9nA4L8c2LZjmnGa0Sa2hwARrgFkh1wOBbqJBhVmThbzdhlbCXksRSBXr/5+oW8bpiB0T&#10;IjRBDT6TC3hPvgMWqNy8q5RLysUrAWEjgFt1qw00aSUbsAJLafqATWM4uBFdA8EiMKEugd8rcV53&#10;Kfa/L5jOyDZOmx3EKvx193CvucOomWp6SKRuOvi9eNLwaNhHbTUcGPLAvb4YK2lfT3vpZbcny32V&#10;DPQgX5/7KMX2hlSgsk71I/Lbh+l9XroBsTn92LdD5n3iKBzFCTGqfkvAJqMrZ+PQSxKgUOGSja7B&#10;mLAcYsar4aKcLCdilh3kC3gHW6SWVGVWT6i8uiGxVNENLIVE9ISrXBVkIxRJEzBPUyZmUgiSQwFW&#10;UYHFeULYsGHqQDvMS3aH2TLPsBYRWjMisveeKbFvm7ZscJ9mzMuXywlDVQIXOstMgD6G8W6gD94s&#10;J3Bx+OBV682JWG5ZYlkKFIcEZakT2LFbkkrRbolJ+2pLoGgDhgzxNhv0Oi5u8w24vLpaQv4mMpC7&#10;ycXrat6ZZFVFJEHLJiY0OxJs6UFdQ11S9JqGhsCxduOGQI31lSqbmN3+5XVxghCyEhl3pH/Querl&#10;kZC554ZVPUZ3MJjlWFyGTCWnrz2DIm5gnK03WpwNfthwRK2t6K83M7yKqtHi00tkVe8lMIIzpFQI&#10;zKLVm1nerLvGUabDYvcP8/19u3zunrIR3kx3T8BgSY5e22jIhnTGnfUPC97P+IOvjh8OeHe0+zlm&#10;V2M2oxsRpUBU1jUjmXME4o3qqlJ7BiwjOTgZDkTVWEO2UGwBQowcfIBxsAo5cptsYGQSkREAjVF0&#10;93F85G2gYCgH5NeiJBEJS3CCAnSkg1vTNTFLZQe/cD3oMtfvBndk5OUFp2esZ25nD56e43I5vZsR&#10;61nb5iAicdkF2+PnC1Xa7hAECssdLAuCQK61rstyexf17WffKExsNzXa+2Ht7RtIRRpCW0i9d9fm&#10;NjWb0BrMYA1M2GZtM2zwCrbhQ8aHBd88LH+Y06ctfnW+/OrL5T9f8R8/49dX/Kbjc2i9nrIdO6d1&#10;smn2TnQwEr0IrBKFHmO0l840dqpTkO7cc/CKaWbD964ckItbosji95oSqdTeh+1idtzGR1YFVmXj&#10;FCh/vdKQZjWiQ0JIn+jPH3/82Tvwgj//Y/z1v/wZTv/w9Z17XNvUJCp95zUXhc2maSJtQstgdFfC&#10;3cxoKXck5jRFM3fEpBZaT6fMrr4KZMSwC1WRy+oCrZ0YGHk4EAfwoRGAhSRsKvtHRf32GJdmqVA9&#10;kQ4fqhYEs+0GdTukb/thVBDm2OCSpA7AoTBs4AW6pH8JPWU/KS9sF8dZuGSuUW+ld/N1mlc3a+zN&#10;t4weimwCIs4fPj790f3jou4vP973p++n03u73h1yPua0wA/pC9sCm4AhozdaXTGi74uA2NtGokYr&#10;dcCD1fZz+ABxp6PVYhjOUqPDV6nSXEWoYwNmcAaO4D1wB9wNN/ZBSQmOeihHjfJ6kwhIshfusNOt&#10;urCp+GkDYUoqUmZj5Hf72J/Vf+WDbHodR96+MffPubO7qgWsYgtvvixRoFTxbiRlN0gKlpC0DAxU&#10;0/z8/+h6tyVJkiQ77BxVM/eIvFX1ZaZ7enc43CUIIYRCiuCBpAjf+M/8D/IVBIgldoGZ2Znu6e6q&#10;yswId1M9fFDzyOrdRUhJSlZlVmaEh7mZ6tFzUcwkYc4x9nxZt52Pt3Lutjd+Nqi8TZbeIENDY4bi&#10;Xfd3DQIy4tSsxX4KnIRTGd6rOjoUy79P7ptajaxZ3n6wxub0BJ0Y8gFPiLg2LAYnGrFk3gEP2Z7M&#10;TmADEznE8rEgAZmYKYt5FY6meWJvKiZFKzHJCCt7NHOz6ltDymVZJEVJfWc/VKwzWWgb2xijEk4t&#10;dyhfP/3k3kkKyRjIiCTiahk9UcP8qCaeTDEidLhzN8DNGqwR2F9ZzodT/IEqGRgoZ33WOc4pDDF5&#10;tQQqhs9h/FIATb61rAed3TCrTJ9d2UQqyx9ZR8lVSseC4N9ERTiQkYoprBpkQuMm5EHVJ5luAzLk&#10;NVi1bUAoOoSG0bK41rAs/Ay3Naba8d6CCOnlRlpkcjPlvGuKLk0II4ZIb0gwSjznMForgZ/jltuK&#10;CfgfC7pA7wr3I45OFCwTdU0XB7r36kqrKJTmuPBw1JjNX2bm4cwhKAO3ds1KchnIhGHv7e50bqez&#10;xzJsT8QgQDXW9I1ZHskBmWyhuuXJx2PTr+7tq3v/9SPvPe/avjgWT3M4ZVUuzD2+9pWDvlusVzZ4&#10;SQW8ZGhAJxfYCl/gS1lWC7tERs6p+o0Bqpq91wByHlkT0Y6sXKAD0MuMKC+tN1igxjAF4vY+ZV3c&#10;gQqPCik8d9c1abROXxQ9Nkua9UaacuD6iv3KCMbVZPf397Ff8HHbri9Wzn+RyOoeZmDOvB9YoqXp&#10;mKniJDNJJqd6wUxGTN7yW2lFgEfaGo+CbVoFzl15snICvFamQQYGPazbbmbmcDQrxB8eGDvGQO70&#10;sVCL+bvWvmX/q4eHH5/O3+/2+9f4Tx+v/+7717/7gB+A17Fta7PWry2HMaTQPAtbugkRMjjgJm5H&#10;+SSLJEZCRDN26xRG+dsqJz3ffEBkCOk2Jy/1llbC/Ofg7m2WZ9WBwrTrpioJlwJGNkdov+/67a/w&#10;v//bbx78Q+bPJ28dtOaRJlrSCM8KuEhZbUhV28q9kXSVWWBkGJnE3tC9iQws5y3HFtfXuHyENeFj&#10;aONACt4m5zIiKx96ho+myiZhOo8UtGCzFyhtcoFaBblgAg0MSTGRjMhDYT235qgdb4xqII+TOee5&#10;vROjYW/cwI/EX0I/j/wYejZswqDttNFVWi354n5e17U1KbaMXKyJ57TzZfR/+A//gE+ffn3evrj8&#10;ly/Xl+9avMP+dObpjPWstqovag2oHsoIiuYTu5p/UibabeOv6kkT4STnlj8PPPEm+6iWbU4ZARom&#10;iW2ymR0LsAArcIJOR8pNTS5qPDcO+wP/5UjO9JYPeBQax1WsIm/y5nBUY/hnD91S0G7Y1Q1jQ2np&#10;eMSuHjYp+w0GEw675yqnVGLKevN/+XvmfZE8kK3pHhKf7fuZyKISV6joUVdNyoQm/a2WXSkQ5/P6&#10;DBA9HkOgiTFOZl+tYPLlqntGS6zCCixCN3Q7NipPGJYjFch1gANuqjfZ5IYGutOW7AERL16iV/TE&#10;KaHUPnQVT81b2qa4KvbD9Vxv0gQIHECDySzf4PypVjcyx6DmMVn1fONiDW6embsilSqDyUwBY7sQ&#10;1Nj32JOVIiobsIQp6hyrAfdGjYw7zG1eM2073pDJclUSLEHCBSPuGrwuiCaKmjjcQFkB0XPcUhOc&#10;8FkdlYFdMr0MoqbcJeueULV1hBTHjSXTpP/JQFlVSFb9fB2GmL8sj8Je9TTIujHmkG5mVU36oZil&#10;+CUBE7u5NKK8r2f0XgruVnvflLmhqpc6ujSnSlXQFZhIAemozKHEVPyopKcYsEbPBlCRg0Jr7tbc&#10;3cxlMfu3ksiUS1Me3QRv8HJxqqYwsNr+QrDMfN4pktLm6Iisg6EOISklP3CbkJgKorIRSNJcGmUn&#10;NGjqC08Lrw5jMA10FoEQdbqPeoOa2cJcsZ8tnjq+OPPrM+9tWzk60Sa/lOU0cQD+QIQZpzCNBjro&#10;cEsZjKWyTBnRwZO40E7gWmcMxYyANcrFm+XBkQIZ5YQ9+7ZDw1A+MACFDIDKyEwzB8qmLw4w/uha&#10;aFBmmJAVw+MZsV0rpZve4B1WMdbCxZLMsWPspeXSiIR98+VXZnn59BLXCzMUO1LoM5V14vcGOVpR&#10;vRfLyS06YnolJXwFOVnAOK7isR3faFu3vfBtByQOcBM1/6obtn4BpavSkwyp7Vb+UoemP9GAx4bL&#10;hu2CYW7+3tf7tX2x2HeP9799jL++v/6HHz/9pw/XP7zEX64fP11x7bgUQKUiqhSgbafWcUikG0hy&#10;TIwqE6OQilZB3GkZUVuKi8FqkYEa4ZoRByHggLJ4G4m9UXOkTCZzBLKOlCnesRyEvjy3ZX/+t//6&#10;V//j33z9+pf//Ouzbz//+PjuS9GtJNIwiLSW0xxZGQgMyAE3OyIr+zpasjlHZ+vMRjWA5+a5b3F5&#10;3p5/Vv8xW1N/4baNl6vBWGOcmLCrE6H0qdUCZkGpt7eSKEM8r25rjhdvr5Rz4xJGvoGbebBckdp2&#10;6DPaeKkXd+KlclVMV+cn2s+Gv1h8SDxb7oZslt0qJBOFn4/BZe1JjdA+lnW19Zx2d+oP33//p092&#10;fXd3eX39e7z/9O59/82XDefRzukn+CJfwBaak7Fp81VJgGWu8fYOFsp94PICWEcxdeCVoNWC1+29&#10;P2oyodK+S1GsDiyJxbiCJ2QB4Q3w6acrA/e3uJvj4s27SWm43RS3U/uf3GSoGFObXhnHvT13uvrL&#10;L4lxbw97mwxOzPkmNrgpE+dh+fl/qz2KeehO4cCYZ9ccg5A4fNBm9yjmREfn8pm42DFrnY5ZOr76&#10;WS31Nl22goEAiDkCMipzNXtyUC2x349ciEasVV2BBnnN2x1kdqAb+qHQSpDdQgW8qfLFe0Nj88zw&#10;7DYvB6vyHIrMXdnhI/EB+JR4tYwsxcEBT3Dy1IYKt3B5VIlVLCMWsDL1aJorptHp+zUKjIgUEMUY&#10;SiQil6W3zlcgiOZKYd/RfJb3rWF1PHaEQ8TpVC18JY0wINESFhVHobk5SULQmO1YPgmoTFIEEXvM&#10;WMLkgJyUWCZNNRQEZqa8hcDUmGjw5DRmspUpvDsVVi89b8tuFvUUsqlaPhZlzU0aOgosspQpaWZR&#10;JUiKZGJ6kjSvDQwlom6Amzu5YSAmsJyYub8EEpaQ7Chhj3qq4FiiVkXCODmptQ3MipJZEzyTwZ3W&#10;0BPF7wdJo7Xc97YsW4S7m9kYY+1LDQ7MWinqqq6vGthRHODKwClSPgW0ZQGhulrHjKCwqyJ/FZRl&#10;prKq5DGulkJV8acoMNEaem+4Dm/9/qG/rpfnH3TXzQYQgSznCZmxPHM5XjOvy4JfPy3fPvhXZzz6&#10;9uBaDEtD6wXPaA56GxFKydzZGqwdtuF1G5ZQ3+uddFv3cFMjF7MVfiJJJdhoobFnyZkLO8y6P6eq&#10;QjvYiGKiASMTpMVkjIpmBndHxrH1ORRlTkMxL8Pu7hEcMWg9wX1wIToLex+KgdjoDeaN3Ldo3vbn&#10;S0Tcnc/7GLHt6/svzo932ZpTl23fXi93dQs+DwwkEQY0tIV0ApkGa2XSCQBeUG3t5lPTXnUigClD&#10;Q7PbyGeOCe1Alufez1Je1Y3R8trm5jnLsRQhuplgmVNCNVE/sLWV5zMXTU+kfe/c36s9xPXL8/m3&#10;a/83Dw9/eln+so0fni8/vOaft/bTbt9ftp9SH4ArtLcMR+/ryxZjjOZLUxMpuTpf9Twsc4/efeT+&#10;/HpZbWmt7bvKQbDBRLY5PQ9YJyeNPfcxxjCzZVlyxBTmkHUr1V3QzK5bnB/vrhjXy1h79x2rxfXD&#10;8//6f3z3P//tF3z94d6vnfb07j5jWO/KhLxg8dLrOXxkmJl5g3wMCwFuZrYTyYW2wFdpEVf3k/ki&#10;IGL3/XJ6fJ/3T68//en1h+/38eF0bvv1NfeEQIcBORCZZhRnYEjOy1+1xTxWeQsnyjcUoRK3QCtL&#10;PADSKIOcIl7UgAgA+zTWn2elQYEdUMcVuO4axFgWNMZ1f80tl2UYh+coskd55GS+u3v88R//jLv2&#10;/v70/Lydnt7/7m//Fdr9v/9Pv//y8e5/+Z/+9mv+pf/lz3/7xelu+fF0NnswtJ2NfZGKX9WRRDNg&#10;WrtNeZQBsEpuJvkW2gqCVc8eR/7BHuI85wOzZJjqaynTWk86bRE7sRrXSWynfY4b4Wg5bvLKeYkR&#10;UEgHsS1ht6pq0kAccLL6xwY2st/QL+FGHUtOF4ZfcN7f6pZ66W/41lFaMWYU+AworMFl0XydRGhk&#10;JjKUgwrkKOGP0VGaMwhw2kRrCg9AMdmIjOnFXwUZq9UD5yh/ngVkTNAn9vq2t5w4CoIFw7zvW7w7&#10;P3L/vo3xADz1jtg6sTg6zMDmai5z2Qp3rO6u2maSbvQm54CGWMW21SlK+MlpaowtdxvZxsTi76B9&#10;hCX33q5oI7ltl+u287SqQp/MKETGBjT31wgIDdyVXr07wohulgpkjfFcGdoTqF5mFhUHUMkG0DSu&#10;r9uooh9ueDhheUA3tI51hZ9gS8+OqCs14F5biIk2MvfIUHpby68xMzMOBZwQl6gjO5Sh3EMjM4DL&#10;FdfAvmFLKKN5UJbOTVn1NMk5hQUy4e7Hm47qPPZibSoKKy8eUZ0jSJFUSIdarhgm4WVFMEn0tSOZ&#10;GQxxs434TGJimGhcVWhpcJlMTjbrXdpG7CO3UKQUkXtYMyMq6/oIBDOHJI6sIBllHNpGQ+67mcF5&#10;MEWQkaTcLLfcsE2oziwicisOVpEyZmTPBKtITiirnv8MhZuCdjOrfOXDTxOVhDOz+lgqCjsoexM3&#10;Pvp+d+ua9ldUGmCarv0324YEg0Za1uBIsWlSjUlILuSg1MmO8bDgy7O9P/FhwZ3HarEQS8FXty5o&#10;4jFzfi8YK3BhjgcMQNRQL+urJpHWwU47wYpaflworMqdFe5ygN+cvAHOGyIPBQV5uGvUigtmbelv&#10;NNLPnqElkeimLiHpUg/pGgFquVm1EOXbynQAHdJ18wyjjeu2RSzLeX18+v7DR5z2tm3dHGvDNTD2&#10;ok+qwTvRjZ20iUtGJazczIFu5LoSVE5IPecwsHwkMR1FAJQOB8XIwHFEzY/HLAb1afEVULO0G6GJ&#10;tCRQDHFyt7qg0QEWAYVAjsbWDOewp3V8jfHc4pX58+Kjf/sh+4+x/el6+eP19fevL396xY9XXK8f&#10;CaAtfXF6vwYuIy77ON/3DTa0R4RR67qabNv2u2XNTCkQ6RSP5zNGyFlcq8k5ydz3vZnX52MMklE9&#10;55ghXjHqkhkyEOFx+e5r/PreHux6judFm7cGMzNkBEQjGwzsSYe8IrdqAxEANweNTeQlR8KIpr6Y&#10;nWnn9HNat75w7Igrry8kW6Rtcvn+8acqrA0wGZBOGCwzPadfZlF75pKcWMMbMkev7jNvC7YAitrp&#10;Zh2WKcdk6U4D0toBp7ij0FFDrSk3sEhEZr52f/DThT458yhWCpkw2PPrR1+sddvzws71fLKl29Lv&#10;7/zD6/P1wx/y9ON5ebk7Dz8Da9qavqB1+UK2amlBO+IyjLKccwcce+iURtdIKgU7bEnyl7ARbv/l&#10;F4O7eqEyoEHlOtOFTnWgHcm4dRVsjsOmLcR0vJgXHjgmg5i22wWB1xhKn/9iu32cg//b86QdpdVt&#10;OPjPXsLbq7sBV5XGPo7d6bYcbnBXlPdVZrn9W1m48FY7162ecWO4I6enXF3UouZNAsEkmh/8+mqH&#10;gbcrkTSTsqCOyh6a1VqRdmrOV0pvQ5wgc7ijuzdaM+/O5uktfB1ucIap/IdM9PTGUwfKIYpHYAsC&#10;+ckuaRlNovdU22QG38BLNg6mBfLV/GXHi3PQflYem2NhThC4CwRLjBC0mT0vGPN1H92xejvgwInT&#10;xL7VcWpAKhWjpupKrI7zA86PWB/sfNdOi7WWpvSG1oCGnbkrwkCyw02JImFzMpQAe7182mPkDnS0&#10;daGbBiKEc5/8gaO6GpkhXLccwT2wB/bI6zX3Pa8DXFA51ClZzjmYYBrF2Z+S56qlORRdR4kw95OK&#10;Mip8K0gawmRCmJiAzTg8zDEI8yAhzBgKzQNFmpP5+ZMLOmOgmkdzZlUuKiuUW0kpFDXbC5qfTDXl&#10;IQWfRjMirbJFBaRokxBGClaeTbzVkzwwykZTORJI9EK+6k6qVSITcvIUZADYZmlF+GHKRVSnVL5U&#10;k95e+2fu43rovXnjrJiZYExVCt7k0afXcPF4pDO8RevoC3ykK0xutOprguEai/Kh4f3avnpoXz74&#10;+1X3HCuw2CRPz8KmJp4F9NULmdVVTeLqm6rUuwkeHHTzhWzGBruhYVVFDaMnvTozq6la3SF5c2U+&#10;1AUqyzQcTwVl6FYmmaYDMagiD0JayhUWcG+tnx5ShssV1xdxUJOioanzinJ7G68XsnvrL/uWaP3u&#10;Aaf7jz/+vD6NimR363tctAcEdLCznTt7A8YxJWFOMWix3es9JW1qiDlNV0sWUmeUVydfIwPNYpI8&#10;YJBaxsdkRXPHnKXVsX8CKAUxXMo6hGROJHOrcVkQsKALbV50IABbe/4q8TWU5LXZntvW26uvH59O&#10;P8TjHy/X37++/rDtf3i+/LTjQ8TL9nztu+hcvDV73i69qRlj32HL2rvBm/naTpF77FumDILUK2XG&#10;LA6nPpsmIxO1qv2iDLEmBytyZaeUxQ611qiG1/u2/ZvfPf31+/bE6zouC9MUb/wVAILbNM0BPWm9&#10;+5xci1kgS6fgJggN8tY62hl+N7iGvJ3uHDANXc/pvgd8h6TcX0yX5AyNnNRHkEK9b5aHtFR1pNfb&#10;VU2UMDe3yk+fZ7WUnLRLmllANPPi29zu5qnYOkZwBSoLVEOyGCTKPZreN+9Le069UJfAVWOMFEA3&#10;+LjG5fxwSo7X2Pp5yaV9HJdulG/b5R9/+POfv/h6W59e1y9avz/xndrd1k6jn2hTPzi5ADet0FHm&#10;EyZNHyxhEn6Op69DQ3+85rn1/lLZVF84ZogETGhAS3S/yQZlv6hwboOvWXPhrbkRDlJj2YzfsKWJ&#10;pUsC5JUAACAASURBVGkaEn3+qDFTFbE3yIoHzetffORntdQoxwdhcLpqHROjt0thc3RaJ4KorElF&#10;1YhCATg4HKUUyFEtKN7Kolkr4oC9eTTqR5N5zAgPYtbs2nOuw/mT6lelORx7LMRq3hin3oRhLrco&#10;x16S3mGe62miAmQau9xlfW+eviRd3snWvBmcQWHb44PsSqJbWDT0DRZ1CLQQMwb8C/ACXtMysElB&#10;7lVSzlZYAzLYEC5MothOdE7v3zAOMDK1DwTc0M16NykiciTKsbAtaA2/+drWhev96e5x7WdrXbTd&#10;sHe6N5jnQO7SILKZs7WkHRd+aMyrR5wsrzvCYQ1r26x5Du0DoAktU6PsmwMZluDLJUMcwREc6fum&#10;bRvXkR8DW2IPREy+nCRMlT3oMrNj7RkQOShmnSlzKhYEEJ6FelrVz17566LFrFYKLK/gZJMdEkN+&#10;dg8UDXL2cjxYfJguYOVh52iB3KEiOMecOh1rTiIoaszGELipIqvRPDqEw22BB9LxNsAHoRSNmWqs&#10;7OQqOWZtdKs2agOplUBONpXN9WkOFJZX164VvlWs+XloSmbMfLOOfUPI4KxOFgmZFHkbIQBSFL26&#10;OXrHqaPLFvMOb1aG6eFEk04DD473K96v9thxdq2GJdF8ihpqcxCR5WGdnDbtN73cjWh3Yxgly+4o&#10;YWSDN5qDt+05gQ50WAM4h7kz21qInELmykmgNAjPqU3V4epZbwgTsSffBgSJiWAB3EaAtj494Lvf&#10;Wlsf/vzD/pc/6eNLjVaZSstbuDbVY9+aO01EP98/4nz/+nzZr9cne9czXq7Xcb22ypJraAvttPBu&#10;gUGKzOE+Xy5mgUWjw0Q74n3sOGPgQKJShKZfSX2hA6g+iZ+rslFLEhTgB3toVuBFdaqmW1KAs8Yi&#10;ZYJjm+9htX0OpSLBGJY2xyfTXQZ3FtfnHzo/rL7c9/6+r9/et//+4YuPtD982v50uf6Xl+sfr/sP&#10;sX/kuJhfzfbLNQbX9TzckizLhru7x/063Fd3j32L/aocMja3tp4uEVVFVXvRWnN3pxVwVXt/1UkE&#10;pN0MmUZvp6Uv2JeI9+f42+/e/foe99iasgOeCKSYZpppYgKYjR3m6U4zEQHu+2EDKyXVl4VpKVqj&#10;d09vexAqa7jebGHvgo09X162fP3Y7k7IK0lFIpAWCtjM3xTJ+aoAheb7WCVIudYcb6hPxpLmMfjZ&#10;meiaIC1qQF7/zLJLViMhCwsITNiAyxqSIWmTwrk0twp0YB47d82wazPqyAjv7d1XX/aH8zX2Zkv3&#10;y8mffbycTe8fcX4k7oQHtjNbR0mk2ITDoa+mWeKRy2B5RMBCOKQwVaQUy+ONNPSLquYgYN2+3fGG&#10;65e5Vgea1GeiM5FMO/wOj83TMdn17YCIJqZ+4yOq6Koo1k6AYVNXqEmWqr7r8Pi9TTHfbljcft3b&#10;o8YTZB6jwF0zLWkcONatxrrhawaYZcFXJkzbe+YsuY5Kq86hvKH7ymIEHwSsrFPmZsoJfDZw0Gy7&#10;D6Arb4VVjSAqWE7dOHO+RpwcLbF0b6bSbro7eZz3BlrqOIBpYDMsq9oCX7Ot6Gs7Pazn+3W5N2sI&#10;KC52+cfYP8T+ajksLsLOMe0bMqTQknnGeIx8ZV6oH1JXUIqIClArJgb3lJFGNvFqtEwzAn5qTOmS&#10;yQgH3EqBoaGhmCERpxV3T3j3rt8/LN98eTYPOrHIfKMHOQz76iYMCc1ghqVVCxXc1SZnVCllaasS&#10;dyvGmFpgM5CRiT0ghJDT8SGVgUrJ6B1jj23Xvmsk1ZvufGg5v+6bOPbYhyKwBUZgv4nUM6Sa9dYb&#10;YUOBGVpck6DCtmZ/wQKiisjNGbdAwmYeF1juDFMuyHof35Z4NSO3IYkVLaiQHYHqtEaGewU87QlA&#10;Xl1tuWNL0+uQoJjlysw315R51uUxGdVMBzpaAUiTxp4pGFvtNoXrm8GdXpZZAqqnhRf9tx6qGfkc&#10;Qr4RM01Wf2bS7WQABEmzusumEVc9y+OyEDLJlZUel5kVTylAha71hljQZD2sF+ZYATq0LjwR7zue&#10;lrxv4wRzjCZ4Zbjeaqe6RjNRlUU+m8R22aSX0iDa/MSEMqrGnHXPtteO18WjYzOJBV/hSFSvV/EW&#10;GlQ/wsshpp5QGbwlExlxy1UojeExz2aMEISl4cv3ON/h9Zk/Fks6xZSNTEmBkKWQMQ8k4XS688d3&#10;YP/z938+Pb1/d75vL59ePr7E6/WxuXVvznbq7A2nBuyZpqhMOnmrzrnGJNDN42geJseo00g4jIkq&#10;s0p0246lPptRSjiwGTClgsj2uWvHAfESltV3Swo/LpxjP8DlWS6LSLekyww7zGTdatJkJqy+2ojY&#10;ODYNnMO72l32J7Zf+d2Hh/P3d+d/jPGH2H+/Xf74+vz9Fr0tP37aWlpv3XpvS3++DJKRuSyL9w63&#10;MUbkmFDw7aT57OPRNrydDXNObjKiqe22QDQunrvny8Oib5/ssV37/rqkWjelhUKevaTAqUTSZEZz&#10;t9YE00zBK3JI8d0QDLCyKoIIw96KZpvhy9J6t/C857Lv7f51vHzwy4mnl6w6uzLYdCD4xzqc86mC&#10;WvLGp6n+oNbzPymwbificQjm279g3n2saUB9ryUciEQbYzUu1aZEIsMoMMN8ZG4jrhEuy+amDvTe&#10;GPumcf3qiy+/+uZb+PkSWBec+PzdF/qrp+237+3XX+i8DjtZro0LazewW1rgZxvl55O925gO06+O&#10;8fmXaz+vd/yzzNt//lUASWK6ijWwk51oUP8ljPTGLgfsqP7ajK9BO6Z1AjfAgR3aNV2vdnIcs7x9&#10;fuRh+jBVRDa7GvwLI8zPnvab+4PmtOf2W4KHfpDHhGb+rcSt4K0cnDJj8SY5gw42X3nJ6r/yHCZB&#10;4EaE+8V7gjq5NO36FKlivGCOeGEaQiew751YTLaYW7SVbKKlmbmZ15cc4VO76d5y6Tzf2Xpvy93D&#10;+y91flqfvrx/+up8eiTavqWuH9cfzpePv79++FmXZ8+QudmwDjhGYAz1iHXg3vWOcTG/T7woI1Km&#10;LCTRKGJnNYF0g4VsUlPEdObuQnNrZHMhM6TLK9YVDw+4f8DDOzy8X57ePdzdtw8//ckIa/DubUVb&#10;bWls5pYxNkSADX1xdR9ERCzLdLQk0aYyDhLcp0VlhCIk1Q7ctogQF03lSoQylfIMbsHrZWxXjF37&#10;2GOgaT89rLsYw0MZoW2MyxUjsSUisCdGVspOwAijG1UBODl5NNM5vfzzdDQX1cik0ucqsDlanDB6&#10;bTwkFXMhzBnQ2xYz6Qi0NCD3pBlNgNmU6RgBKCKNNGkoJouFMitX1fJqAsXSQ8+6cIbnzEHlgWbN&#10;wk6aaaZQ5SKCNUh3d2aau5dxBGAUCCe9Zn92cOnNvP79QH2s1IKanqV4263rhx8K21k91H6ko1eb&#10;g0IhWXkZmcocBlbN113NzEEvbVVZVpmdpHcd7094t9qdw7m7RMqrDLIbF6HuR4c1o9kMcHYkZ6k0&#10;nV5JupKTXgZzeBy91ASfCnLRpNvf2inoYFwV+qDPWkghIc+EEVGp31a2ZpA4imI6x0OY8eDh1iJj&#10;IHC94PUjYsfrx5eXT8sYppDV9FHIvSiSFmk3dGFd4f16vb5ctq+/veu01+fr5eV1cevndV3MTgsW&#10;R6t+N7gT0xe2RsC3pToPlPKmsPkdtekZjaIl/Sh6a2Q8BzAVKASpNuNUEAAHIiaWOEIY5NTg1pSx&#10;Vk0Bjlao3htkQEOjqjK2SCVSlqp5oeV8OU0e2TdwYOxp+87xammPZzzy9G5pX7N/g/ZXu/+hxe+v&#10;8Q/P3ALcxvUy1qf13E+X60tGiEinmyk83WOY0Zy+bUOGMrsyYYyRmRFRp8Bnp4Ymrm3Ze0v2bZfS&#10;xrafhu4bntZ91aXt1w603vbEKO8Z6dA64PAyhoPXMXIKKo6JJN3MrtslpVIBIhayNVhvHQhnmoEw&#10;b73fPax3T7p71CdHc2teqEwHSBi4a8u5ZWHi65LdRmCaPkU0lb3RZ6P8g/Sg4r+nwQ/+xGTJmPjW&#10;XYmyQq/UCixWkEjLEAKKuNoey3rqc2jpkglt2Ar42pZtf8mRRtPg9fr66XVfx/PlL3/8q+Xy3V3+&#10;5jF/fYfzCt15W1mpOFPDwVmVgqAxa25ZcPPc3evl/KJgFg8exOcV1S+Ktc+qAhNUPtg1Ky8HhJ5s&#10;hnZYIN0mpSXBrp9QLPWoTEBMbXVVVwYGNYBgDnBIg6zAnGKyHn94A5z4GfXqxr76Z49Ktp2MoPqz&#10;a3rE5+cOWEdhdeudWCBWJJGwGZJlkxFQk5acc9a3qzpHxKUrw1FXHVu0/ukzlA6rbLA8EI6duDYF&#10;I9nELKHUvnWiUWtrshFKAuZiCzcsjauZ9Xb1gY7mzdsd+tnuHv3hi3b39Pib3/Lh/f2Xv3n68tvz&#10;+d0Y+PjhZf/w58TPyE/jcrF9a9bo3ZZBD9FsaOxoA4vhLjU2u8ifDC/FGU/FZFxT8OQY5K5KPgan&#10;fpcKLWhiUto0st7GwLv3+OIdvvmmf/nVeb2nt0x7BXc/wzv6Cct9rGuzrk4YlXu2Dgt4Mzud2ZcN&#10;GmM/LytijNgidkUCbCaSOeQmwi3EgUw4aM1y25xARZTGdApSxj7QkqfFY2AMXC9xecW+A3k9iWoM&#10;MB27+9VjiwIA+LqNy44dGIEcCsrPfczDbt5DxkNCN2GmCWIYJENxlTNlVsQIHW0t5myuGqLjmCho&#10;jGTFm5KoDUgJqM6UAIyJUW6uCWNJ7SQyIwlWjDNrj5gnWNFcBJX2C14uFZqGurxB+MWEyLlsp6KL&#10;JSM9XHwgmLlEBifQrfnHfVZ/xvJCrH5rThkBHDtpzS8zELQAjSZE3a5vE9m34YKmb1BmsNygUqXL&#10;6Y3Z1Lu33Z1uhFlaM284oX2xjPcdT+d+7tYh0z59a1AzjaLPTuDV2Kw8LTHb6nqXYIac2NLBxJ72&#10;E0dHfpR+NVnXQAxFKHKS5G+d/+zjZ4FZU+ESIyjTZuFbrzoNUzszN2cDQoDSkbGZu/bx+uGH898R&#10;rX386cfr5WMfe2IglS2TWfunB7DLhIxBM7QWL88fXre7u4fzerp8fP7Ln/48xvj66en+boER7++h&#10;HRiIbYRkOfUfDjCP+chhbz2BigNEIm8AI8wBp7ux0Y70WTqkKc9MAYGUlcicLSFYZwwhMHxOPSZR&#10;AYc9TB05CUOoic3QTA00qncQQldAm7TTEthHZjS4YRdkSIcSDHiAO9puxmvPtAts6Gz+bWt/u5z/&#10;eFr/7873T81Od//P3//9x5cXe3iqLHZfegKvGaFIgr3JkEQoAZvCnDgIi2aKtwn4W6XFTAa9m5yA&#10;wQ3ZGp4ecLdk19ViGEW1jAxPGsc+DM2Mbu7mICWOkZlZQRy31VK/iNqLTGk5MC5Co8GdEdccfQAa&#10;xeWA96WtJ5zOGAsiYx8FvWJOBZda6aE8nAcoMSKoOerT0RrWCfuLKuTYH7FTOQ2RK/JVAo0Rqnvu&#10;9oNy0oUUBkrO6VfkBlp4gyVBz4Fhy/AluDj9TGe60q8ftz/9/s9b5PWyj365v37/q9/Eb0/4zYqv&#10;F7SGWNg6jclWmxve/hwF0OSF2TznSciOeN7j3ZzV0+3V/hPg6kZzuj2OBuW4NHaTRU0ROG2aCOJ4&#10;KsoZujw/dkBQwG4EKQcbsAObMMABDPA2yBsHlOWYtlUlmRanLSr+6w/hdg8eNKzD+Cr/ZejrTdik&#10;2zqslzwnKRWNlQcqiKCVJJZvDTZ0I2DdrvE/vZRTZj6dgqrnP1RKU4GQETl2ROS2NWJxnVYPjKuB&#10;Dm8oy//esRrQqVPnqfd+pp/ST7x76u+/4MNXy1fftPdf3//qr59+/dv1/PT6Mj61n6H0nx9bv+tc&#10;zPraOvYGOjtEGzW9VbTA6nhofAHfr+ePe+wZGREmVqNBSBazFlaIA7riAKkBADG2JpwbHh9xf8Lf&#10;/O7x6dHff7ncPcjaNfJ11xDx3ZdEN+tEoxnS0iIomaPJyC74JmzbtqVCeR2fSLXyOPJGYgaKOycE&#10;UjO4ghE5euk/EgEgUHHREnRFUYqhFgOn1U7rngPxCTkUoRHYibXhRO7NIrnLTm3ZhvYR111jaANe&#10;lSbLgw/EmgOiDr5jRdTvqU+IiVGx7Ennvew2vRgPYm/NFqehzvyxE0jVG+/x4DEYrc9YSy8onTAh&#10;jdObMzIEGa3kZLfRowqtJVG+7sf6vw3lUoCkg188k5hRejB6A11OqHEVmCalQ5Z0yQtaNGjy3CdW&#10;UeqPg3kISMcMljX5S9bWNbOYqmRFKdk0dZgF8ExeAWMSA2wCdmgdDWqRTi0GN3XTndl973cr7hY/&#10;dXimZToKBPbyvoQoghPE4uEuUKOuTJmx4UZ94HTLn3kZLPFYyAa1VWfIOtrHlbEJO/LwLJ77hEkh&#10;va2VWT/MyamqkdN0pJXNI4jzf9daj4iIdjotqetPf9k+fkjaHqMDqUxFg1oiLKXZhRbxdIjeGoLP&#10;H56fM9999+1C//Txp59//KEBj+8f0R3a8XSH5w8YI/I6xtUQaRNIK9MUkmSCDeUcNp+jTwPfckif&#10;m76LTdZoDd4OQkkVWBUsFCj7DaDKbzGZg7bRLTEMY35nXcSbqpIAbE8I1kjAzDu8z7uqCVYNwF7M&#10;rNrI2oooEuObvgTNMi4vVFuSd6GTFpKDOCnf/Td/vX35LR8e/s/LT//X3/8eH350oZ0Xa/2SuW17&#10;jmFwd3YYU81A0BPYRkQowt177xdsmFWILFS+agZGhHsZm6ADq9kT8fWd31GLsohOEiA5scAiwunF&#10;zIVBCAWjeIMwWTnYYBSYauyzp0thZF5zMzYYNMYmZFjf9x0BCyF3MtqpK9Y9g4S2kc4KIbDVVAs3&#10;ZrM294XrBM3fticBQJsl+RSpHZZp2BXMgAjJp8MdCvedb7KJcE0yKdin9pZCM6yGEFKI1I54FU+w&#10;K2Mg00gots2Vae31ul1//JlmHiNef/jV4/6796e/+mL86kEPZ0SHPDN3dkzqRq1ZgxXfXgByto1z&#10;RR+n+gS0UsnPOqdf1lW3YuAzhBXVKJJQTfo6sQALsaokhHLIoUYZzHjDbI5t/7ikbXqNqm6xw7uE&#10;V2IBNmLBDBCsx8F/n//y+fO8DSL9rearH84A0rgJWw0Ere7/A+K7rYGju+IxbSAAJj+/KKaEyo++&#10;UFhLBst1+nYGTgzsQDuhg/P62RW99RB6ex0UYHRZkESW6Zc0DI4wbECkYqfBGK0HEX4CGqzDO5tZ&#10;b3CXWva1+enUllP6mjxhPeF0z/t3fve+3X25Pv16ffdr3L/v/cIL9fKBy5P5Pf1s/mphLHk7MgTH&#10;ZIkRw0ytawHOJ5xf8bJpE3p4kIiW1spYLky7aqEU8kcbJVIeSjXH43v8ze/uv/v28eEul7615Tl5&#10;SUVb8HCHfu7TFJ6RFCrRbSktt7mtkD+/xMcPnz58wMuGJH7+iLt7vHuHL97Z+W5tVrbRY1l6RkSk&#10;iT1KOoOh0Q/hrusGX0GJtmIMjF1j30nAuBgQ5qvlpssl9h0eiESHVuHldTix9hawEb7vMYauiT+/&#10;BBSRVVAVZ88zbXIBAWh6GBuBxMDMlCHRag+pU/qmGOShluKRQzMr2iOGaq6fCZyg6i/MfOCuApZy&#10;hgFJyELUVWBs8Q5rvFb9CqzcUEp8PJ1LeVhUVDbNbWDY3Ba3s5NMcTfu6tbMGtGEFjS1lmgJJ11I&#10;RYgBlh673DtBcowhhFBMqyq5CMVB4SFobK0q4gxZ3VcimaSG9j0GrmMZhh2W7lkRSdEbeML1L68P&#10;5+7brut25+Y5+ohfP5wflr4gGEnf3EZvxb6S+jLS6b211pjSRu3gKGY6UlDZNreUMZkxvSdq9HvM&#10;LuVrcwOsYgFfIEED2i03xYuNC2JHXJGjLEcAQXXr5cHcLh4dIZlSUeULpBCMN8f2vNUDaSlzw2Vb&#10;Ijwit120O0GmzbMDtgEJv7XKjmz8+Kr3v/kV7r56+Y9/+OHTy/lf/83dV++3j5+ef/jepLu706Z9&#10;XQxtwf6Mlx+hzXJ3xPRLq4hKUy2opDDTzSQ43GNaFFsmzZp7M1stDWwwg7f6pMDvGGJRBa3RUAxc&#10;SfSTNOC7eIFfGDVsDaA2+SMAFNXH5EITNsIMAQ0w4A1miEQXaDVL8WapzEQOQLjx8o/MTvXW901D&#10;wQgxFcOsfdHk3/9/2/OfPnr/3963r/yrv3vZ/uE6vv/xj+N0v8Elb0V4UFvpZvZpfILJt0Bq7ety&#10;9zC6XXJcc1xzWPO7fvIUXjfbszdGa1vGJS/Lem4Y98j/9v39N4vh+TV8x8p07teXIawOT2vtHmaO&#10;sie06QUoAE6oo7lbICz32hNpnqJSid3k9I1hBi1tyS0B62Lk2K9Xbq9L29WJu1M3jNfrWK7chEGN&#10;MWKoTLYt41b8F+BcYdhlLF3VMsGlKNgOlmGsEqLQlyVHaMTUXgRyQDHJNUUvEwWYZp0TMpT/IgEb&#10;8ESDLvnsy9LZW1OMse8RCrhfxuVu7aOtaa0vC8e168MX/fl/+M3puy/x7snlY3P4mdnIhsjRHWhw&#10;d/OKJo4MebdETKV/bcQ1mCgxaI0eblA7UDMtzcaDx8SQ+Hw2ACKKD+K0Vboj7sA7+Jk8QR3oVGd2&#10;ooNt/hfFHI0ojmaYwJoYlJhj2mUhgV28AIu0zPQIHcRgBLSBLuaRZlUR9QtgyKa3wecAMjEICLsx&#10;iR3YDQJawwk6JoPq5YDKKvIUyDJH1eFTDzCtTLMKEVdQUYb4yqogA4ra9pHQ9A03SQogEpNSCOSe&#10;ARyjdkOltlrV50VsVQgBS2YqQyMyLoY8E8vzZVvOaICfxnbR2HF/h4cv7tfzmQxjuO2+WKoNYUTI&#10;iN6Hd2LtPKedWn8U1tfXODe1+/ePX0DPn2z99uJ/8tPHxXa+PDNogXiRIx787nq9kv3p/cOfPvx4&#10;zfjut1+M+8c//sffP8j5qY3rOOOut8VOpw/bJ7Wx5b4jAkZvROM+HnrP7dMOPN3jd3+Ff/U397/+&#10;VT/1n9a+9xZ9mdxBNvQOX0eRkeBGCj7hwIoXzFrYix7ve+auj7hsSMEaTnc43S99pUGROzJlWVyu&#10;Ap6ramvyyTyJeW9M+EoYO1plPq1lDczcWUaoHFgf0QbWRAyMHTGinxEDY4wtkIZ0ZGIkzid/Hfb8&#10;ur9ecRnYdly2GMrT/UNmDg3DMKg5KYEpawkp06AojYrRSOykGZlolcNiMpXmoioqHW4hAmjH6WqF&#10;5g7Osl8aiVkTwESHpVXSZ0zQjKZiAAFCpBJRgnv4cdOj2FTAgTFFHhBTy0wlITPRsRjQ876mfmJ3&#10;71k6JjYRVFKvc6ssFbfK0qkMeiurTIeE0EikxlThlKGf6hYqTGMiesgs29rJakpnYaeqnUcATmfQ&#10;dkCNe7Ola5yEhWjs1qy1OJ2M+jR2INEWNPOQZ/gGnrxZ97lfTmDUQdCd8qQDHV6QTCGnk6MLAmOD&#10;BXwc5INgDOSOuHJsGhvGXnwsSMiRYW/G1gSqkh1Fpp8WESWd0Sy5Y44gb8SPat0ikWmZzEBCCsPU&#10;61bkAfLA3QQIL1J/OGO5xyVy6O7haV9Pf/z4of/4k7bL/bk/PazL0lFPeE/sL9JIxPTkhUWRAHOn&#10;wdxL5DIZYyxWc3NYys0Aa/AVdCwrCiUwAyw50YB5ABf/SiUUlSRzYzYBZDKTFuCO0YBAO6g+s5Gt&#10;pzbbW2kcdMKYPhqfuYglSVGUtYmFTcrsAIzKYlOybrYtMGLECOyX3zw+fHi55j6+6af790+/+bL/&#10;+58v/+9Pn/7d998/vPtyED99+uDW7776upn/9OGndu6998UcA0xFxLaPl7ykGZwpbTGY7JgB75HI&#10;ToOl9v36um/Py2M+9rPH1Q5BTPU9XbN0Fc1LgkaEl1WxgV6O1UgUE5zmdBuZCQ5W7sKmUfkIkWPP&#10;g0OtTI2r5TV14dLIJZXB8KvSMnegpfb6yYmEVYNhBqCVvd1nFOSCabZR9tRRumEaC5dKRTIFaMwe&#10;rt5AGTSK7WRF2BdMSrMybpQX3UGT6MAdZvtw3oFn2TN9YwJqnZft+ppjvX98uuv3htOVX2J88+X5&#10;63e4f7B+j3ZCLqzQdqs5FRJHwBFgsArwSeKzTAIcxf1nM9i3zzR35HqGRUU86q/bpblFxxhLaJwd&#10;vkANIlCGJpxgcU7BN6DpkmAFdB/PQC52wKmcE1cMYKM2cSvOO1QSywQGCGhwkn6qs7DJdgABv4FC&#10;JRLMNw77raKyg2LvuOkteeBqaZ/9wPk4dsukUpWZiAPOZ6alf4ZOHcLimor+Av07ftyMDyki6iGf&#10;n9cfgKns1INpLGFlmHbu27juiFq2nv2EdcGywm6AuyV7Wisllrv10dobr0ei0MxP3joMYwe9g+fT&#10;YstpXe/23jQQHG6DTd7gYRJcZhJiUOkN5vE3/93vfj/093/3/YefPy5wLO1lxHZ5tY49k82bd+z5&#10;/Lol+rnZ6+XT1yf86mt8+0377pv27Tf2cHft7bI09IalwRyJWWBZZ6Q0n3UNn+cAOJUGRLAzI3E/&#10;AGK5giecH3H/wPVkrUOKsnksjfYEpkuKUNVtjXAcxVKaRl4V+h5IRxcyyGAulpVUcTAAbYAB7vDg&#10;Eoih2LCOCSAgsSfWPU9mJ9pz0/OGl10vO3Lg8nLJYsG3BdSQlBGQNcsawAlF3qghyzUrhIcmwGEm&#10;OCww1TNFYKjYNxLFqTchID/KLwHTfwuocO1yurLpBli7WWBkUoQVbHSsw6yPnB9bIkq8dmDfDibR&#10;6Cj3SGEh7pREPlAL5G7NubDV2DMDStsybiyEFKbZ9LQomGrIY1eSquKb4YZzSlTbnCRkpiEiBjXy&#10;CCkcKReHGL9IjdWyLAyS6L231jpyMSzL0td17M8v150Wp4VsMgN7//S83b/76rQ87OP/p+vNlmTJ&#10;juRAVbPjHhG53LUWAAUUMGDvzSaHTc5IPzQpMvxyPs8DhSKkzAN7Rtjd2ApAVd0ll4hwP2Y6iZ/M&#10;YgAAIABJREFUD3Y8MquADimJe29mVGaE+zl2zNTUVNfzcsQ5ZpcUzXZjPkpGa1DZg8PdQY4BZ24s&#10;KkUuKW+evuHYqehQaF3Vz1o7eijTIpRpBUXVeO1mzVfPmRfOp10aLQJ69EuMKVxrjCTUAE5sBlZA&#10;Al6N4EAAbhh9QeYxqJurq6vXONv61e/vPj5e/fxn+embu8eP/vDxOs+HfTvMTnQsx+xnc0VN6NLM&#10;kXSYcUzrrl48qpK5r6boGAWYSDc2wKxNsBk+wXdQK75HFusD465xpJAmDElmIs2MSpgJZpxlgRTg&#10;0CqtaF0py010TRdb+bFihJVMJmHT4LtWzv70qLsEbkciRBhUVBy4u6zjfF4VgdDD3X2bD5/sr65t&#10;vk9ep9/sb7747PYvX//wv/3iV/94+vbF4dZu9+/iY6fd/PA2I+GzYLn2OEdErJku31vb+5yZuawS&#10;zBqorhgiPKSbz/N8sHm/i900Ic5pqYQCKXhpTBbtsrZGdDRjfcuoOgbHYE+FBBmRiKy9RZPW2v6p&#10;oW06mi0SsoOreVozoU2awUzayiDGQMHAHXKzOYWRHLZqMX4OoapTRtA0OZPzbO4lSaw0GaHMzXSs&#10;XE6L9b4pBEIEQtVxUmUnhQ1JEjrk1TQEJ9rObR88S2virD7P803bz/Ok092yfni1f/zBJ/vPPj28&#10;ehNXL3PeLb4DLI3R3Bxj9HOb+hmjBwC2KvaPPPjs6H9q4G8nPesVhZEOGYWtYn1qa5HFN6hbx8So&#10;NCLQS+l/vIMnClSKRTvBpsuZRpRm1KCJoZMrEMAKrtAZnEGHquXnQBOCo3U7piUu8Xh0TGAYguTa&#10;arXnH34LW4PDUt8lLBHxx8ny41Gn8Uaf2SptABziI7Wn/+WJQjyFXnKrRJ+9/+1fVbwNUkpEnE+P&#10;y6kWEcywM+wOwGQUFCvNvUgtkpsFvGQxgtkUFmfvjzzft/Wh9Uce2ZcHedMShziZ9dW1MgNduQLh&#10;TszQiuzDkD4jXGgAOm+u3/74Cz8+2Dff3C0Kzuc4reEtaD7Pmfn4+GjnuDIn83Q630749DP86b+6&#10;/eIHV69f5+0h9lOa+9yymc2TkUomHe5uk4d6MksUuq7RloVK5S7eyOY2az7n2vOFYdrZ4Wq3m4yW&#10;qvW1DeRcbksmrFx0k0mWmyQ3GXVliczTs+adqfRMITy6MhOVRYVnWKzKMAUzkQsiQqF62S5tOmI3&#10;237lYYfDgrtztFMeO++OqzoCWK0U74ppo2ke3NbqztomXpASU2Y0DCkhpoxoZRtgrDqGWRtRACt3&#10;z9gEHQAA02iXRA0VtsrEimIFrRFKcNiTFpW4tB4HhP30PDAbYIOg6yttmia3iQA0IffUxHjh2k22&#10;M5jRnUj0yLWm680sDcU0QrHvkds5lxsHa6vtlJn9wlATGqBCfjFeXxMgKaUQKvOjjCmtxPtHCjEC&#10;nKZp2nNyosn3+2me5/O6fPb2k7evZ+bd+eHrHkefJpv2Lk4/+gl+9JPp48P0q1+c796nLZN7LN1K&#10;As94kYmRYsCEg4mPETFH6RjJNihs2QepL1b11WLMIUtDNGO87fH5Snl//DypNDrTUJ7JpTO6gZel&#10;VYzNGLUquUrULkFbcBmktYkJWwVgcR6Nkx8sJ3w43/3+/mx+9eKWN9eKxzZxn5rU1TN6ZCxkL5U2&#10;mtGNzemGGglEGnZ0pJmVV1p1d2kpF818Z9bACW2Cz2gz0AJeo5QmbLK7YxEIokRPygbbIouQ57B5&#10;A1ZdPDMM7mIX+lDkrRuhKMaaQKVy9JTHcc5L5cVBSc7qbY49NagggEWcgUazeWpmMJsarfV49zGu&#10;d3E92bxEPHzInPb7F59f3Zw/ef3D29v//tvf/I9vfvub91/122u7uV18dXkqFkXvkdFNmKdp3w4w&#10;N8MS/bxkZnKm3HvvzaeeyMxpai/28xvl4XBvoEqOpCOGwDLG5Mva04jMzLQEfIYHRBVInCqNjqQh&#10;CvJdAbMKAsMcvpPMXBMc0xUSGOZBKst/0M2aK7uFZ1+UaNM0PHq3BKvmoqN+M1Ky1ppvjsClvyrC&#10;ptYmZ3PAQmkkewsL+ppLKhKQ9epoM6s1XxuPOZg8OVKWikvFbjGgSQ7tyD1s7zhXq4C2uzrcHG5n&#10;Ih7ecXn38gW//MHtq5fa3XTbL9gN+ltDNljzGgrnRlPV4Cw8O7kvuQS/e+5XakVtDKwSPBjx+vmL&#10;xtyeiCfN95E54ZJkaGSULq5SE2MYgoxMKDY+uyqfFQrNykq36rgzrsIKnIEFWGArcgEdFFBTJvs6&#10;Op9NF9pGlYNGNNH2ljbsrV5GAAT9mUCgbf9cS0WGqP/7kmbVmF+C2jy0nil/KJ9yrMoGFJu663ex&#10;q+0NPd2UP7gX48tVViUHPagLUiyrApNjcgx4vTgD61LmaIQy127azQ1WJOnwXFHZ1XKv+3fr+92J&#10;gs/BBnomeLrHwzdY3nuekKfIbgx4DrEdpDmMUKSFWuB0PP3+F7+7ffn2Jz/+0W9/+9vjN/crHlfC&#10;D5OrnSMpHOYrw5HnLsV+h7/+C/zsc/vpj/ev3vBqirkt+ykmdzd6YzNTdRgM3kgTnUAZpgDjipeV&#10;b5bnWJ9lnfO+RS8SN+lmpQGmLvQaw49nFQE3jXgJSjOZiocuK1ssiT64PSzJcyUymZlcsZHiqLTo&#10;SLcMy45MS0amK8rAIjLFiCmX2Ww32Txx13w/+7FjtvUYejjiuKAr05MGM+sZA6miW62iESiMlJks&#10;S0QKZnQlrSUShfHZts64mdZvS/aCW0cFNGI4XhGUEd1BK94xigGBLORXZSvwhF1dngOqqsWKHi8k&#10;0Eyz5cQg49Ds2nh91d54zrvpQJKM1Jo6soT0GWhI47ZdN/dOZOnNFkq1TclVUKvxgNrbHFu94hZD&#10;0uYVPyJddWqjmoY1T0aaSVIz2027GeL5bG6tNZJLXz7/8if4sy/w7tf7/3n88PHEsv/khGnCdMAc&#10;mPbpE8SyJpfAglY1/D0y5YXYpwapL4oVEkObQBsrL0KxQoHoBeoxo3THL6Ltz4PCoL8bMgGWTgy0&#10;8ToLMq9QkhlVWZRFFLGRgre4Q6LasJgmcybTzqHM4zxr3inb48fz9PslOvHZi9Nudx+RmVc7O0QA&#10;qbWw5XQMiJg0Ni8WKGABSuHzNFYeiCw+ocuMPtMabEIlWJzBCZzO1ZYDTC5haNVumCYQsticRgkl&#10;ch1TnGM8oskaNAdO4Ko4G5siWYE4evEOB06FqHE8KCoZVbmJbS1F2JCK4lYCb6cpwPKUEoDWjLTJ&#10;MPcGWyL68d030fna9q+n6bge37073Rqubm5f3Xx5c9P+79/88y/u7ztPvH65rA01rhqpTGczcrZG&#10;WRMsFMmAER5m2Zr4pI8Xa+86Yw1TQyQN6jUXhcmdSSAyVmSKUyFJHJVYbSBCrJ5dCshIhTllaaPt&#10;3gWDFphojtF+ByCpk0kLmNRKs9yZjnDOVfbQynpuFEMj7tgYm5VNtGcyTkoWqxluajVTE0HtDlfW&#10;Ya335mY9zitV/ulQyAySHHXTJKUN6xiUj0oKVDZgMgQ4pSbiYLgOX4GQ7PrG2tyoa9f1y/n29fXP&#10;PtOPP2+H/bHtzppXNWCGNzg1NTQ6LWD2nayIf+x0x+jpX7IOPps/wVaWEtiY7Nzgq2EkdvmhSTif&#10;NcDGT6jYWBMw5TMYAMGRCX13fG9w5rccRRr1xASs27jfGThxEEgScBXjarTGfWRsdKBTNUu5wUhP&#10;+aBZ2QENIryX4MImeXpROrQs1P8Jq8Mz/2k8g69yu4ga0y16yrH4L135uqpjsmwkrIP+U8DfGFMt&#10;HM8KBRvuvKnsgcR+wuyA0gBGghADFfMie4SAbos3s2jS2uTuK/vRTh9xP62WD6e7ZFM6vUWETo/+&#10;8ffLx9/i/M7ymDiBASiJabIU53kytQ7saF15fDx/+N1XL16//sEnt2/eXH1zd7+s40Awa8cP94dp&#10;fvX22o7L/am/fYl//5f+f/7Vy09fri9uYj+fifOuxWFGK2m/iqXljltQaJN7inH5um3NDVKJXodu&#10;m4qXWXeISWX2zF533y5SuNgy2hr71SZfl5QwkqZMyEKyxsG+TkkKdXVZjN6MDBlCdnOWOBlpzBjY&#10;ejJ6MsSABdC1ZkwZk2E23092znY9+cPC9/P68TGOPc+JSO9lzzx22wC8AYjVaIcD7vTqQ5kaFF6D&#10;cdWSoTkclMGj+p1VtFzSd/WnDX7J4itzSRANBmdkhVvEdrwXsf75MyQjkOXWW2A0DWi+7j0Oc2az&#10;m6vp9TRdX08vHbtmTUph7epFhDLILGII/qYUpadfquvSNv3FArQrc4gNYNBWAA1rEWWhQYOBVNxO&#10;UAFYoifWjCnowxWZDjbz/dRs7UAedvvbqz0Rr16/QJzx1Vf49jfH47m12cyOpxON/be/bfcrej8+&#10;PKac0rqus0+KrMXEQeWpSeDYCs5AxJi6R24AWt1kMQPZM9MyoJRiJBOlSF8Kv5uGeakoFOg91kX9&#10;Bg21WkJIqMTFBidhiyY58rphOMYRuCLklNMyLJHdd7Y77A5X17x6uPvw7v3daZqWl/vFox+P181b&#10;LjNXKdy42TAro+NpCswASyvzU7Y2aXtUp0CYAG/TATbB5uomiwZ4qoW3dHc2lmbZpWQlEQl1xgot&#10;5Z1rAJojiEZi2mxuJ2QXnLkSDVzJFes6oKyseTmMq4NqUfswBhAGI5mDPmPmY/armtjVygk2FVmi&#10;0v00G8YwN74/Pi79GA3Yt9zttOtLP/X1kY/n969vb//upz/6/LOX//Wf/+kfv/n27vz+0a66z/Im&#10;ayKXDCxrBg5wCYp02cCS3K3t+noyaw7PtT8uD3fru/NOljM7aYQrAyQwEUCtqzSwbHEs0EOtV0vL&#10;YKTLjLTMYi/CnUYEWGVoqhOKntZ25Y+kQg01qk5rDhdoLN0yzGCaGTIHTNlDZT1btiSWlOAFAxVh&#10;hYWLgSyjJAE9A0Cn9lNjs5ot6VwApBZD1cI1PqLqNxFFmJA29FGkC05msbillrmzuFJbDOfMs7Qk&#10;Wpv3zfZ2eunLZwd88cZ/+Maurpa2X4vV7VNRyGxnLbmU+QZtQ/O3g4Xflb/C5Tt1wF9ypos5RvUD&#10;7AlOeQrJW862NQ4N0hN7qaoJFXEXI0gCQgwuFy8yVHmx/xuRn9sQU1WEFkCCJS4axAosG0DVAAmu&#10;wb71YiBucFrfGFSXc7X+VrosvnWCvcabhInYCQvRtnTtMs84HhvMNsS0Ri419l4Ag2C6FclW9m0o&#10;Tsa/kGgN1/DL1KqIBKIY8RhlUzUMUplCJFOxBgJzQ6Mrgg0UWt2JskfNLTfsK3xyBLIDC/PIPlEi&#10;o/fH+LgTDTLSe+9ajnn3Lh++RX5kHl2LIcspzGZQmmVNdl60nzwjH9e+1+MVju2we3sz/6qhC4+O&#10;02MEljdXN9ZP73/11Qz8/If4u393/bd/8faHN3cvdutuDvLsjKlhclIxzzNG0Vh6QZCnODipHGf7&#10;U3N3a+dGQ4lajSGtTY167ZtyXdnH+Rgarw7gs4ApmMWWzguCUqMgNqUhVBoLqticKyyRDusoYoJJ&#10;QVibMqgJGSahrRah7NqbZeSyYAlMhqnFvOYSaLBd86nt9jPuTnl36o/H9dhFhxJJBJUO5fCHStIJ&#10;St7HaK5RLpytG+Bu3jQZ3d2bWaoTYJWIOaIYCaRrtCDx1DfcTj8bigKsOCogkTZU4TfseqMN05Rj&#10;qO2ycym1Q76+ypc74zxd3+zfMHe7tldA6qnedYo8rnpMLrIw45o90KWQQqjnVZlgbrPc4z0Oxnte&#10;6OHFxI/6MEyLXKmMWE2bJ/SAeNCFCGWUPxiNnKeppRtowjzPn33yyWdvrk73H6937Xe/+eX6jx/i&#10;fLf3vLqeasjzar9bz6dl/ZZsBrR5nmwPA5YzsEbGaMwUJYpCrGOpZhkEFDUqFaIBOTi/zByU6ezK&#10;ZMTINjOVyI6Rl+Q4SkrbvJKB4vfWbGmZFwI5ajyBF8CIzrIu0bNWxkZNSIC9WxcTC2zde/q058yH&#10;rrtlQfKzl/PPPu8vDvM5Xka09di0wp5F1S3Ij1DiwwvIYaUvCauJ+K1shSdsZFc2wSZgIlxm8Mbd&#10;zpo5p8kaShiul56qYDG4O5Uj1edMr54XsAF0ilSQM/MMm6yf0U8YqWZYyRPGIFyR21F3OeQ2gGH8&#10;rUCfijzjWxVrxYB5CZyOhiNlir7bT23iukbG+QxhN93up9/d/f7tm88Oefz91w9/ffv6X//N3/7P&#10;X/76v/yP/+fDwb8FFuU65+ptqYy7Usg1Gjj5nBM6MyRvU7EFkDbPfj0dbtarmae+rJzkMosM1GCU&#10;mUMKRRTzjGbUWIopOqdyFWOGWa2LjCzLBhRFoXKhoa2Ua53mVkk+szhWzT0icwjXTSDlQmt9XZjK&#10;HoSsOt0craAyoLioniqVSpUmXjMBa0ZVcI1TLzcINJuKPtR778yksfQQBiCBDc4eers2FqTlFAPS&#10;D7CpT2l7xIG8TpzE++Mprw+kHPfXh+Mn1/mDF/bisB726zSDO3AG57KvHDlSka5K61lbePo+iMVx&#10;dj9rJBAofiq2bneVRc/oSdi442M9Ot2BRkwlari91rdT0GtY13LTDRz8rSCjfIZR6tEVCqFNSgqq&#10;GL/xqCoh2/qAK6qyA4GgOujbd/uWFW0U3eeiMqX7OaYOQewqxlx+LDEL65ZyOdWg7+RYIzZdsisk&#10;VPCzUGKjA9kCocETLk78H/yU7UbU5yuqLjXW2ni3m4YzUfE2gCwNrB4dPg2wd3qa8jTbsis3uCEi&#10;WnSzNVGUstozD+tyr+mDbw19wBCJfs7TfS73k6/EUYxxRLcS+8vCLqmYgTTsgePpm8P5d69effnj&#10;l7f/PDX1ttC1oIHXM8TjaviTH+E//8erf/dXn7zcH+d+d9j12WEGJ1qDUxJaq08smeiQJRgq0xfD&#10;hb/HLYnE1uIQSkioqADWukkqvUqM1GQ7bvAsjy2hfIEZm1Ts4GAM3edMM9V2sMuAYdSAPCKAhkzQ&#10;kSY0uFJpClMqswZSiRU2GVb4lNOK3tA6JmrNtWw4Jrd9487bbNxD90t2YSEHlTu9G8vdJ4EV6XID&#10;PNORBrnUKYMs0rq1RjPZGg55GwBsgVustNto5sOzp4Lb4DjBrBSwkNtXVFyGoDjSru88Vwy5fGVL&#10;zdqV3t7iVUzaT9eH+Tq6yL5qjVi7zkscu06Bk7zDMj16rpmX7KpvOVYYoRLgGlt3wNpZmqGF68I2&#10;qN2oyEzEug0PDs4OhtnMwLZMTqSTs9fURxjyejd//vbV55+8um/6+O73iNOOmm+uGY/L49oarq6u&#10;pVXB0suIHplq845XO7QZYy6ualhVSySzG1kEdebgu4DI9WwGNkex4CtwZGKw+J46WKV7C1jmIC+L&#10;4HqhK5is7lVNY5bGI0xjgrTq6ZKKMLPe+9aryO25Ij6ig+ce4nnnvcRgH+P+n78+L4E3N6//4svd&#10;X//8bjkd/+E3ev+7OVdwBXkxcEdzay3Htmtwh08cfotY1zNhbk5rRasacEYnnIYGn8kJ1tgmay2n&#10;pmaTT7AJaQiAAROiAxAzzUf/qQ6w6IhBwpFRhBDIBBuikT4+pqSWXBOWBTVfKMbQWGlVy9oTerCl&#10;9th4n7wAElGVBgmYLJmKYKV+5q2ZU6a1h3gOC2B582Y+58O6PL4Kp8yW+N+n3ef/+t/+l3/6zS9T&#10;7/t6T50msTXzaTfv8tiRNLFNzZqllgTdbN9ujseTpOvD1Y9fv3277m7zN/386AejOMTeinXpUtSZ&#10;BCIQPojPa8jMpgnRsygyw/JCJvRlVdkSmJFesJzRQmGjoQU6Eu5UT5E1i4xM0g1pJhfpSg2gy8dE&#10;GgUNML5YhbTBUI7oAMy9Neuo66nWJp/aog7zyZw02wUX86UpV8tSdCqkajTBLUtcl0k1UFZ8e9Us&#10;jmfOworYWV5lLqkHYed+vrt7H++v9ufPPn/1Vz97/cWn50P7MM+yedOZMiCKZx9oWen0uBhU0Xj4&#10;rPvOpzrmWY5VkSwNAG0ksiPt2Qa4sH3FLilo2pCuqGloawPCkVemV+G8li6ryfhUDw/Gy1OHG6yP&#10;VB0xlZIKVGI8lb5sFIt6btKKoQhf//mmerVlgsClCzlErYoMBzoWYCJC6MQklH/iNCRMNSfX4Y6h&#10;0QrkKPo2zukl2Ro2WPlUIJIlsV39YAW+M0rwLMGqjTyubh3PoxNbt8f41CIYTKzssa5QG6Lek1GX&#10;FC5FpVHe0NwezqnW5a5YUc5dfRU8ZDbtrTVmqkdmuaHL4sw4GbpxVYZzMwFR9CzycGpNi9yBc2r5&#10;+uh3v//8Jz/94ubFK87HNV/AybAd3n345rbhP/+d/V9//9P/7Quf82v194cDDjNag5Wq9gR3AqYc&#10;OQ+NaJ2elWEOkZBNj6zS9JEzAdzstjd5vfCmmhKvk0ebSL8u468lH1QEChAZTKJgz0BC9MIUU7bN&#10;bACxCWXJoQ4PRMATZugEO6CwzDRDmIkRMkVS6qiueHN4gy1wwDqmZuc15x6z+2zcezvN/tjxuw8P&#10;LlsgQCkZLGFyHyGfQGZ6MkVlZ6XuSRApO4M2HDz3cyNlGP57peNDozs5oJbc1iUk7adZiFIDkFRW&#10;04T3jTO9nevbEKJxuDLIATDr9a1dxdsbey3G4bCb97vHx7vzevdw+rDEKQZU0sNCzKjymkrrI8di&#10;aMgNqyu2mDVwYA2KUTnzQWKxC2sbTd4KrDOzMkupPevumdm71BFrrktMCyxn6/nycN2W6Mvx5aub&#10;t69e4ubqpl8/fP1LZ5+0Yg1XtAZ3al2aGcw3X3PCwFxwxFDOrOwvgtTooVoqswBnjMw9oPBpC0mx&#10;xZGCrHowC6e7cPxBokde1G8L5R+ZFlNiRB3zm/QO0LPU5gGDoiRKa8zRhBx9zFK1CPXEmji0mn/U&#10;fPPixetXeb/ef/V+H/7N+Rhv3978zU/f97tf/b//308eLb7+fZvOcAGCPxsWUNKd7iNxLMHjIvO6&#10;tblhd4XWEOLafVWGbJol74IFbHJMe7QZzskId46RwwlRU4MZ5xrxn4jMXCNXM6OTS0ewOIOxQQBE&#10;Gmb0HRbfeqJiUUFEZDcL9qiaaUOv9ESlHX+QjIL+4oIDa9sFg58skIjRKTcj3LpSFk6poTMdIcla&#10;ePRm7bBqOX7Mx+MVd7vd9X/84Rf/8PD4D+9+96vT6Y5Tm+yE5e5hYdBElVxcRlckaKud1Fubr29e&#10;fPrmzZvrdnP/YPeK04Jo7Ji82Y5yGAwZ7mZGDFa2aMxS8siwEmIW1p69d/fW3NOs9nzPZJpPDvcO&#10;6yEveVgAhJEiwNk9QlGBJRyYrDv6olw797N6gJQRLnZlJCI5GTtzTPkmAGucvQFgoxQ9+nldkvDW&#10;bLL9tKe7y8hks5x8dXTbGHgYArujWU1kpLFEd7xAGiIdIjQD60hBs2ccMq/kc1+Dpzieb2/x5WeH&#10;V1dh/cNhl/MesmFCmonJbHJH6lny9HSEl5R6TS1+nxQU32mjFW1FWVVvGUESGIgMTL0XR8Qr/uZg&#10;HRit1NoqXcvNdbZUTm0bGo+0NKpgsBq7SYDB5OgI12CTm5W4pbLOBB/pUfU4VRZKtiU3SQQHduXA&#10;Oo6PrRtrl1SGpVq3GeeOj51El86qOQGvHKtXAgdJKvrpoIupDHyeDKcjs6gjsBrIwsWGFSClkd3T&#10;DF6NFWSNwgNDEfDS+toefQUlS9YxkaUCsIrhxvbxw/H2CjX4Mk88nWQJn2B1mpaSmKwy7Vz72qML&#10;Zo1KxKrU1e4Ka+cKRHDtDkzG1lpo8VnI3vvSDM5qUwDA/tA6rZ9KbimZuHa8Eu7/6Vf/9dcfv3mc&#10;3vq8tq7TKfryoeM//BT/6e+/+Ms/vfrs5el2etfwMQ37fdFch0mz+6ixs5qClqDSEq4i/lVhCmwV&#10;wpZglS5Qtfwqi6836fAcmNy4wLUPl14In4sAPOqQZBpciiwCW1rCMqGksyGi942cyVHyF3ehdIhy&#10;RfUmvVXWm8MSKN0MzYBs0U0BrV09QDmxM0yB6NlMbuHySbajnYzX3Ztdvz/19w/HCDVzMwd07lHS&#10;qmT5BFlHVAFTbEinYXCik5KUyxLbhUPjNuBM+DwBpZ4lM5q15k7ywyloVoM+z9fhBnF9H4HdDN+e&#10;Ew1Fol23V3u7WftDLOtJ5+P5/RoPq+66ncN7MNMUllkmniUffLGvUkgp9drYyu/8em2FiAbKk5AL&#10;vSSRyi6Rxb5KbakiMsgs2VswhCW1Umtn9zyfck2u6/n+7tuvfv3iQzt+/BrrI9mFdIaVn7OpsHGy&#10;yBdlvFzCF3w2+psXBoZUZ37nJTOSUBJf8WxBja+Pyh5Farl03nAJU9LGu9rMCpEjj6RcNA5yVWUH&#10;A9cFDFQxvYZ3W0FspUNFyiyn5uc1I8J2e7u+gU04LzzGOTNv2vSjNx/Wjx8/vDscH/Xt8QXUvjdA&#10;PlaWwZsqxl0GgsjBSpGwnhGBBHpC5myIGv0x0FBW9bQSfYNtFoQk0GBUQj7DazY/M8+ZkUjQrIE9&#10;c9zxwmzNGOgnCPCO7MgZGcgV7ugVlz0ZvIALG7vzqdOgrVMoDchW3+V5EAPOMpUKCosZDjVmVxSd&#10;m0BYOPLcw7LvOO+nPeY5uq3LGUv+dPfKcrJ+1e7vfrkuH5Ca922as7XsOYBr89n26XL3JjdrSi7n&#10;89mXq/XcaFe7PftCA70wvNKIGqAvImFdckRyUE6FSJkYRm3Yi6RMN8ua62FJlnk1mUgDkZYcUaWe&#10;CFNomEcm4O6ahHoDKAXiTGvJHJ7wUcTDIDRKtNrQRqsmK9Ib3c0NDqUJjKxuRgYga2jN2JOkfLh0&#10;STAMPzKjtU3AvSW7jTZiaYOFYqepQ504Mx4cHee3L/DzH1398O388vp8NefNwdSGgwtZ0L8bjCZd&#10;YJWxDARwbLbLyvlejnXBRDHGigggx7DC8KjdRoONHAQAb4QzfWRhHOI3db2IykhWZaPhBgs8AAAg&#10;AElEQVQIWsHkTImduYEACEOivD3GezSwQWA5+tgmcBibNj0CaLwg3OMDXJjmBVbF9pEvNKy6ILYZ&#10;l6UNbvsmfyU3GOgabF1isClK8ioKEqeCdRwoisey/eoRcFQsARRGZtBodIPf6dJyezzn0Nc7LMVm&#10;e45pVfux3nfPYXA6pJo3/8NAGLRmJoLdIvsKb5VfSFXhcUGiJmPqUDQAmZ4SwmVIKVelkbKyUOFI&#10;YtcQM5qZz1OjzifrWEN643i4x0Pcee5vcnrh5xPXDvz9v8df/NXbf/OXVy9vH73/ri3r7QH7a5w6&#10;hHLMlA21HIJgSp5EytNcY23XBS47kCqWbbu6wxtpBMaw7f4DY56rOEccX2mNsOrdlMTL4BibZ17M&#10;VHzcvZCMPk1tmjKhGhjIhAG5DvklGoJgR9ZJuzmlp8Ei6tf3JEi5iSpbNa/zZEVzuKsZGvvsbbfk&#10;HnlsU6LRrNl0d+6Pa55yDVkDiXkwRjjm3JUCGMWGIoZRcg2IMErMNjKBXIcKP0TnWZAJMdIzs2ZR&#10;uA8CBj1PsAiRbnq+177/4Ma/qn+2/a61Zsuap9PDujw8nN6FH8/5mFOERzDDM2GbDxpaoiYpRj06&#10;/AR1aQgWPnL5Zc/t40fiNWh3IRW3pjgfygQ6FYYuhjGIBVqRZ+HcGS1zYZerx+P9t7/51WNDP3+8&#10;PiipQmfc0QaGqe3EALMRpdgICGgObJVoTUFHkjFMAZAX9ImjabIFoxqZ2RIswGsyUBulgU+aOkWc&#10;H9MzQwiub+WjKAv4CIm85G+FgQ6SxVBvIOXuGJN5ShnUjv2MNt28etluXqynwN0Sqz7m2n/w4uqL&#10;1+/vvsXX375ZF959O93sRpiu0FBYGQkjbWJrf8hEMUixMno5YcucnMygWGEwtoJYNsehuq/AsHlu&#10;alOaJ6c0srmZSQF1ZM+MNXLPpjWid/XOKBJDNXFQos/IBTGDqzhRpfdTt8yB4BZEeInhWxwZESIl&#10;hm19xnE3cNkRW2Sv1BVsVCB3yQDI0tJGgt5zxdIJNsfUsOMyBc/6xNfpqh2m26uZ893HX6zre+Ek&#10;RUP3KSLXXBKT22TyWHKa50yt/fwh18Oxt/4+7exXQk+ZSkEMhEKbgphGby5DRXYgJUZPtEQtBYxi&#10;TDlETyoFt5KFta3PaqOZg3HGQ6UpvPXFSLJ5vTCM1q2bEGA3sBrsBUVovEkIdcpKQz0ebsaZzZq3&#10;ZkBSXWmAVN7NTHNYc6SKBrpJ/I07Vs6ysuLWGJAt0UvbXZgIocRLPYgV8X45aocv3+BPvnzxyWvs&#10;pvPukN6QRpkoMivjxxB7+pfZPs8Yjlv7BLhQM0fRQ2x3ZVABKiEe03jGwuVHfB+zrJCKyAjU4teK&#10;PBc7fhxlHP9zqgOrcrFilWAdbTWhXAoKysRAyLak5I/6IlMac06XLGcdO78mdSou64I/1KNGHvmU&#10;kKnOhypKtwOjMouRsdUM40olmKgbjdzK7LFsB6KCbQlWh54FS4/1NN75Zf+Oy2djMkhb4Z3jxyih&#10;kIIFpxLM9OzMIuaYMb2sQaYJakBlK2KxN3oZeeSz1RELk0iZn+oOj0yGG7/bhJqxNDebaojOPI5n&#10;Ucqy7hScIXKGrgKP92iGF1d2H3d4wE8/x3/6c/sPf/fTl7fr7fW3Ez+6r/uG2ZAduzaLgIMMc5kZ&#10;jMkSWVWluHhypBuueZfLl8N7DYAlBFip2pi2axpCI3NrvBIGk+TugxVrRPXkK533AhENhLIZXT2N&#10;djou02TTtCtbrMRa7To3F2uoPUGZYWvajvfMAJwZoMkj5Q1dpLEDHuywDjkYsAZzeeNuicVzMcwh&#10;uu1iup7n/ZEfT+vHU0fQ5UIGRPmIaFXqjX284VMGwEs5IRQAkl1jE48yI9M3Zz+BsY1uDrLF8D18&#10;lk5NF0u3P8ilxt/17Blop/ho2R/14dzvVjzerx/INWyVRbCHSUI6VRi0tmNs0Dw12mRV1VVDMIqA&#10;ZeN2ilsiObaThMwMhQryVelIsQILo8S8Eh3oyWIQLWhMxuqJHX2H7MeH3uTIGo4p9OTp0KWQveKm&#10;kMhNb6boz1vaO/4b8kIro8SHNipu5CaJl1W66YkHBCKEZG4xuBSDtt6/NGg/42SDZRTZi2o0gcoc&#10;nsbbW/7OHPkW7VlZTvW7ENISWjG3l6/t7adnTh/ffW0fF3F6v8+bT1+f1rj/8O3ru/ur4woGdN7G&#10;BC/ZlY8+SptgBpTAvW1hN6iujFS5CXmNdUGkpqKEjAvNms2t928wyKxbyzZrPsS04zT5bu9zuRkq&#10;+7osp1xWsx36ivOa64nLYusZsSIXTDO0IlZwgjtay2ygu7Wq7IGidgefZ1fjeRwG9TBdrt+zM7Ru&#10;eqLk6Ys9Upp6Lg5ncWDKwSuZp+mx6zHWs9AR0aacbWctHt69alftap53t7td29/d/+PD6Xd398te&#10;3NHZVjK36faSIIYYEcd+/Hg6Xsf9sj+iOz2tTHtJXNSqRnf9gjaOri6LXC3CHJLJxrAVQJhvAxUG&#10;1VqVCTBTdU+LzFoJQCgTiCHtstH+aiQ/SXdxZVKkw6QOqZvVKJAuEALgS9T+CnObWqNPZja4D0qr&#10;olC9pj/EJJnFPI/tPhCp0k+QqoGrMgarvoWSKGe0ljkDu8TB12nBq5f4s58cvvzh/rA7tvk07zPU&#10;rRJmeSlrFbfv2ZTVH46tPZWhkmp/fb9dWJj3toSGVcCz3AQpujTQGQ7Ck5KszGOFNegsNSakADvt&#10;erPzSwimrjwJCyhw2WQ/c/NN55j2HQynASPJEt/3IgSeOYI8+6KALEEcbjSs7VOhkI5nmVNuv+ii&#10;nlrf6lDf2PQdFfogFXxFjf5Icdu3SyppGzC83IKLQM+l3fU9wGq7MvWR03R5L/WILKe1HDblJrTA&#10;uHdmzeBG0XtrTJexVX1Lg7EDo6a2Dcq3zTWhOSMyegfgRqMBqFhjlNHMGkmk1gxLTNazY11iXaJX&#10;rAXcbF7biwlEvn941Iqf/BB//reHf/N/fDkf7szeMY8OHHY47A1dx0W7wxSWG2mkRLY4MvpCAUza&#10;6lmOEyOxYVc+7iYSMlmd0QME4AgRZaVQF7riYQptdmYikRkOpY917U5yMqPMoSnV3E2yx/v3qzWV&#10;bwOm5ktmljAAU4I7Eh45Rm1KmksigkCIxfQzsZeUQ4rJPhiNMGgFiYYiKWjgtD2VvQVni0bN4ES2&#10;k449llgCLUw0Sx+c1Eo5R+hVnc+FQlkSUtasRul3UxAtxpBuLWDfOo0sFcaNDj8eVJr1MuQppSsZ&#10;N8V2K4+q7z23b+MX5359imPHOdkXX71BpZnDJvRBpGJscPdwwKONyWGOi1fZQAmw1oqv3kapbvJ5&#10;OCvuUl0CyJQX7Q0qYWEWsBBXYYF3tEQj2FcDdxN2himzZR72rBS8moNF3QGERJoyYzS9rFldPhJI&#10;mXjBdRSwgEYRNlwpRp+uPuDAQlRw1YXWM4CGSyN0++VbEikhB1g+ys0kzcA1awIvbfOSHOHnj5Ta&#10;OVZOESi0ZntY0V6+3n/+Y764vfv9h6++fbSl7272uy8+O/zg09/+9ut8eDcH8vH+anb1hfuqJDba&#10;16CmNbiNgd3trgCJDEUX1mfgK8Y0kjvRgQkKZEesowfnOwBK72qr7bS71vWtDjfz7Yv56pqHfXG/&#10;PPvh8bg+PiKI3n09+ekR9/c43uHxHusyGjwgjIBJTWywCblsoMcWIkankIDGDFphqLpAVbqkG7rg&#10;5N/H6irdHJU/MdjGg4JibD7BJWpFRJwX65jn1pCPj8zlKg9f7G/284vrabfLb319+Pp4Xq1pv+ve&#10;wow2TT4BmNqedLOlLeGSEw2DxocU05AoRd0a+vNNqrL4/oQTxbkZrp7bBIxDKicQ4zZfNeTB3Ig1&#10;VkkXJuu4CkrEusFl2FxSAaDSLI3GtJJlAiKyZQ+uWY125LjijRsHgGjDQl29dIWNxGgXJjIz1dcn&#10;P3uijgiOOblt+KDekg/+jTkaBvWxMdbMJtuFPm340y/wV3/y6tPXmuf7/dW6u6EAd8rM2EA0ggxZ&#10;yv5IA/B7j0o0t+fC6S4NrKesfRCXSABPdlrUlvYEUSvHQYOIPG94X9HROzGlumcV9eumptulk7DA&#10;BC5lwDx+EYuuP9VC3eReOMRNkFInK92pm/CES23XuNZ0kUAxmItjJ+SWZj3P0vqQMFUHFlR1O76y&#10;UAu0qCx60IFKK0qgJwphH6KMzxgq+sPMVttE9IZg1dTPJdJu+/YCG16ktaqpUL4rZJXlKgfiYrtZ&#10;joaY9d5TIFZYc/dNbUcUMirfglvpqdRIraKmchNyNRZvmamMCMWAQnLt6xrZh505NjRchXJkm9rV&#10;TWt391/fP+Lzn+Cv/+7tD39+G/YV824352E3OoxL5jTvrq6mAodpEpMWgydNQLRi89NKfL4uT3Ng&#10;pLeJkV3ZZSWTGyRYYY0gJVNZ4W4NxfJfCbNKvjOH9AQSVlOLktNm4861g7dQe/HyUNNodLo72Hvv&#10;sZ6BLkYSQikhsGpvQxaUWrySgXsmkL3+ioQaEOOErOnISypZu3i/gn1xrUZZ43zle7cZebfofu0L&#10;8izrMmrkWKgxyyo3L0jQhae27V/ARxsfkJjbQT4KLQBg750cvqPrUxRIhrYEa5BNRiJFJWGDOzGe&#10;k2h3+Er24oijHOULpqklLBCDL4WVitGrzZrZrOMqv9M7QwHXwarpxkQpOmOM2gGwIaQpKTIAqytN&#10;mUQpmZYrrSO71BVd1mGJBrQQuwxqVvBdtASjjJUrPNBVDXsr0YQaRwLUCrnZUKvRWC4SVQmiROcQ&#10;9KuSy7bybzRoIBRQtwUv4AKDjxICZRRdVNMRCC7Q43a6J2SD1vnUqkJdmpH05eVZChXRpSh7iUXC&#10;dLN/+fn88pPF/NjvlrbH6x1eXf/oL36uqa+//MfbHvu5oXdcT0yTIQ222TjD3NjgDeRgBV+6aRKQ&#10;qiaFZDBYVMIhlB2eDTNPaxgGzmYE1aQGn3M+4Pple/0Gty93rz/FzQ32BxhAgwKPx+n+Do9n9AXn&#10;I9oeAvqSfECGRUfvg/g1Wj1evnUcu9UFjOyKz9PRuqnFIBkK+OPg4AbM4ZINFCBxac1umOazGn6r&#10;quDN95PJ0qGjZTDInK4Vy0m9X5ntdi+nF9dM27eb//7ttx9XnWzVYaJ5kmY2z7voMjN398ZWdj1C&#10;9ii18ppzZrBGhnCBsIo49T0IepPQE8zNMkFLat0ylZ4CEqILUFRCVN0EqxtMJTNQIZdDgqFArJJs&#10;MxhaikZzFQujm4Ed3bpQVpopIN192w40ARmgE0quNWjFJCVDUpm1BSwVI1smMLD9aocUA6I6I4XT&#10;lZOCwRMueWoC9sSXb/HnX84/+XTeT/c+Hds+OQGCN6O5+WyWaGkuTRjJzNOmxdh4eNp42y6HntqJ&#10;Gtt7LJ2RtI/G0ZZZXhbg2MUCsAICHFgQTIayzuGgleh1jw5yb+ZAyfWHsIonB4FlMxbEZgjYtgpN&#10;QrLm8K1LAa5bphUGS3RAxDTWyRMyHmOoElaBWrpE7/oIF6uuHJmTliETj/P29zNwlk7AGQgwqFDZ&#10;IBZFZDROt6v5dGFHCr1t1I3eii1wD9LIsxB06dVW6qHtR2qzGho3Z4whRWjteV4RHWmMrnBtM8wA&#10;1UptxJrZMAupITsSiuGiTjIiRncF1YhMh0i6b54iBUp25krIew8S04RpMu2sh6Ij0jL8w8cPi/Cv&#10;/gw//pu3n/38hV89nvPh5qa5LQO8m2CthSvRnUYTmbIoNr4GtFYqF2Ysk4axOt2flt5W6UsEQzIV&#10;ar7dhAscLg7mpjAIVSieD02uMXsIwJRrtxK1IJtxZ7wSZ8u2f/X2fFrP6wrA3cCkzhkP5gszUz3M&#10;LDJiHbLgNDKyRmIH0CHrcoOALpT5XBJlsssdFWYGlQ2DBw3eYGdYiomJumrceXNqdjjiMVnlZSeM&#10;1iGD0YxDG0hDEJGXZVnnyKjmbBBCn3prdXGGwFZxKEfPZhNeLrXTmsod63PsnpPiexF7tAjz9n49&#10;8JyPUGt+CCOsZQJwqgmdIx+Ogmt7xsZH1IZF1R+Usjh2qVAZx41+59CkrpcOgbiEFJ6jmhqvT3CN&#10;7BZrxjm0DHZmExiyoT/ChpwIJvoCzEiWWL4li5QmlceeFTEVZZRahaQYg3Cd6QUO9VB2Vt/oUnzx&#10;eU+zssKLDtkIx3oWhFFnFXAJh1v6Neows5qvxgDXtSUGtU0GX/VppmkE8dpsVhYmCODw+pP24k3a&#10;flli3r387Oc356sWO7tz//CrX/v78+ur+Wqe1pj7em5Xu+RZxiRlY9BU5nQfp9w4HBIAMoGVELQq&#10;IXmp5iAL2LBMQxrZzGcg4A6JnMDZ2iHmq3a4xYtX85vP7NUbvHyDw3W9BlU++zUwQfdYjkjATypV&#10;y54WwnqydR05liiY6DS/zDx998Hv/aNq3UrA6h5VmvQ8vm/fqLYwQRbRCIW3PJXaJllXZIjgwdvU&#10;eEUt7KuCV+3YQg8L18dJu7d+HTe3u8PLRdP/Oi+/Xlf5ClpCC6zNu3WNTOu9M6JacpKyR7qyITPR&#10;KQND6QkixCcisDaMlAjQVWl+4qmZxu0jDow8pWRUFldZaTEK6mOnZSmMCzBa0i5vSSkzk7klRITB&#10;uDlfQihyY2ZNe2WWT+glBJSSW8LJrppyCBERlJqZ+7DzkJOZpGXFsUirwXqZBrmL8pAsM1hKzSUV&#10;YBRoDT//GX72g+vDdKLdzfvkhCUwz2CNpZFuJjJdl/T6OQ30X3rUFYTGyhhLYVyBOqk30WyNXVpJ&#10;wTbzurnLlMc1d4pTMjCIEwEEvAp2o0JylBtJ4UBYlRryodzsB9QGo9u8EPWy4pAWcGIlTzUqyEGr&#10;27hQ9ZEuzc28iGeNocgRe+ply+BdIQe0hjN0AtfBHrMFOkNn5Fk6gysUpc6wNWHz2UV8vtk4cjuO&#10;PmF1NLZKNi+HE4BautWRG7XAk1wXgEs3YEM6B7ilTEZXlP1rUmJPNIq+JRk00otEBUDD03jUaKW0&#10;A0TCQLOWtZx7jmLYWqtMRyTSlVnaCJExIvPojBtSAZ3X5aj16hW+/NM3r38w35+/gk4v3hyUsayU&#10;tNu1+TBh1opz77qZdk4BQRcMacXIqMZ/mZWb6FvjOFCObpWEY6ABREHbdRnhKDR7AJnayMMVHEvy&#10;tyZ6OKh249blmKycidm4t3blvIJ2sMn8oF2vJBVkZqTNu6mRR+qc2bL17BHhyC4pLGAkBMshm1In&#10;uMDASqyOCKwOD6QR2RAm1rAk3Q3WW8f2bnDuOHc5QE2zu1mfurD2xwww19oxEU1bZoKLAJID8NHF&#10;HQICIzSoVkGM6krV00mClcmWwtgFGXy+urez/bI+tybe9xKs6TC32Xm0zCyElSWSY5BiA2eLJBKS&#10;IsRqdY1OcR/9cNkF0YUsMwZSpZqzEwfeXt8aLamRUQYhohPhGdSaWGEruIALrI8TtDrAE2xn/z9n&#10;79okWXIci7lH5DlV/ZjXvrAAAZALPkSRpiszmUz//5u+XH24ovgAKV6RBLkECGB2d2a6q+pkRrg+&#10;RJ7qngWuTFIB1mj0ztZ0ncyMjPDwcLdDIzRCQMCBscAS5hLNEnKarbAoR+ea+C9ELTQNEA0ZFDIV&#10;wUyfI9I7yDFr15zSduWhtvdEnr9ielLYZE5M/7dnBbFAmMnKRxLMUl2o8j+KohVpBJAGTfRsjz7y&#10;FmyDa7f8YMvrTz4/vXixcTmbbj/75Is3b3C7ju3D3/+X//zLv/2rr5b24vCJkba0t795/OIekz/8&#10;/Hcu3qeMU+vQQCKnnBxJJS0TZeDJqeiVqRK/pxblgJX8scNW2EHtiOVONy94+8buP8XLT3G407JK&#10;6GNzRWs1Q+2UIxq6covRY2wbxoZx9t7RLxgbsiM7M1w7/2UypkBS+bFZxzW5mp8wr+AUMNHAZx99&#10;jhjux4lpuz91TJh6vgsBZI6M6FQ7+OHgHMaLcOLmTTowxznyfSNe+62tt/jRG/7y19u3l/fdzq0N&#10;Lh2t27plbwhlIuXOZtZYInC7cFpCmUwx5mDjdELI4dGqf12KDZhta1QGU7HRJHAIIsWc+JvI6uWR&#10;oM2cqopIb5ZTqBk0lOprEpbMCr1upYpl8ATMTG5gT5salqgSv3zsBaUyOlR6IlbjGUUcLjUeNhiZ&#10;FyWMlcaJZsgoiS2rrFcFYOVOgNxhJhIGNBcYvuCnP7n99BMs/iFtu7l1tIiOZUHEoOiV3zwbMXGb&#10;mPDTfuE1Os5dM/GpisaVZ83m8z4MXxGMAJg7DjQPU9vfM/eBPAHqWbMENABmohKxgAlvBTElZJZS&#10;0Ea5FEEDrBZs/YsDyMkpoYwTLCquM8vfcc+oDCX47fqoIKnIxZkD0ll/8/6RgBQ2cLDAMQ7kAE5g&#10;gVVn8IxKqnITNqE7OhSFc1e6R5mmOV8lm7n3qcRirz7PjXbXDAtBkFTiudh1w7lPmZZVC7DHy8A1&#10;qNYHKAUMubLt5SoJDnArr71y+WREuExkJjLaYtUUKgGo2ieZItPdl2UxKSJyOkwxNkQHc9BNGmN0&#10;dYlcvCWUqd4jEiGM1LB89MuLHzd/Gb89vz39BrefgsTX//64GF7c4dXrw3pchi5j637E3b1zSEgU&#10;OGCTnAaCbYrrPzGEyMCkj5YWyY5QC4BMhl1oUZaYVBalRDinJ6U4xUOuzc2PNgrJZZEO0OJ2pN2Y&#10;3RFHaBmDbgc/ADMbjuaReYp4l1qYgehUgF0xJKW6K+TDZmIy87na/bPimnWXdULBct2ByukdlUg6&#10;wAYs4Jl6zGC/cyxWHGZl7roRpdQHI31Phna6ZIHh1bnTNKIAbDY7DCKQk0RxbRd4QYV7XbLnVnvD&#10;Z9/OT4DMdEb5ftuh8fyi+c3RHJ5JbfkQ0a1hejmXXaDi+knqjXIa4KQJjQaq91G9pKuOifZaudaf&#10;gyhzXzYjtuwVyqy0tILoztEuoy9oi+BbtovWmDK1Y8QI0rGszUqqdoE5DkSrWaTJL0VzhzXzI2ZZ&#10;b5Kh0cujO3vpqiGTAUVyilnGvk4CkFRQpCzk+T2smxKm1wDB0mYrXi0BEylzLFUopCGYqXRO9+oV&#10;S1vRMnNsmeEOYJFWqVGtSKwDrVnvMRK5+DnbaVn56lX77NP2Z//db8BT083d3d2rT+yyffP3//D2&#10;b/6Ph7/92581fPXD29vbAy7nPsb969tLD7P0sotCZGvFjiYws6uEMq6sMqBBnTKlKobO7eJOJhxo&#10;K2xkbpYL7EhfwZa2ym90fNFefMaXn8eLN7h5kettAMlwXxsDObB1Xi7YEo8dj51dq+TOochxyv6B&#10;ceI4IzeMbho2QuqZgxmhgKXVJZe2+0DvO30SxgTwiig8NUm4nwYAlfUyyZLEMFk9DaFEHClkuiTl&#10;6kwjuGkMpy9uN4fG7NbskThtY+QGf1zU7/rDT0Texc3Qf318+Kfz2NZX25tPYfewizPc3Ydv5x4M&#10;X1tu3Q5NmSgOqSdiA0BHuuQyk1HKoUEa3bG2m/JycnOw/GatwP6IrhzYKZkllLi2JROhUICGOdMv&#10;CVkmY6HISJQUBJEaNDPzuomQmtMAGWpIRs8hZGuONI5obRmXLWOYsbnGGBJMZNkgmZk5y706RgjL&#10;6j5AIocyxFBJQkUMwIpxlRmCwpiosVQ/ZTQHHecTlgO++hN8+dPG9RuudnfrZW54syIDy+JABk8j&#10;QMCTpfd57bkUwW+mH7mL1FUoLKhj5zjNvuo1A6n9FZN9OSnI+/aKMbXW+dSPECxNBIfkQGKEsRrr&#10;BwWSCwxmgiUs4AkOXLsVxVtJw5zXWihhsRnzaQJTAWbGScPB5ryBrcgDsNJ9/m7cb7X5W1UHcHZ4&#10;NauUgA2VUBaTSFhHnpWP5AU4QSfgBJygCzHMAv2MfGQG1FFTPqLS0BYIwIbSDVZYXQPNCyNFVhGe&#10;lTfN4jvm6HAd7QJhACGgNKZbMEZgIHowEYGxFfzQUuO0Rc9Ybl6lYxvY2uajt9vJtq2VjKkcCpbj&#10;3gr6ZDq6YSlrT1LIzIyIEiAg0RoWO2BrFojc+naZKcICI99/GMfDzeKHET1HWAPZHyPwA/zJ//zj&#10;15+9OI33wYd3j79+eI+Xb7CsWG/AFjKZx2po5dHuAcrM4WXYunsFEmConOpZ2p9oII0ikLL28a2U&#10;mFPoQCkWXKsI3++pSrCQO9Ho+SwqAbeUj5r2sYV2MDsaj+Cd8YBmGcgROTM7NaPs6LZEniOitcQh&#10;I8bWz2M7kR3cnN1sUw4FFKGGYZg6kTHNPgy5wGRZrLMS+8wEXDHQCYyixdrRzU/Ztm3rfbm124Md&#10;F2uP8e0WGCIP2Y4PvSfNp/ZjcKeJZ10ZpReqpzzJrFUtF7vdipVURrEtbYbNnJzx3Tj46bHt8m31&#10;bnvo0D5t0l7efN7cPvRLKnxFMzTPYAeioCzUlJ1VE7BWtMzeY3b0a4VT5fl+7Y6VlkOVhoxp+pjF&#10;I6vQMSkEiJEYbgPZwWHZZRewyzq84g/nFY9yzG2UZS4o6PSKWBStZCbx2iewVBWRgjJVviimkIYc&#10;lJmCIrzVL8vM2GEuZnrNgFYAnh3t/ebGnFbS3p2h5nWFPWPhLvaEmNFde4c0xQCCJqmNjMzixCQg&#10;Q4zoicPxZrl5+e3p/G8fHg6vX3/x5ZcPN8fhbLfH4939Fnr39b+//fn/+eHv/utnA68WNE8wIvsY&#10;w92NbCSnkUrN8uPZLwc8DazuiUkaYFRciRqYo2EGmHJRLMIhOcyGIokGW8wPvtxiucV6i3Yrvy29&#10;Ritd4kiMwLZhG/pw4uOmS8dlUw+MztgYHWPTuHCcMToUUEcmM4AoJfnrlp23XKnS5x5duOMCqMbr&#10;fsVcX9o/SvGP6l/ZDwaJSS63SsKypuYcCMEyGbJwpBrVDG2BFyDJQMDRX7R1ARvvbYnzQxvLId98&#10;9umPf8rzm+3dbx++++DjsuTq00O32m3KzBqb3Vm3qGF/RQoJG5SpDcJyXMhV1kj/R/cAACAASURB&#10;VGhMuTKBJgUxiIGMCp1GpWCQa+p3a5IFyKm6mddazVKCHFMQixTMElnddmdjZg7RzSGnMGCCMkWk&#10;sTQmSFHmhcdTzQqCyDoo8unVCsvKDmClOAamQIZXLzdZyUiA1ACO63qKUVTvLUDDJ5/gh39w39az&#10;L/AlzdzMHHbVDKFlImlTCxSD6bpyZmcvBHtovfKrUldylWPiL7DrGeZsJnFqYlWvZd9a014PAbjN&#10;dJ4opzawWruY9jIzvBh9Q2jGPhsYQ5bkTla2Yk06YAZDGcGNBi6QwzR19XMDADs518k3hEPLtQlC&#10;XgNwEbCuJyVQulyA0IXLTDARoQ25NQ76QDwCj8AjchKwhM6sduFW7NWJpyaNnHJXKmJd7BOsmIJZ&#10;zziOCmRO9f/aCc79bE50GfMJqyhonCDEhE6RiZE6D5wGQLTFb18cHtslM9dl75cTbpCt7tO/b5eP&#10;K6rITDl3KtoEN6QpqTUfFQfHytScIJ9QMAZyaW27RKgLTOfIPjK0Im7x2/71t/+hy9bv7tFWvH6D&#10;zz6/TW6HI483i7uCkuCNVteCkwStvHpLqpZF/eXMguYXXTN7KwY39fR11pJTlkBzxxUNURV09vNf&#10;TP+d7/tRiDQ3yagmOLFATfCAZSBE8+Zes2gFFBsMQivrPFKy7rZoWVwj/ZLjHL0hLqkxqvm6D/TD&#10;wKjriEEhEB5UplsSDBHzQ+0s3vQUVpUOiCmSti3qRwBu3R4Hzlt3gbOjOvcjCDGA5x3pPR2agH8x&#10;UJ89CCkzyalGiR0SK8C1Hn89xmfv+dFr7++pffrFD3q/fPPumxgDotsiy6tgyo5ACVAwq/tb2cQk&#10;YOyUxNDMsGrKI3OG2GkAGqncm2f1iQSUWsaA9cwe6ET1BLfUOXCeGLkRJi7uPhKR2Uc20udcfYkq&#10;XLuu2pvzwP53zb8wsn6S0wmniqo6PLMjy10sBKCsOCj7g61nUeBWbYpaPwGYOvWqPV/XiQqGTQiT&#10;clF9IDCUowZiqoOSzLSRPgBhNIwDxkLJlb4R2bcH5/rFpzc/+/L2j76ww02/9NziiHP+9rsPf/9P&#10;l3/+93a++AH9iIf7pps8nfrI/jKxaE75kuVfx5SgrhAblMGaUbrePBUfZ6Vf6hdP472RSY4cXbqQ&#10;q9kmjKmbYAAdpQAX4Mi1mLYCQojEljiNPG+XDw/r5aJ+trFhdMZQjlKarQmI6g9iWhXp41fyuier&#10;t+e1krMJYs+4ttiD0TwC3GPIUz/x4+8LP98bxDXUN4N1UUaSSKzNYU2LA+2iRjmIIZjF69sj7o9x&#10;bt/9+vHxIZSXH6yOw6t/f3h3Om9rj1KoLFL53nAPBBnpPtHTkr8oMx8Y6F0DMpo3VVCdabtnjFR3&#10;uwilhlCQTKrme+USVC3oqUyUSLCyudruxml7XiIerBBPAI2eBkm9DIC4mpkCFNRHgMxw98pBoWr+&#10;BgBfjDFZlTCVERB9t0ubBjNZIxaY0qV5HZKjl1i50UxDy+LWQicc7vDlH9x/8cNP/PArX9GaudOM&#10;5oWbFTuYRptCU+UTkFPiCdcca49/1+/Kx4u7dO2MvBVYbU8aMK9iPm2j65twslums/j8x7V9oDGz&#10;LqvkEaIyrERXkAEPMMpTRFlwmhOOdJBCJy7iAThi3NAO0gGirIME+6Ql4DD7KMiJ5s7fbQ5szc44&#10;q6v41FskQ3mZQIZC48xKoi2gB+AMPSpPwhl5FrryAg3MOF7FYF6dP+dNoOcd/Mly2vd2KssabS/L&#10;97i7P1uWkMf18VZ3SdLWK3FFwGALsg1toa40tvXTH9y8/cW/nc/x8uaY46y6NWjWmnklGmMQjRij&#10;5nVqmYr5ICDNbHqY76oQKQyEoZtQqzKJShWZaD2V6mp2GedLYr3D689x/Nnx7otboaf85Zvb9UBh&#10;u7ltl9GXFWgjmdJAaZTA3I1eSmqFz5dJHlSp+fU5XL+zBDA5zc+yq+t2nons004nbXZV6+zNp23P&#10;luwpzSqw2wxOTk1J7eiBc8Yug9VsSkS1NL2cMYF0C7H7ONIiYxv9FHaOfgYvjg50WjCTI4hJa/Ci&#10;GzBBBECTj5qYFobWhrS6SF37sKY3IjKd3RlGNuNJ+biNjkWHoSGpXBW1PzLuKOB+fNOE2LOX333t&#10;ycOV0nXNA35/SrU/wZm6XWeo2uvXby6X87ffvX18lDVk79MX8OP32WFdpEZRF5U7zWH/oyU7DUi7&#10;8FV5G1fmoUJs6gyWlmeJ8AWiQz1y87aFb+QZOAcvsAFPNLGhASwJ/0xECAMMWMyEvewWyqMqM8s0&#10;bS+IgNL+l0BmhEHMiuk7tQ/AGPObGmADjAZjalzP29Pq7P+77785HVkbuFLCau5mQtMDea6PMmtW&#10;QQW5ZVjKS+8mEcAG32h5OHTwdOqXeHj1kz/8i//0l8uPPr/Avv31r99/+yFbO96/sm8/XH7ztp37&#10;y+Od4oEOHWw0btXii0AgmSjf0DYvnlTIumXWLBq4lu3g9FALsYSzihFQJZ6q+YmMCtAb/IJczTrG&#10;xtgwAtnRL3h4RPuAkTjeojVkYAxEx+WChwtOmx5Pmb2NKZ0fOSxTSHf4FMoHtPvH7XsOqev9x4nA&#10;7EuxO7pRWWMjv/cEFAPvmQj69e3mVplGaTs3gWY7ybzm3IVIDVsWgzl8FYzpqTl3HH07rP75/St7&#10;cf82/JvTN2/f/vL0r+vNF5+dHs/n85kZQQxps50OkeUUnhoKk7uw08qlnHNEpZGNLcNrDFRIsSlN&#10;Wf5hozCBKqrEZIpEjG0KshZ7bgqPyG0KLEwUhlBqx7VU6RlZ97bJsneQbM3TrEiTKWQmh7iUjaeY&#10;AXNGZqo1S0OOyCLZmtyhlRqigQ4DZPSQUlEZRSmelKBdNQNkW4QM68GS4Qe8+QG++NGLw036YrbA&#10;nTaVALOo/qEsKZLdm2DeVnsWhOtyf7Q/5pks1xnMGmNm8M+iL/l8frDe5lp1lcXNNMVMAaIREYkA&#10;TBFklAK7OLjcEtNoDtZTg4YSkkpmacEnnW7l9gQ+kAfhDsqUmRbNCqBLXYiRcjTSYQfwAASx7FEq&#10;azNx6pcOMKCi1Re/tlxxBIAK55AGsmYJK8E6g2fmOfNMbcLGDGloSlnGTl/fjZdrcHreQzuKsgMA&#10;zxHlnVb09HUHiGxW1Wl17EPZGdvOBxYss503PJzw8IDjccl2eP353Xr3dX8U24p+dkEJA1xEMsNH&#10;hlFq0Dlg5jWXV5GtioEaHRNr4IIEk6BRQdB3kbOYQtTsI9ganec8Pwg84sWX/tlXr/mFljdOmvl6&#10;c7/S+uPp/HDubUGwuAmFgcAb0MpjCWZTwEpW/l3KwD5bOfFmoJrdHz2y56+nPbljBeWXYnZlDxOA&#10;GTPTp77aTsOtRYGPNGM9H8tyK0smSHNVf41GOc3CRZplS3RHlFxnWjRG2jAGvBsPYVvw3O1iuJhv&#10;OS7JMdSJnEQ3JDNzT11YqVfMQ0tTSYaXqnJQi8OGclh23VyQRl4gQT0RiNgQnmJA5hQYJODxfPPV&#10;jkWSQLrw0T+6PvBrdnWNAfWM/p9fdXE9cbBGT9LW5ZjHEejoFWa8mvRijQRm2YTVFIowJmKUArAL&#10;mVdQ+n5OqL02VdlIVbJCq4yktOuygxtwETa2C5dT+AV+QdvQEg4nLMuKLqsOLSAGAchr1Lz+CoFp&#10;Rigyy2wYml0fVOOiBpxMM+lD3T5X7hgsM8rMRxMK2FEPoBi4M0Lvhob1yWsZEgIlJxusYfTJ+4yn&#10;+xwSY9TADEDoUiKLSDOKASq8p39InG+W7dXN3Wdf/OAv/+LNH/5Rf//wy3/4v/7j775+/+F88+Vn&#10;65/ersfFG6Nv2i6WOAysgbLVCGIgLKEgSrWekFX4F5Ijk97E1ZwsNQ9halAxWYIkxULcByqnwkwO&#10;sVt02hl2QGwYG7ZHPL5HWxDAJbDe4PYFlgK0Arlh2/Bw0ocHH31Rn60CpY3IjFYLdfXc0O7mqCd7&#10;HFwLc+a1e1nBoQqCaw/k9760R3tdl3O+6fXw7CG/0Iw54VyrOytXjPD01c1oUcM/mUNdDAMQZ88z&#10;j7dfvWhvj8T73377L52L9cvmvqxOyxyd2xajJY4oRBEj04WRnWhC2yES1WZUt5VIYlzSC11MMJg1&#10;ID8UqWLIznRwuhQUn6mEmYUu2NQ2qxbX1CPOanztaQa0WwjsoqJ1WuE1LO4GSmVnszYTNI3Z4apm&#10;12ZOQZw8kvQCgMaEI+v/cXp0XD2zoJiDnDDSDTJmrodGi96xHvHFj9qbL45h361LmF99BFKKEvov&#10;TeDiL5WN61MKjj0ln5Ole4NAzwjEuUNcEwi0Cdw/NVXnjTzTgJlcgZx9alaubgRUd4FKqtVcKdbv&#10;aY48zYXPTsAsKNU4Ecuq1VjUIdKFpHXYQhVSdVNFWX12MBIjI0K+mJutwHEfLZxEcGhMdVD14qoD&#10;AznAImSApDIVKcqh1LadH/t4vLttsAvyRJyQF+NF6tBFOThDbU6HaVUvckdcnh2uyY18AvvqB3qe&#10;HpCA2YyznEIUtVcTGpldVVBPNBzp/cJ378c3b/v7B3z++XJv7cXr27tPb7/59mEbyWyYtUcCATZF&#10;ixz0EJAxHWKmZDcmKa10JVkYDmm0ArgCvZZ8TjimNCjZyAR0ye1hIG/w6Y/w2VcvXv5gOd88wk6R&#10;IyJw8dbQDmPdXcTc59GAV5HASJSkP6FpdzMj3bM+dJVWtX1Llf1afGLX55+JLAHApKcpK16lz3Ye&#10;Kkv8C7gmWDOScp+wqtHjxiY0c5ecvkiM/ZojwVL8IZ1HMlNTJN0syDAquTlujd3szLikXTIune8i&#10;N2ELnGfUlQDYshNSmFkGagKgcjwREMtEmmlAwzoyiAOQPanmKe9awHEKT16y1trVltlavSqlV/yc&#10;QJ+pOKp7RnV9kny+R58278d3R/384x+UDcDVLaO9fftuWTyT9OaSsdFgppHxPcvNggr3ieznS1iL&#10;g931+PqLzpidxb4qFZICeyqmD1QF7h3Z4Z24yE9oJ9kjCsGyOc6j0bNFZkLZlKyMOWxv+tcy1ROr&#10;YBs5O0QmsgyWKMCiysVSc63JrGKPFGMgkZlziAQh+LOUcWrs7k8DmDfQs/SpgLvae0HfDY3rVr+a&#10;TGdxTUDDCJhVIUnChripnenfmPjqxZs//elP/uxPP3v1yYffvv3Xv/r5b37+L+3dsMeL3a4rdHO7&#10;rMeleyrHGlgHlp68lAUNAtgSVmbSWWMkKrILzDJ6KllGKfLJCxU1pVVt3kB109T1yMIqktFpF4zC&#10;6k/oDzgZTBgbHk84fKf1locbLEeU7IkCMXQ55enBLg8wQAP9gn5RPzMHMrJvNoIx9xByqvsbGywz&#10;d07JpFvtnLGcagaEJLtqvfy3Xs9Px/dOymR9IFnrUQ/C6LnLmUWK5l10LI6Dm4ALQh4awxtGnPLh&#10;rYU+xfqH9+jnS16++Y+v/3nrtiSauYpXYJ5zdgQTVgqIDAM4ARgxp+xe86LQKghdkkm1CbACjmq9&#10;12EGVUO5oiazicZAjRwGzJJlF18Uzqi1n/+JHaHZIZ9ihspVl4124XVrbkvZoCaz5ehwAkZ3WpNX&#10;xgunkoRRXYUxspzLXRhKwitQ5Cy19yGEeYoOt2vYeBx9C7x4gU8+v729zxMunA1BFZONhtml4nOY&#10;SmUiX5oYM3m+Xv8VaCNnhbzj8HM58IRT7eXilBmY+IGqQtmxsMrubSenFxuGRapL0EqiBuZlCVW7&#10;WhI4KnUnd83tABh1H8ocHOKgpXIjDsCRvEDrnCtcnElEjrggPsDXAw9Y1qnCJeylUQc2qCvOimHY&#10;hI0c0phC8MuBo8cYJMXI3s+n707nd3fH18gNOE+NBl2gbohS15ZmaiUGUaTJmOPu33txpvS8fr//&#10;GKjJ031tKm+d2WuZqE1MbEtcYoJStqzIG/gIY/L8/pyvXhJHvvny5eOvHj88no7Bgy2ZMQRlF01p&#10;SSejC4tI+uyQ0evQE9Z7B9JBublZlXtRUPo12KdJprQ0k7HH9kHIFa9/iC//+MX9F2tfHtrN0LIt&#10;Vlu0t9WWQ0PLzIChBm3nx59zb9g75gIgS5qJYpuNTBHPDefid2k/89F+D3HR/rBtL5DBuc+IHdH/&#10;eL0EyWmEU9MRsc6YaG7LqJs1SXPSQY900Ju3ygwy06DMIaLcn4yXtGHZGee0nuOR5IiT8dzJyAuZ&#10;YXNEtJhQaSiBcIGZxszYfUbKN4CUDbihCk8jmmIZXI48uHXguyE/50kYtAFJGFb6CEhM72DTNELQ&#10;lD75KKm6Xuj6eD+TFH9nhz//Azt789qEbh/ePxxvDlsPWnOHLSuo3DPZeqVlzDKFV9HQWeDN1dzh&#10;IZT+eWZO4GpSkbIIUth73sjcZVY6ssRWNtnW7Jx2kl/gG1i6fcwhmjQCQ4jITNmuvCM9/RdPHCxE&#10;BLyShTleJu2zO1dSOqTMMms1OIs6dtWmmG0om/Sq67O2p+1e2q0ktYsN15bGQk/LJTFm4H3axaUA&#10;nwCn2UwY6txG2jDflsPpZrEvX97/8R988uc/87v7r7/++j/+6u8ffv4L++2HHx7erAOZqdw2oC8p&#10;t9baDcZNYjkHHok+mAgghCVY6cesi1v92ukqmYKy/wtYhzRv3jnf6qBQaDWQEXQCzuwwY5wBopvs&#10;28iwPHF7yId3WL/Veq92HN5sOVpbqxYz5BgjthPzAiNsYDvh8V1eHnU+IzpG1OYAQDq8BhOSZpY2&#10;pcDmbaeJLBTh6jpQyCx803bQ69p5wHUJSii5CDbC/m/P7czCEpUwm3gs4aQSc5A0MvuwFmhwgxPN&#10;9hpixKKMOOXFXuD2p0fgHjrF17/5JdfXZouiwCEza5nbGBleU/k2LQdngQ35rrFvkGL+yi6oppM7&#10;vZX6hggoEyJ9CvgQWRzvyUYa5VZViZPjmbNgBQTNvixRPsbXM68CuNx9irJIlbg4DVgjO+EIJcSU&#10;GUU3pjLERCOzxpeq4JmCdqyw0IyRCAWmKk8NCmXldeZKy5LRH1hf4PMf4e61oz2ui8xHeTvRVMlo&#10;oVnW5lprKndNmYSnOqgC1gxVtSeyJFH3BknFtXld7WEtJ6AFFAJfadaTI1lB0UVs006H35NUoGZL&#10;9pkbEREVtrjbbNmzX4ozpssm+WLGJuBCOwNnaFWYckU3yDjkgRyZegy+dQku8IhKUaIaBAMcGY9W&#10;8usas608NU0WJiyLkiVqNJ4PHogHYNtlsTaqAymN2YlAIkNMU0CZGlY4JPNJlOGjpyo9zdPg6Qlf&#10;U6v9FCpLqkspJHMoe6InhiCgmXs7mm7ROjzV8N2Hy2ef9Lztn3756ttfvPuPtw/uy2VkgUE5whjy&#10;FU7lNlthQXEqeZQqNwCbqhDFbQJSEYJyWSEhx4QVyEZrICMeLw6/w8sf4NOv1tsvl7w9dXxoJglL&#10;w3qwkQJzRI7A4bBvjPrcpV2uLPNBkTuiRJk+ck0jODnlcxMWSv301XYUSr+HdL1j+7MGm9UydhDx&#10;+11btbYCzkmzLwGop6LD2NhcaKQr3WjNb8kGIJQZ6BmZKUREl9K8Zw5lR2xpZ9lqZm08dDvBnEE5&#10;rBy16xYyxIANmFkYfBCZDoxr0kioAwZ1rAYnOrkK68hDYnUbbG2DY+CMkzIzw1yiaFljUUibqUPa&#10;3ID28RPT975et+vvgbX2R07tJxUl6j2BipZpMTLT3MS2tGipGONScMdso1/pYXt+nDObmcwkE6Kw&#10;o922uVoqyvlVpdGTtqNcUkhjqtnloHdnd27wC5cz2hl+wZzrpoZyNRcrPUYMeoOlJrRcMAbn+ZTg&#10;NYmekqGIu5PFrakGOvGqmY3Vl+DkvhdRnWRlQNV2eXqyvzeD3UsHyxL1hMMBz8nEKtOoostdJ6xI&#10;AdGqWC2vBD+v6/u79d2Lw6s/+aPP//SPXr18+faf/uXf/7e/vvzT1y8/xEtbeDpZ3yxHY0I5Ms55&#10;edzGJ8dpAB6X0EgroCeQSKVBKqbgpOFy1v9ANTDHbBQFsP7uhzNND7tqWIAq53RgIPhNji3HB1yO&#10;aEe0e663WG6iA4dbLKtZg7vMmGljIwZccKGfcHnk+azoHJFR85YOn2Axc9AMeQIdVt6u9Rme1qCW&#10;aBKICPw3CFgAzJ6A9ApJzI9WMvfpBATmXY+nBoepFGU4Ri6Z1dZwyqtgSKViWRaCHcO58cbygpP0&#10;xUV+YIdp64wBKEZeELEggcwyMXCkTUH0uqQ4FY2dkCWsChRmDnorhlZtoIyEiyi1z3oMDS0QKYDu&#10;RFSVIxi81QYkCCtefZERE6o5CO46uDN/c/cqTtLomAp4ztRGUgkhlKZygcOGVBoFpIzT8jEBgUup&#10;7KF0SlmjcoVB7naJVgKzAToienCD48UrfP7lYb3Ni75b1pwIFkUaLMnppenuuQuk6Up43A8sec1+&#10;9g5f3RywKdq4ZwLXGnZmSTNP+36a9TRmWKJkBRhVY0PX6nN/Wwo2yp3pCjBMiLFu3IqinPhsAQfA&#10;vEjgMBeyw87AwmyAg2ZYK0B1hOIc3KCLm5Dr3msrE89AdtOlLAXJgQiiDBtRPKUaMUOmI2+PvD0u&#10;ijPLMAcDHFJSA6zh4FQGGIaEhhDMmLNqVYd/5O1RO2CH+vfmxkcJFncC+T6thHyaLqqrpC3IQBXI&#10;PfLhcvnu4fzh/RnEltvg+e7TdX3pj4F7yy3sYFWs7FxaK1bsRLwjEwFTAhPTWLxVSmZ7jkXlCKxX&#10;0E0UVtJlCxY9XIQV95/i85/e3n3RYvnQvbejDiv6AA3JpKGtaEdfMkqkAq2MyOfQx+w9lyiuodTO&#10;5jBvlELipB9x7pK83jXPvj6/g+Y39bDJiS58lCgQkkrn6aPcQgY56ZjZac2QiZLMMhNs5o22mjWh&#10;ZVAyOxyNawEYMaQxRumJW0cEvDMHsxsXwQFbHcMsaUtdH7G7F3OQU1QSVExxkVJaUCE1RFGEwQCB&#10;JbmaNci3rJIcFp/crsmMC7pjjAyMEKFSX/go2vuzntfv3hd6HkHmw3wqTH+XhyKV9vK8YScDiNlO&#10;582XY4YyI0tttLWFS+SWgRHRs0zN5qEhd3qMdq56ojQEyydNZsiIoRzFuuUoU/RkUblGTwQMYJQQ&#10;DFs2BsclxgP4QDwmHpFnhKAGW9tiS2yD4BiF9zCLVHfB8c6tbonZzYKkiGhsmAX+M0XglGQWkqoL&#10;WOSoHbkoQSDOyce9dfDR475+01oDsHeQ9/nd+Xwyx0iJBl+B8q3u4KzNWIw2A5I2PCLQtvTEI8aH&#10;w5F//KMf/uUfL19+st7cfvfzX/zqP/+X5d/efq6DrT1Ol85oR0/k/bK+u5x/+S//up67H+xiSMVt&#10;ZrOVMF3CgdXsEgXcq4RBnDP2WiOQKh1RdhjhzuZQKHfmEWtU1glMNxlVvrwB5U2fUMouHAvbATzI&#10;3yXWYYvbDZaVvnI50C3phRguq0OJ3NBPOH9AP+ty2sapCaTLklj3wfgV6Lhs4EKjsGEIsKnItc9X&#10;1K6f6bXQSuognwUUXXFx7F2diicVwGYLyWoYGJmByDKwL0EHOK3GY2ssJc4baXZ3XNbVFuuuaMBi&#10;p/cPo5+ONy9fHo/O5D3y7vafRm+Gd31sGB4BBby1djR2acQQW8KNTqKZSI5JsNhTZLpK1Lm2G5TM&#10;DpD0MDBHDNGxLm0ERt8iBnNxW4gx+1ilBUkToi1rjXTVQBchGp3MQCCh2ZigIVNBZQKku5m7CRFR&#10;E4ttXXJ0uvm6CKzbzBYTuCyemf0S20AjbEHWHirkNopdUmO6Knp0JtBgAJ1KS5FdmViOePkJbl4e&#10;0i7CdndctsSy2Lou4AjVuI183ivInBIcqLvVqgSv4QFOnYXaCNg1F+IKdH6Mpuyp1n7XTPLWRPn2&#10;XO76L1SdP6fQWXZn2INCBZ+s9xB3uUjud+yVavyEcBASg14DKIngSSI93VfHfTyary/Nj5Zd/Vvx&#10;0bgBjyChhkhlZA6qLFaVmYaBOsjV9J7jkytLxKHum5IpQ0BdDFrUcCim7T0yLlYAGCMzYIMZpGbT&#10;8Hq6gOlE/Pz22r93h/o+cX1FdVIQrDWbmqIllYPWYLfoA7cH0I69ywz393evXnEbeb5stuic76D2&#10;x//DT/7lH/76/TdxuGuRWBvd1n5h7wMqbXg0g2tW+bmDOiS9acSIkCxsWdwsSAjZcbng9mZdb24/&#10;vD+deyzLcsnLuwt+8hV//OdfLJ/kZX2Xy+ZHVMZ7vAGvNEFDRJiVZkTl9pXATZqVLQoWQJNTLYRW&#10;gnITK52VAPYtAu2m2rsrNHPH/vWsjKwryeGVTl3BhBrRnbpQz0AaKSE6s/I8VFen0CxjBAFLGIRI&#10;gzVr6+LrenwBWQgag8b10DxijIHe5V25aXSJMHgztjZO6U2rubvbsBjomzLAhck+DxZlTBgVwIVw&#10;JNgMGQ2BHEqDe2bPjFiA5eg3tG46dBsjXx4UN1YNA2UEbTE797MdDiSi0j+jyC1KROajqvz6f38X&#10;r9IziP/6Z4wlvd5QLLYaJp4cMlb3FBEBhnr5g0SkQDczwAwtM6W4plOjROP2NKuE5ZKwUm6UNDjV&#10;3atjn8g0BRVUEgFF+ROUlyjzUTzDT1y74RR2ATdYTmPw2gkGS+UgRqoHLGQBM4xSwm0VxkhCQ1Po&#10;lsIoYZCZG3Gyx56qo/p5zmyZnH5dFEo/qLKn7wOGwJTGnyPcT284T0FaIqh6zDabA6Agn+Gt5HvB&#10;xzNuDy3W9TTG+fbm8LMfLX/xs+NPv1zvb3/z8396/Ku/a798d38KZ1xsJNOoLcKiP757/+27d733&#10;1tqHPl6/uLnEiVscLuHZiKAwRrI1Fs/MVLoYs7YepWyVYpBkditvPJ9gAp4+/V73585jTcEBGSyQ&#10;nfYoLuwrbTE7yI7G5sudtLgfESva8jQTMAwKjIvGlv2U/ZExCJgVdadhb3PPZWgrd7qATNOtLvF0&#10;V2If/Pqd14zgeAYc/L6X6XqbYvZs8tlPnp8lKeaIemYf9Br9rQnVtEaXWvJ+RAAAIABJREFUlBeM&#10;x4O3l4f8HPpyHZf+mBset2zIxRvhkYypY0IlWVojmUncHA+Z0aMr0IkGtEaSMVLV4Z+aSUZmWkFZ&#10;dTWGcfe+QXGMiMhpWEHQ0mhUZhUUE2oSgJS8XCWVeVUaEGJ3LfzeIzUjkWzgKGUYJqufO4dnqX1O&#10;ak8eNBVeavly8r0EFicdUMDcM4SeEYIPAcsNbu5hS3IJO2Cgl1aVajiu5K+KaQXNGZQn5LGSoWs/&#10;pW7xK8n9CjJ9b2fsn3aCWNwbi9cK6vlW4pMuiGZfDgS9CFX7IdJOGdy37lwj7D/X/vsA1bWcohBw&#10;4EapRI88pwcH4LfOe7fPEAe0exy14nw5/Sbyu8PdEdtAFrAf1WBkQRgRewMTlWGbQBjamL619cpB&#10;XQ1wxq75XSm6CBiLgCUoxWAGGdjl9/c+/pW08Xtezyez5h/LZzzXCKp2scywrJMB//oVItrp3N9/&#10;OJ8eF/LVj/7g869+9tPf/Pbr+/tGO7WDHaj/9L98+bf/6y+/+3B5vcKHXCOGAWZ04mB5HvEEXNt8&#10;/oSptVVSxIgA0FtrZnY4rNE3AtuWl+20jQzD6fL+MfPFFzi8WXg78rihbVyBpTrXeMobbQdMUcRK&#10;zG7gTK5cHFmQ1Yy1ghcPVrNgv7KCZhqa1YT6HrjyvWf71N1jzaHsmvgzIau//6PdXn8gAWQHDsxB&#10;ZmKUnygAd5c32YG2wg7kyraaH9fjPWyVNEaMFGSMwBjihtwyD7RThmdvfZxyZFvuGc5oJGE1s6wY&#10;vvUHL1BrUhFqPpmKOVpttCsZTRQCFpPwDokRcizibVF6DxglvtaRERpcShqFEzeWLKcv5kf9wf+X&#10;r+vzlObyas4qYG+EqGYJWz3pocwc3nPEsMzEAEE64SxrM5mkCA3NirMgniuCpVm8VXNnQrvVQ4wy&#10;bw4hDAENYQABT/oGP8FO6Q9sF2tny8dLnoDqHhqUHIlELm4CQuihEWoDWKASTHPz6dKwX7YCYkqx&#10;T+2fPcGKMsiphsGObgCoq3IiWESp61TWZHueccWKAWRcS+EdxEoIKZ8lEfahcXeoQaPKl4ziK5cm&#10;anCVwW7eWX67+PrV5z/+n/789mc/6Y2/+N//5tu/+ce7r795MzDG5WE7Pa66XPCpOMCX3piKoRef&#10;fHo43G9vf/PBuMCPvi52iDG2gYcAgMVrbr/8iJQq0W+4z6kmVJplKVyoth++J1GfuSlzvwQiwT4t&#10;6dPADVMBfYEtaAfaCjTTg8YCO2I5oq+79hIAIEZGZG7onepF/MYk6bkmIagUoi/NOqg5TK7INGbp&#10;RGFyX0o6VLNiq87LzkHeQ11BzLjyuCeWi0k0e0I49/OBstXknrpZ3UeMABTS6BpgV13fDgW5rutA&#10;xBijP5qvh9VfZf+jO+SHLTI4kvTVQFgmu2wII2kJBsgyS8mMJTMp24lCUDJCoRDJzDlnB3DifGZM&#10;ZsgMcyYDRhspZRpjRlojqw2ZgSyUZ9YYVUiY7Q0BFH9pMr/NDM80okiymfYAaNUtEkrlVTE9N2Vi&#10;wySWqAZVc44OjDkKPP+GElk1MBsHIzg0KmclcfcC9y8PaIMLlhVDaA4JI4OUV55Z+EnkDJ7zUFZv&#10;ZLpZTxbUR3kSnzpZH8VOXj8qgCfXt0rFZsK2v569w0zGCvAKTjziCkpdu2SYY13X7QhSM+fjXNMJ&#10;Hqt0GRIKXYY2jY0Gxr1wageADRsRj7g8WJ7cHtDfY/sm4M8LQi+AN1OyagBVEjcRDzWYQ0+T2JhC&#10;/kFiMuX3YloUUkXVqubjTMXUEYOYg0KQaU5bPqWv+h0Oloo4ck2wJpmlLj4j0GhmcLcAMjIiDdvt&#10;zeG43pgdDsfj7e3Ni/vPTo+/BUbzLj3+6f/401/8wy9/+Ra3C5hoEUiZB4IJZLoiKjgUga+WSIHL&#10;FinU+HwEgHSnmW0XuLfTKc5j+OphcR64NHz1h/7ii+Z3g4dhq7DCvNp/k0C5X+X1taCpHT4lYRRS&#10;RpRLN0skZ+bjHxXyAK3UTeZod6qE1K5xa/YNZ3z+aE/Xjf/Ubb2mvSyy2EyG9wZtFf7Iqpgqx4WZ&#10;aDCHLdZW2lF29Hbj7UC/sZs7Xw6At5G9jxiyTItgKTKMjmxA7/6Yjzk0wGMVFSaZhbtK32GRoM3U&#10;w7oGmGmWMtWUpQ/bPZBVWUtCartfZcF9wrLhOMr3l/Skp06Zp8zcoFWIqOKitHr3Tuj/p1fuPD48&#10;rVMd5cwsPpJc9HIUhVql6iSVykQfw5GBpMXYO2iVMmdq1AFE0Uf2BKuut0SkCpIv95FJCslpclXc&#10;Sg6qiwFssFDrXDc/dPMBXmgPqZIO3vabsQQrlGaNRBc60LPsn6Fk72qCWdGAkcyqEEZPMGVF17ji&#10;TE/br66FKhQluFdVZ9jnx1WKBZHC5MXvoaI2fq0snh50KrFPm9csrDENcHiSjALrZxejNGSE5reb&#10;/O3Rxmf3r/77r26++uHI/pt//Prdz/9x/PLX2nRuOh/zxY+/+OSL1+Nh++Zv/xmD98ebG1/uDscv&#10;f/QHeDz/emzvttOL9bDc3h/ubnrGZTwWHo5ILx9dZ2RJHChVpOByQK2Jl/qlOtJkZDXD67ooydAC&#10;dgp4rIoMAMpCVSjCMJtppR9oDduFXOArxhG+go5JNKhIEZYJ5a6nRyUTJbViYFOpQLkhe2GYREAN&#10;iHKfFnfkaZ6wSnDnGu0EjyvfeD8Gv1P5cY/1euoXVBiDWDytOUpG0OBNGJHZa9pbRHM30cxJX5w6&#10;xaX38wIBZPSf3NxGj20JbDqH0JWWkRbiELMsBzQHQwidHk50tmbLUqoMygxcgotVMmJ7FmFkGkMx&#10;y9EYkFNsZqjpTQESEyQzBSLUJSsVkqJ6VXRltQlFSM66dozAsz2O/cFOFKcmkSWAnimhEhzs0ksi&#10;Yb6vC2F0mDIpJPszkbpimVdhDxDylekYHQYc73G4W8ULLPxgPfOjE1fHrOqigHz6FFzL8/JMfHbl&#10;fJxP6Rma9WxbzE86wwRrEuGp0uezv0IfvzdB48R96+e5N/6uCNaewnEKVBiwz48HZFYJcr2J7YLF&#10;tvucEAFdqIsev6V4fvzVh/dvufz29Ztu/r6//45+eLIjrEyOTpZTwMIk1MDKqBxmGRvTSe4Dv7oe&#10;8wI1CBa1QpJBqTAFKi1iCoPlWLp3W6UZaq+J6lMV+/EuqueZKUY9sr0lNhGcWkECMOHQfNt6c7u/&#10;u1kPb3pvj6cPD++/Ox6AQ2+LQQM6Nd9+8LM3v/76m1OUN46ZKWLLjHQrDXwQ5WqRM4+VhA/97A3N&#10;rEbOe2RHGtjPwMHPl9gEW+K8IW/w5g/w6kd3xzeym03t4q0kGGrBStSqBgYlA6tvZJP1UwydXX9K&#10;QtlMo0xZZlG1J5zCRDSrnQhAkMl2hfEnvMp2U5crfHUNaRUepanTXLOE9VUfbX8mYGZXKUEvz5jm&#10;0KHLazaefkA7uN34coN2FA9YbuCrjXQb8GTCI42X4YeBR8ipTlIjlOnRBVhmWDhCkrdyDUGGAWBI&#10;zIgQkYbM0gFIp5FzgGeeoyr2BSKTLqJRNwYbKEZqyHoiql2m3hOZPuscoRxA+f8Lwfreq4Dbwitt&#10;55diIlgLbbHWmuBTJVaKDMUIpuaUESWE+GRXUtGbyERM0xsipWkxW4tNhSxQVEgbVtbv1p2R6God&#10;a7f78FscmBqPHQ9dl2ksMW8+8ygwTSTZEwMIR84+PfuWAN1nTp9Ky1KiT5qYxYyYv3Zp4c1MGMg9&#10;DGrPjqYei012VuREY69HXpqOmrvUc+4HZYrU7boMMJsj/+4cghwIBCfIK/M0pny7ZL8/2E8/ff3n&#10;P779sz88Md///b/8+q9/fnj7gNPp8IPPf/CzH/PFevPidmnt9G+/Pv3q2/PbD+Px/N2v3j5eLsuy&#10;4MWLw+efxOn9w+XxHXAQczna4barw+XbsES6ONtw5JSIpdP3LotoQI4rSL0X65Oqt3fjrjlWbRMB&#10;sEkIKGfGAdakUsu40FbGAfZ/c/ZmS7IlV3bYWnv7ORGZeW/NVUChgAbYTTY4ySgjJdOLHvWsz9Mn&#10;6Bf0oj8QSaNIiVNTbKCbaKAAVN26Q2ZEnON7Lz1s94i8BbRRpjCra3WHzIzw48P2tdewwRZwGdYP&#10;I81mTHNCGHb6VJVWy8FbIV5GrdwvsI4QFLAE9jqL3wPGx5ujwO//xTxec5ZTuB7P9bF4hR0ADJmh&#10;3c7ZOT/GV7iTQETPZNTO6Fjhvme0ttiKvqc6pEjJ9+2LZnnwy0OLiN++S0V0j75gT4tKkFIlP4xy&#10;ptctxY1pI+EhIclKPV2zzgobsmomJMv+s55Dq7nt7mLdt0oqiFRX0n1VVdkDiq+nHFlpmsXjphsN&#10;U0d67ak8IyWQRpWgo9ZLGYgWjoWeNaQ2auCiHDFrYRFNE9AFYVWxB8NpbDSiNWzC2nC8d1uU6EnQ&#10;bVoAjzdR/P4iLt8e+eT0zHuAbtjVwJsFoN3IWBPMvG5tuCrpK3q5sO2ywODz7zSgqefzrd6KEVKB&#10;Z+9BXrUCOD3WrjMXo2wdZIIhcgSQyo0Gd/ns3EKdeernb1998/Wrb98at48/UVw2xbeRj8t6p+mi&#10;iXIIt4Y0mkMNGJnQkAGOdGJoMmd7dazuVKXNPmuIEpoNYSDIRAZZ7dq8stIwl904/v+gUfi8RVjF&#10;zXswQvXBQ26mMI45rnZ3zK5T76ZN8U5Bio5YjccHoGnfelva+fHVn/z887/+z69e/2eY0BqHCrAn&#10;40BfCSVDQgZ9zgdBSLSkmgOJRARIOC06AFM2+X7a8Ub44DP84E8fjh8bX5xjORdv3WxkBrj7ULaW&#10;lqzWtqFIFwN+sA7jrTNbEJeNMR4z4np7rJbCFLXUJWasxAF4YfzdnCBzOlGiPbNmGLq11BXWF8vU&#10;jBPiglnpK2UlfGju7mJjNLbF/ABfzO9svWO7s3a3szmP9AMIKqwIHpHiQXrMJnRWnYZVBtd+ynAz&#10;s/T6n0ymty2HrUhIqYsGGQu2AKYsSNOIHd5QtkOh4eJEq3UpIxtS4mZxMN0v/jLQO2ToT1Juuwxs&#10;YgvaaFL9bcaJ/5VX7UHJ4cB/awvXVofZDW4AzKy1Bi6w3qMlE4munBGHeS1+gaGAy/dEghzQckAh&#10;H8DBcM9nh+1QB3qyOzdgl7pswyF4DD+mrxfjU8dj39+GBwYzhKhInRp0qFt0EwKIQDh6gqHFYHSz&#10;5mbgdCUGe496G9em+FzeGJRoK5x2wKMZoBBIypC3YEXjuJ5dm554xi6YibFjdmoezNfWwbh6GFnK&#10;B0FAsjYO253fhR4++/Tzf/z3X/y9H/dFX//yr57+/X/af/nrNXRY7cOf/eCz//7nr3j5D3/9i3d/&#10;/fvlm1O7s9dPe/ziV6++frOlPXz22d0PPvnsxz95+/TNd7/79b6f9413JA8Hdot+Gl3aKhJJkMlG&#10;ZEk3hrZdCaZ5dYjWIiUwMHo8oyQqBGiU4EPdIlmMtgmNYAgd6qKLTdyNAdtZ3UM1kMg+MKJqxYEA&#10;E05bYI3r0Zcj2hG+QEI49KZi16hQdmna87Ff4SrAJxJxuwBUDTEOsveAq9squTGQZ8l1XTtjEto8&#10;QSeCbjAlElm0ezdW1pqnIcnkuq4wZmbmfnQtOmU7vL1f3+3+dN4ez5EBJXtgI485OmVSWELEelgT&#10;yNAldlnA0BrY0HsWHCKHKlXTKRYvDRpGuUGY05Lp43FqRB+VyCS1LEPKagUZSGkE0LOPfV2kpbHa&#10;JYgBMl0RnCGi9zY2cY6rUOGQxsaysSHH5j66JGK18c2USXNhFlgJMBJQXX8BUhnE3T0Odwsqzpg9&#10;lGXSaNaMELqEzGKhQXXDKoPxKnxY6tfhefS8a3abKN97ja+91uLD8ur6t4MuMLkXxK3AGsyzKpJK&#10;ODkvcqOAe7+Sv01HzkahiGeCZRWMBJWB1oB2IMSOPC3t6fHt1/vp6csfffrpZ0vGq769PR6lOJHX&#10;DnKdPAYaokorG0mVNMrARh5Fk5zUCC6SVEY7c/u6rQoMggOIkT2ncuYJ43srq17k9/+0TsJnlfr3&#10;viDH9RRD+XWzxNz2w0rnsu3n89Olpy9+d7xbFtvM8xKbGMv94fHy9MHnH3/6o4dv/vPjJbAozIG5&#10;yshF3BXVFxm8/XqDazMl962ifASgNaOvytw3pFuA5y6tePgEH3z+wIcTDjtW2ILWYAaHWWU1lQW6&#10;Axh3mDIZzKEfwSBCl272invUXe9aRnNgekBVAgYBPqQANwoVWTlLvBVVmn5XGPDxWBRz3g4QemJl&#10;mBWeBBkn1yaZRgwAnFzXle0IO2C5Mz9yOfpyDz86muxIO4Cwhd6kyoQOa4sgycjuErWmm20VX1EE&#10;LxxgQaW5rO20JLqwgx3Ri8NTsIcBYnqRHTA8hKwY3VY667r66BDOjHVXb7hT9tV6UrtdemjDFtkp&#10;mZLWx+oA/n/VWOTY94xVToOSj8VWoRWA0HrvmUnDYguMPZauiGymXTBlpfxqgr7PogazXDkx4sfT&#10;StknlXinSiGwz193sIt7Ypfv4I4D2wOWdaMet/76HG/CTjC/FTFdyfAddUcP6/LAToQQAQtYaDEO&#10;DiNtBC5XZ79KdhsQzPXlYwxUZo0a1B9MhIdF/ydQJKBhC1DgXZViiTlL5974XFwQw739WUk38N0q&#10;QwHQTXTCdrP1Zz+8//Ofvvzxl0l+98tfvfr3v1h//e3LPQ+H5fzSf3n5/X/8i3/+V4+vfvXrv3nY&#10;8HfuP2u+PQn++pHfbL55vNUJ9ukXP80v7l+90H55Orfm7zbt23JJhjUOlVRmFY+ojpAkq5RNdCGt&#10;Ta189iv/h1U8uADEuKHm9To09sMCSUxIpROpZMKWiDL5Fj0qGrjKOJXmqFqB1mBN1tyI5vAj1zss&#10;91juYF7rEPsKLHApHW7PAqXqNT2g6yb3PSSidqqrddv3qqvnRdX3XvY99vGzz5wyyQoyKhALjrTm&#10;a98yWLcVbdsGYDWtp8eXqQ/b3UeH9ZtDi707FImt567sjV0VDzhahZkZtKqIK90uOFOtNd/JQEkq&#10;NF0EkYrIFN2apPJKmBFwGOWOAA1xRiWZ44pD4rrXYCrlVd9HM1menEhY9XZlGCm+WSuGrBT7dTeR&#10;3czMPDNVCWKVRgcGYA3IhJWBiA3wH2AqInIY6eDuHofDYobl0OjY+74eCMDM3BmZkRkhGL1x1njX&#10;Eqqsp4pYNt5eVYdViw+h1Ps8oeufzBLqhm+9nwo2Dfby9uXliDOYXwXcOOaFVrPLPNrYY19PcXLR&#10;Bu+wjrPynLyCZFX39tpAduQF8WhoL19sDwf/+KPE4WL7ZdkFghlU1A/DrTYyJCAbYFVFcAcTbg2S&#10;s6ijMkxy3hydqYocB7ZACVFxTILKQnr01muEJu5y/ao/LLyurypB+exRANdLfCJizHva+fHUVl8X&#10;L6J3Am5pdnFuEZ2gtbzE2/Xhxb4//uRPv/rrf/0f+ca3LawP3h5DeyRLxPMMAi+qZadLQsYsTZhi&#10;RsZejAT1VHd89Dm++NEHfm+2hg7hK5YV7iDgWggryvKAbcsC93rDn/zO6dAhcbhMXz93PbRbBqaG&#10;lhDIpJlmR2X4eRiAurJMcH4IhGbTxvgcxsc8tObgj3VRdy4ZyRxYm4FmtHqhkb7IG32Rr+YH2gG2&#10;wBZvd7YcUE4NjvLnAy/GhQsMQJjoEVJRiGylh2IRijC0Al3a3FZhNT8IO7Gr8hkId5T4tdYYSYjB&#10;MCc7OiBDOukpwMElDYlD3SeNadblCW5HC8VF2aUApu8A5/r+//oapC+jgBHOyBEqZ4ApDRzHp0Cg&#10;9X6OXIBuLnO6O3IJbsAhVWX2LnWiDMGGZ29F8eaUWGdpK3PAE+PWGMAGVVraDnZYT+7gBt+wdL7w&#10;w4PufNP5zevLd6EntD4mQwDbEBMAAUOyJzewI32Ud+oQcQmR3d19yOZ2N9CwrLVfwTSusKbZnist&#10;ugaYtxOdyMVJJ5qlLGg90UM9uW3X8VcRV65eNX/wsqIsVnstIbjcN0VSUYqq6obAwtuF/mZtP/qH&#10;P7/72Vdqy7e//fpvfvGL0zdff8gLX/A377677PZffvPNb7/B9oD1xfHe7p/8oPWMexza8eXJ22U/&#10;//6bt97v/+STl3/nTz/56LA4Xkr6xa8uj0935/3hcOj7bs9Kw9ED0mwiAJUUVOjI4Cjk1KzU3/d5&#10;KE1p00RzgOmqVRuDGcBBEcicYWcV28MLuNTqVipEcJGhrQt9ha+wO7QD/Ij1AG8wQ8+x2WjEzl1B&#10;wduqKK57bWfx/YWi2dadXc3rOn322+9dva/bkU3dNEcj07Ic7jg0HAELsZdIma2tm3p22NKgiNx7&#10;31pd4bQ9aPvI9Jnv1raD9tYZVBh7WFRCRmbt/KdTR8OyuLs192QHFCP+tga/aqxJ7dFoMGWmYJk5&#10;Tgr1qxMcnSCZpGXEjrHCBuVfsmS4L6CkLrB8P5W7AGTjSFoiVPlWPZUun8NqNTowz7RSSUowczND&#10;Z1E0i9FXrYfELBsMGWFmlLkMkQrtmb0jhOXofjB6XxaHReQ4aUSZeVelXo2WPTlE6yjhY93wxoOu&#10;69I4Wjjui/yjN9drlfY+kvQcaXr/H9x2h9nSuSKrmt+w6FYYZLtRY11hdbtOPBmLfovy0yrqOa5s&#10;1yhb2QvF0+nx4w8fnG3ffodvN7tLshzdCZTHbOVPAxC8AzZCb0WgWRKgsSFPhJNklj5znN3k3CRI&#10;jmYaoA5cUGne6ECXbi4Xz7taExLme2uPk8kuDLFwITM3NGUOYiBC6r0SDgH6AlJ7bD3QFl8ODdDl&#10;csnsgh+OHzr4+t3rTz64f/Xdu5/++Z/9q0/+02XH5QIEDoAJvXclD2t17KDZAy2Z/XbazdgM7g1A&#10;JvctTrmb1oTQ8ixoxSc/9M++eonlCUtagy9oa7kgC0rayK2CF4Y6Jno1fvlsvV7/REWMzxhKdj77&#10;W1Amfi8u8JbfhskfuvWENUDDKwfLQB9Y1ugCgmQOnfx8LNfxJ5u3QIOKPglzx+LkQm9pC7imN7DB&#10;jFWB+QoeMFahkRQyxXR3wSzVGcrMirvlsrhbAzv3JSMyUuzSneWW2sMuJoPK6HkqpKext5gG5aLK&#10;jXQiNRZ3sYozRMmjyjfcBUPYLHZDLOxd24ZABFyIRIMmp0vPhhjAtW9xhRJuZ0eOkWLBVDKaUyaa&#10;snA1T7LEJUCDnpCG3Ghs9KW1Bc3IbX+KcOjEiEgWHdcBijukRCQU2Dt6IAKmMGAxZ0T2LO5yE9QP&#10;uWds+5JYhcVpCd/9AQ8Pl4flyU+/f/v4m31/i6PhcMDW0YnNCnhjCy2QJ3jJQ+IItER2yMCqxhbs&#10;W2ZubTGz5LJ44aZBIK0qGsKtgBZsHevBWNyBYCy+r8uT2RPt/qOPD+tdv2zrtt8l8e7p/N13cFpi&#10;SZoPbySrSkUA0AvNEgxoZFoZEAOJlHf61iwObki0fv6duGFpeNr3V93WH//ky3/4937wj36+3ePr&#10;3/763/27//Ob3/6Xl/fL8tXhrWgvvsC9f7gqc3/KbIfD8fCAuH/46qPz7/nrv/j2kPjp/QOfnt59&#10;881f/qv/+yc/+uLjn//Z8bMXa7889nj63a/Wre9PT34VBhWS4SOoPDIUyB3MjoSvcFRgOQCU+8qE&#10;qYFappz7PZ5xsexK470dCJZoJXxAoG8D3CDBNdNlB18OyUV26La63Vm7x3LEsmK9gzUQiLP6jn5i&#10;lfCRSFVKQDklzNOvdu3SmpgwxLElWWDdPXOeX/jeaiEAxfV+BOi6sOZ2fz385gLrl83dV2+dGcp9&#10;7+6kcdvemZGLBzukZaHo0WMzhPDBYfuZ2WHffvX05rJpFd0PyeMmcYs7yuA9+h5YH5Bl/yxYAo6y&#10;8BRAI82yCCXK1oxm8NajA2yt0UzG1F633YJNeggwdzf31tp53/DeazxlYa+OojI0+2IuE1fEqAWm&#10;SXAK2vdeLGi4mTVV2UKdLzuXIxE9uvYsy0DOiEMrJF+RVsStAbYhLLp7lH3XaesdDjTaUfDYe18b&#10;jm6IpGPPPbYdBmtgI9xkyohKqR37Y8bw8lE5AOmGTFAkM94DqK6vwGCocHKnOE6gQkPn7EDhN3Pz&#10;H7hU0dYF9GIvEdeCw1AND/VRHl8B1+LVuVeW0Dgqc/Kw6Bkjusvo1RKKeDxY037uQTORiUvCzI3Q&#10;WiZm0zu/IxMdFRQwXx0qK+LdbUcgMWjY1eO6fTxIN5FaAhlxITWT0YdVlXIY+UK6JZfVgPvtM87h&#10;0O0sq8dSIGMGE0xHV0ZGR+/Xu4+WhkCac13BOoWA9Y6xLdBD7x/L1uPh/rs3j8cXZnj9P/3P/+x/&#10;/V/+j7jg8xf+3btoBmZCu3KhWj3IstsOJiASkdoT2jswnpdk1tZTf1wsXu34/GN89Xc/sLtHtZM3&#10;0Q1EVxoEImwny5Gm+iZKCrMtOEnpwNxHaZQxkiJ9kDGiMmpzGNmO8rZmVhtMriEHGYNXHLbR7dcw&#10;aB2bOACaLxj5cZJCEiyMjC2u/wgwDlpnU0XluBMumJrJm3wRV1sffP2Afhd9SaMbBmAnoVUzV5mQ&#10;qx0P2+O5x2bZD80XPwo9cwf30A6eLXdlr6le6XRujVgATziMngYPJvo+3+JMvqSBbTRaHOA+eisk&#10;siFPmwhvWBt4ETJsxRG8y1hXcEeedNHF7bivnuYsc5lQ8Zyuai8SFVh468aWJtjGXZ+WlbjkkVQW&#10;/cUEI5uqaoeDzbyDPfKSO4EFAXeuvjIVvJjSlMHCrXpPVNUWdao+4zZtGxqgDO9o5RieIJo2epgl&#10;rEMdCK3ZDn643x54ssurvr3uqgyDRO9wTXyIJN0kj1wyXFiF4gwVuT4DaWiNtRlkRat1oMnAVu4Z&#10;fRytVlPcQcO2xZIOKty6U7b4/d0uvYGh9wbee0Pu2vbLdlmABgZGvGk1xaqZpgrlKE8oIsDiiKcK&#10;5MuslF51IBn64AP4AY8XnOT89OPl7//M//xPXr/k16+//u2rX+mx429oAAAgAElEQVSFf/X5zz78&#10;5G659wsueNFO2M/bZX18hLQcX7x48fIlPnr54f22r5fHf/Pdb04v90cjmvT2zeMv/8MvfvLlD/2z&#10;Tzbsb5Bvclvycr9yP4/9zYSOzIy6Md0sPERIFVNQrf6RwhKcRgWjqTSm2hXymToX3uwMZtwu0spk&#10;5Ep9LY2Fd+JeDCDNSHe01dqKtsAXDHPhQCb6ln1HnD07IhFZIpRKCeCztiCmwLMkCz5BK7z/om6/&#10;Pu8ZX/GGMbGud+kyx4ybJViq7mazecasDhlipwnOIbmUpZUcj0nuBJmL+gu/fOzbxfSuDu/SjoAh&#10;ZPR0NGdzGZsNlpdqmu0AA74UPzzEcoMpwzkVN722qoyQhhKIJkLlCJBQZqSGsvW2NY+xiivVc16O&#10;S6EBUtovMFfRpUtNO4aI0+2V5ZYw+pkNkMMyu1nvAH3MhF6fKCk4fZDDVGEDJhEuMYORSsGXq/C0&#10;GEjjdE6MXhaH+q5KPk6OYP2as4M/PIUmMet6YF8nQD5ntFwbR7Ov+hyvwh951bed3126lWLV/kuO&#10;dzq/XYJO5k04MG/JHGbxeV1x832apXE6SaYkhQmpYOlaQaCBDd7QFlx2GDDYagWi9NFTmveE6gCP&#10;mik3ADZbHJDPgRo+CpTy9t4S7HPw3h+R5/o3PAOx/virgGfhj/wTgjSTLWp2exCtVUpfSVSzKLKQ&#10;hbhtoegwLwpZ5NNF3x4++OKf/A8f//P//dW3T9HKgdpwXNbLVt2W8bjJef3KaZ0DNGMF0IjLZduw&#10;+Ntz4B4/+CmOH0KH0+EF0oMO0lkWJKUTKkwlE15VIIhq0xkYVWbPeTUQLdIFJKLi1MnC1b43JqUi&#10;HdaQQG2nOS+1Bchy1q/XBnf9HcumD9co3RIIF6Ts14YGCVNZidJYb4yVTW3Jxf2Oy521O9qdvIGL&#10;LWvzQ1xAQL1X8HMhtcloh5YMpmCBHUCFIGUqgruwl6C9zDKG2HbQ/gQlh18YzOqam4FpFtMhwllu&#10;7NepOFunKwg40IBy0ZYnnVgUgaeGp4bHHefqwRWrcW5pJgPSy7KJoCVg+T6yVf4rBljSKAerujLK&#10;awokyLTqSxDNrAEWobrpZ6Z7M8OyuGWjNfO1R/ae6J6QTfvRaZ8+cApUozBRLjblKBQp7htTVjSs&#10;C5BwYcWCnue356dvTtvrk21oBWkH1oZFWAyL1KgGVfal2RUkRRc2ANmWnm2RdQDlCWEslokzDNWt&#10;r3c74NSEFnRBGW0xmbKH017ePfi6PkbuGWvzO7O273v22liUkw2jMcHLKXTo6+cYOCDZzmrVoAmN&#10;OqQ6iQThy2E5RXx33h9ftOVPv7B/8Pnlpw+/fPebvzn91ZO/+uAnx7vPPsxF3+1vn7Rf8PjEeIft&#10;8dDZ1hcfHfjRh7Z89MmPv8zD/e8eX313+ov2LT5ckbA49dd/+Tdf/jdvzh89XLY3l8ulU2fsW2tR&#10;6r2A1908i++upXrlweFwXCgXAeS0ELYJbxBTp12srCvMfyVe3Hox171hNlbGfqtkidpspJ7BwAY0&#10;wDV2jwzgggTQEXvuO/umfWNs6luliVaXClkBL+NUmz/wdsS+t2FXZ6es0MfBxus7BG4cCBubFwFM&#10;4obqZ4183olqaFZ4ArKD6O5rbXIa5joUWGzEnPKiu8P64sWesYewKC3ANFpk0Y4arZX4ZDYDx3+A&#10;EDHqVXqZlVmmZJnZ4QOYjMxMuC8EIwJleVGdCSCVmXJfnrW3bnXWFH6DV8WlylWkyjxanW41ohxn&#10;0Zgq47QQaeO2MZzN6lxLIskWEdG7qAKaJHQlCjSteB1ExHjOhwPaUq0uFuwkwN7PS2SWC6UyZT4K&#10;3/oMnDqK6we8Iljvz5AbN+v6unYDn//2+/XEs+9wrcuGtDrGKqoWTRbTotAty3x2fNZyGc2dmM6Q&#10;z05XKQZjHSnlYLuW8I9F6q2Y16CJFrC4RJfB3b3JUmBlmA3M7L1PPsGhASLRSGcM8CSrhToMs1Io&#10;avbg7fmzsnJILSfq+3xo6/v/0VGrFfTHxjRhhA/fpfGESJAuAvDbAyVhDFPkrpOsm4dZehD7Zu30&#10;T/7pn/3bf/HPf/dX+PB+0IWxbOOxDmrX7SlXy8wJEQ2pUQj3894Pd/72LX74Jb762afHe99cbfGd&#10;JbqVrJg4qno3E/BxMyVvb97Myk1yYFI+rEmQ5RtMlST3Oj7zhoApRCR9cmgxmFXk3GJH8SRL1MOs&#10;anrIEAZ9tlC7mlHmidHvsrqxsXzI5ZW3SKziAi7w1bi4H2hH2JHt2Lik3GyBL3RTRrHJ6E5SoYxc&#10;liXVEZWwJBSlLspTxskOiCYqzRNQ7B3stEAFm+bYVNzLPwB1mkdtPAmWAC5JKmBijsChGiyR8EiD&#10;yJCRkXFPvlDeZ9wJ59QefUehj2WiW7Lf6rRkalzj7H2Mm9M7/PmfPJvjz6maAtDc/WqhkZmZPQcL&#10;IEm5O2i0BexC+RMbuwVikfciSefVAJzoyIC6hVgRatbTA+goZGvt8E5Fvvvu3eXVfnpz0SMOk42O&#10;xCIswFG5wFZgIVzmyMXdIWcikcCeZjRE9l2tLLgWyVA3YUhsQyNeV96qSUs4HV22wKwlU5IDB2/H&#10;ly/weHo891Vi9Difo5+bwWIYyqsqqmkWUzSEuhMm4YMKo16hyYAblkYzDyjCEnza4veX/dsF/Ucf&#10;r3/2+ZsfLG/bt7/B12/vn+yA0z2/bt+dTu9O29vwfFLP1fPYsh2O9y+Xjz46fvbx/eEL40eHtty9&#10;+emb179//Zev8A7e6WZ3ssNZj7/+9vXlm3Xf/e6wL/ZW/XAH7AW1sYyXEclUGSMNCkSgTEcmyzYn&#10;z4m0xChBbNw7hWq0zzN6VADjeLhtoLfqqn5rhszuTWKAAdvBA7BDG4IDFa3WZGbPXbEjLrFvLUOR&#10;mf2aBg2yJEC84lj/1RefM2huf6Jna2UIwTDuebP7S4TAZAwEiPMErveSCcsxGzJLV2rDM4KWZpB6&#10;dirWZg/rmnc4b4G+mTdLb+POhp5obuMWZwajIeWgyRw9gYRKDS5VxduzK8QDWpUz8wpozn3fYeZL&#10;s8VJl8bfIkYEnYapKGwi9dNWAM8PyoF25KDPah5FGLixCiLi9ckhh9AMKRdCYirVmkuVxk2nwS0i&#10;GXIfetU6IkopKsPhCFtaHTzyMmkMPZPxjid5E4hdDasBVCA7gatj0PPKe/pc/8EEGX2+62+fTeY/&#10;OsnsOhTvUY7G1aJ0LZgTjiCCNE3p8a3zXNhW1q3dnv2gBNhBHzBtAFkKJRrLIEV1f4wA9uiINKhV&#10;TVo9yMIIUcleHPshB7CPlIYVTdGIZM5k2WYPl7TRIhQTaeLVf+79l6711h/H+v6WF58NdV0Eqlpr&#10;bgVrTChyRF4KcFodcDLArHwP+y5JHlI6w7R3vH7x6cs/+4d3v/vtKRbsAQnR89C8JrNKroQxnWp8&#10;OgFgS5QTf7kIRk8c8MM/4ctPXu581Q625dkOBe7IzM1q0QmsA7J6woOkLpCW5BTiV42lUeGVT0I1&#10;ngrlus4Y0oYOFASccJCiKJshOQKvTLLhhlUz8Dohbx4mE7WrL6x/yYEgscjjYjM1YXGsYIMvtNW4&#10;oh1gB2ABF3AVFtoiNmazxTIxejrNATADFCF3z9yuHYbaW9was+3caGJ0U0/shj15oXVoN09VhvD1&#10;kjlOn2GlVOWkyaI+0VbTj2hptFT5AACAhTPE1SAeAp18OPgH3d6Fzjt29coxqEWYMK/rRJWAUCFZ&#10;mrfNqrSuq7PKUs5U0mG4cQ3JmXtpK5lAay0izBih3nvExRtUHEaq7HQzWcmgIFeYUi257xoU6aJG&#10;bbCdIRqaEoxse7Th245DwDvzMS+ny7vfXvQOOMNizEgjDsRRWA0rsEIr1GBOuGNJGsOSzvHmy7Wp&#10;93nKgoOkrSGZBU1FPvKJOSWzYnyq7S6TIi77fn7CW9sfT/18QiLPl3x866ftzmE1gQtGTCY0LOEi&#10;RZRqkoAIB5RW2GCD3A2MjtxSm3gR3yjfvTgefvjx+vOf7j9++fXx3Tc4Xz7c9gflJd9uv893J2Fr&#10;d9bulnNPHhYejrYcYjmcD3Zufr63R+fdj+78H//o7vHbaPj2/3l1+DZW4MN2/BDLm+Rjwt35sOS9&#10;ny8phzV6p5IMagczbSZ5KHLU30ImGbTJzaymwvRVTLiRV8Bi6omZyHnrJm7nBm51zxXkx7iMprFD&#10;G8KAJ6j8dc+wSqi1HO5rJSC6QD3Viz1AwECY1d5/24me7djPF/PYWPjs/56jF9fT74+dCKWLnIdk&#10;jtMGsqWhVCjzVjDJZoO6Xbsq59tgq3IoEDvRjovl6g08PW7WgyGqFewaQVl6Gd7QmaLNNzk3qVm2&#10;ciRDCmxgGS8P9Gw2TDNvgzBYJpnKmFScJCo8dA5GWuW4cLKA6k5hVWhXd646cpkS2bIMXEBIjOQw&#10;M+yDrDW7w0nQMo0o6S4G6MNqisAEKEi3gHphUMR65948mZXLdg1yLtXLLGUgjSDsHMSIOfUSKq7Q&#10;7FHXxT0nWHU9uEd3ZRg+qV37AYMwPOaSnjX1bjMIA4XJeVBPrEtXltXEMFJW/4ZW2GABSwWhITWu&#10;xayMo9v07iJ7PcPa5UuXhpKxq7iqzZ2FFmQzNpkZvX58z8wC7+sNz0k1SsycSFIWzaFOk4RZw9DI&#10;C4AGaWkCKNdhqWvO83uKRnXwB0P1/voaEAtQEcxVEwfRJhZGjh5Bjb5xAE71/m0qBoDmSbtc4lQV&#10;Zkb3aH7k47tf/6P/7u/8h//4bx+/QwLHh2M/7wYvkUrmQATrky82ZxeuOxjBTGLf8PGX+PJnX3Ze&#10;ep4+emjvdh0cdMA1jDhYga3w0TocRp64YnXvj0cO2VDkXAHjrL7xQw2A6BWPNXBomfH5jbDmQD0g&#10;XXdCWTUnSdwek/QemivwumuP2nZoWZrgZl61lPlCW2GrfIUfyBV2MB4SDiwCR5w8ijoSAHK0GpII&#10;U8XiBU0VuuDmDOvVFcEmnoWz+ETbHFuq11eBVauoFKXVrGADOtCg0u8U32+5SjCYFAKwhBMytsRi&#10;sWtJrS0D/hB8ufqHEZuAjqfMU0nB66EIHH3dnFXd8NYwYmQMTIeh6zRmWYzydqAUvl+FdCPp7q21&#10;KsN7ILNH7giAM9SGQcocQjqdZcgCpAwt1cTEdkHu0gbtmqb/hqTtsA0MLAkLwwn764w3l8sr+IYl&#10;4YYFaOJqdmxxJFZiAZu0Vna8mScWzjY34QUO1KAEEjAOga0JVEp05/XorP2zev7RRwzEvteFOLfz&#10;efv2u3h7OvV973uG4nyxy74IbfpARi1nal65rBzZ56ytq6E8uLajIen9wr5JF+GJ2BrOaPrsg8MP&#10;fvDws69OX3343Qd63R7fLedLfxvtqW9P53zn3FrDZtrPTzisqa3kqJQHF2tvoINerC9Wx5cv1n/8&#10;VY/9tMfT+c3+tPvl4sHPXn5sL/D23dNO2aHJ45wyU3MuQeuUsrJUR2OiBmWUCJCxInCsLHQJjiBA&#10;2KTlYCiLai75MCS8bnxj+xjLv2YbR6/d3MpsO5QXlJ1GhLQKLltGa/v2DUB0Fq9IsqG9IkCz1rkN&#10;+dyAkwhcGQq4dsH4vaJqvK3b7qz3+yZ1XKB+5Vwuoqx+nfzR4hATBd3UNmCBLJYWIYgV0NmcCCZC&#10;O4SVlu7mZYUrbSFLHS0Te4hAG/fTNGOKxfydDuWQoEAg0ocIi5ICKcmyFJwwqUdJiJHKHmJlYWVm&#10;XtOxBgWnhMqDnQEffYtRvjDrpluXlzE+Y5yrMZQFfSg5uUUKjDQFoASgAmRdCWKE/JTj4WxkVK8H&#10;QEo9eyRgWI+LNRe24qpV988mYCmperEq+qBDJTmt+Tke7ygGv49FceCp77+m88LARW9TXNMdG3/s&#10;dZ1vmE9jIlisImZ8YQXMWPEMAIhJlkJ+BiiqGMxV1dXzhjIw+811rQYEdXHcD9n3jDhBdBoW+mqj&#10;2SRNGe+NBQwMyAOV/DnBNsz7kXK4DJDmJlSRxbye6tdj/G8bkGcDPSbt87GaaMr8fjYWGmu3rqKO&#10;Y5OpyquSjN3K4pdjyQpSpxrZsNBxbn2PRJoQ6NrX9fRme/zkyy+++Bn+9b9AJtphPe8plU2+svrO&#10;QiaoYQXg47kXk9mBfuqRhs++sg+/eLHbN1zDju5lgOngaJsW+AYCZqInpwwwWaEwSBKUKqmTz+50&#10;Fpwdxu/pLVLGSYcCHPBJWZpDWzwvSArCaFPN9HzQb7XA4G/Xg7Nymh8VLmE+AhzKdd5budHTG9sC&#10;P9iyoq1YjvAjbDW5qlsb1VOSiQhJilD0yjnF8x/n7mHWaB2yCqHQJmzUWTobL2EXaic6U4TMUIb3&#10;hVtxhs8gpnltq5sNk+AOwBKKGN4HQFANkW0BQncrE7pf8SL5sZZh8Nm1w2GMG9Rcgt8KnUgMQ4ai&#10;MIyYERRkWDYwzApCqc2n4KvbbLgiWGYAzFzWAVbQW2okmcTcNGWGhugof9LRMDFidzxd+h7Yx+SN&#10;lFGpDlysbbI02y0virfZv1M+Ahd4YBEasIAHcjUu9BVapQXmwoJYYatls2whK/OWun0JFJzyIeQh&#10;RGVGbb5RiR8o0kyZhEcdKDJ6ZGLfRIlu2voWj73tghYAkZ5R3ckqk3sZ78+umFeLAQ4BSImlbkui&#10;tJYgzhaP0LuGxxXbEf1w1/3l+ukX9sMf7Z+9fPUQr3k+6yl5Ofe3PU7Iiy1hrp59ezqfdn34qStE&#10;aPF29PumlSc+9nf9cX88Hhu39bPDi3/w42W3p9OvLr94++rx7evXrz/BZ/f3968ffQfvDkd57tFL&#10;SGhpsREAy5Iynzks1OYHU85SXGNHn/WHLFI+Dl3d1rgmfHj9/VjL0qSY1GL2cju2ohVnBCyRaUxw&#10;Ty3kBhrhNsFVSURkdqALgZyaIllx5Os+fW20VKrgrXmkK2V93jhmUXUFgoTB03/vNY8SVAkCjKSk&#10;MRYFU8f1O1+LyivlPye0kRKa0d1amQbIrOKbgBXbjtzQXeaVGCgD9l3uMBBNMlYSEYHILNw8OjJE&#10;xmKGci8LZEYxQkDLQESgYWBcybruVYBNG34JNXGtxH1SFdCVJDgVECkVN4sy1CWNQ+EwrsHJwU0r&#10;Y3cbGpBx5IxquE7L3jcjBw4aiGLAEKHMorRmdmWEIiDHuq4j/rtGF2B1Y+suKysubBUrGaCSNmTX&#10;dYAVLnJFEnV9djmr6gliXYvqQT+79nCus/r7OOntNYGtmrHXzz3iT+cgjH8yTOeLMj4ohKO2GOCC&#10;3qfUXhE7YVxtagKkHPLWkDg/7m/eIEIfPOT9h43DXjYHssoB91zJXWNtlUMSTdf0IQKjvaU5TAk8&#10;kwdOlxZc19gYHc1y8FlddRu+WUlhslaf9wU5iprrRSeVdnUvFMYlFoAhNZh2uFa0QSwLkEB36EAg&#10;lx1979pxbvc867sf/90v/+W/+fW7d9Clny77i7b4NEEaVbYD01i17n9V+wIC82J4+Qk+/clnPIJH&#10;rB/4nqflHtMgbHzOQdlBsjiUNopmWppZnRVimo1GcD3lurGPOmeCTnmdSzWQNNKnLQtxxQqHqqOe&#10;59S5cFYXV+flq4i6UMD6mgI+ZSwlJVqyOj4L0qvfONzo3egNbmgrfEFzmIENskwTpF5eqQbZYHDI&#10;zBqRJoF7PcusKsOhiLmZX8ANuMAu0AU8IS/GrgLkAZgVMlpXCSYYKtUKYEGh0ypgO5iEG9zHhO6j&#10;SU4taj1H0LChZ75cPOCR2PfY9jjBis+bBVvVXX2mKXvh4rVE6+qjudHy2cnBND1n0NVSIjBkebPL&#10;zmGQ760SVWJExtS+OcDfdNZP9uoeeKrT+RCbdNkQHRZQ7hmWm2zzFouF64L9XexvtnwHnnlILckW&#10;WKEDuFRbUDiYN0STGtEC65IrcxXMNDBvAdObzgR3YBj+DjFR+fR2D5SfBgaCQgqEL056yarc0JaW&#10;ELbd062u15EuLgRiKHIyyzMVKpq4sqUT061TOcAsmcin85YHPiHfNHx3h+0F9PG9Xn7kD19sH3xy&#10;uVvf8fTq8vhklx3bvp+Pd36+IFIW0J6Zva3Lxy/W89ZD1qjl/nBs95aHy5vzY39qzS4f3Jvr5cIP&#10;vvro5d7i95d3313evdm+fvut3n3urW1S2sLDXWjPBigtLMUsuk26Z4+tYM+xyVutZGRCVhKfuZfN&#10;LZmMEYrGpDgkDqxIc7BISOOCOZ/OYL3XA3CHG9SlQFmROwlC0RBSGwTDUbnWJhocznCllrt97yFi&#10;m3zP7/GU/8jr+davgdvrDxCs67+sjuTtGKjToZrzUmieFDlaGczSDU6mxZD1CHULaYxIBZLZijbf&#10;Wu79vCMc4SDlZhK1J5TGpWzsKmqJLS+n07UrUtqLaCKJRkUKoLNO81SJEJmWMMIMRphsLO+5JwC6&#10;8pMIGzbUVOkNxr/KsZ9IptlQJNMgUTHGELM8ARA9aDMlRnntTGQmzJrb6AJXXoSZcmTZMZWJ6Oga&#10;BR9LHyDlcFAfYtgrwghSWRcFVaNnboNzm5gtEUxkYtgKTC7XvGxeXa/eo7B8v831x17zMsBZf3Dc&#10;L97DtHCFsqrPrQniUKqsQ2lw4TPAahHOwki6JkZQqezYN+zA3Z0I23ec3gGAvcTy4iV4sTodB11L&#10;o4CMGrCqjqzYWXDYBOkHjnbVAyHwbEmJz0dpDt311+vj53vY8B+O4U2TVbru61dxbCBKhWXxrHDd&#10;6gM9g0UWJQ1Ts1I/LqIAVW8weGwRIWv44NPDt7/57qs//fH6wa+3C17vcdoFS9dIS/OhuXeDqnav&#10;pobIYWSfUsOLz/Dw6Xrh6eE+D/f+7oIPX1Yj97pGBokZozMuoIjWhKFYk+SQYI0udn2t36rNMQZj&#10;nGygAjdwGYDBHAkM/S7ncM7khNleqBuOJFaS6W2u1lS0oVWTSS4SbCYDvYyYrBDFG1FfVyhtPOix&#10;yZTvMJzNzMe0yBxwjTrkU15MpwVlSuUOXaCNBV/hQm5ou7ITO3IHOi2UOYi+dYMaPK9xgZEw3FfG&#10;jSQxJNPQUuBs7UiZCe2JgKFl6uC6a7krtqYn7m+FAzKlgDoZlqlSLJgUDuMIwpgtMBAjLWrgO1SJ&#10;eOq6lNdUJJt2K601c6cX5cPkbfzjVBpHhzemAU5FrIvwlNjNsKx0bxbLgdxdT7o8dWwbskM9Y0d2&#10;bGdy9zxp+26/vAo+4Rjkzka7Iw7OlbkwvN6f1FChwTiYVuaBODiqF91qhw0oQMIc+4ZtTyBbw0hK&#10;NbhTAStNCBSpCLjDnNslzNAWwqhEbLuIxbht3dzcm6E5REXhwBkEC5uXgIxkgjFyO4oqGFAIcrD5&#10;tvBtnr8FTg/gj5v/8OP44MNtfXitJdc84eltf9pwWYilxb3rjKhwlX5W73udK0jcrXfyI3S4PHbv&#10;24vjw327l/r2+Ppp37ZlP7flcNAPv7h78fOvLif+8v/6L//267/60Uf/7PjJ4enXfT0+OLa4PMIj&#10;kKQszcu5ZcBKvbqlCTRCxshMyWyYFShhIE3XFc4CSMtqZSb/VWLSXLqDfaGRFDBGrVqBkCBT7oX+&#10;JaXYhX6LSPNGa0NhDlQF60O5V+7zPix4i55ZlvkaTKEBNhmvTdsrlpU5FYLP9vvalDJkPhpgdSSM&#10;iGKMa2V9Kpvu9noG2s0bJ0jse9aUk8Zts9a/mzm5rMu7y0mxLcuxszszqdiRO3gAE/2MHnlnSx1P&#10;XZkJX5klM0osy6py+IUqcIAyhGIfVZIoWIgjaM5XemUzqENovpCMiInAXYNfBxAdEYRFRK+5XS32&#10;khL4aLqFdo12e3VuZ04WECllDwjIjCDh7jWSkRGZ7XAkiWCU5ogU1LcwW/fYLXk5bbkjE/uOjz+C&#10;me37ZqvcLLOz0E+MJmlXmg8zpqp0W6NS2scImNW169bIGp9lVPu8njfK8X8kwHTnhGkGNof3X3pW&#10;PQDXVmNtwldLiHGAanb7Br6D0Xyff1d47pTlVkXu15pfIbTm6hEdrQHGftHlCfuO+/txt7lb8eEH&#10;yISTOG847EWlK+nWjZRbb6Q+0UQYyxLaiNGMKbxD4/noCr9xYlQ5EbaJ1YHjfV+hvGfFNoBCW0lJ&#10;qYwCjm7l1IDxahXXHtIG2INZB8ZUht76/9fhZhkNGAgPZMe2bwDv79F3yLbjBw9d+ff/2z/5T//b&#10;X51Ol5cvHt7ENhJYixo3GiAyemx7Zh7Xw9733vu6rnvHdsL/+OcfPXy8ZHuLpXduDx9i7zCrkBxX&#10;Wu8ppUNuRnd4+fGXF7rGpmFuw6B/ygyqxG2DzlrYyfWCSq+KxmTVt5xHkPmoom6DUrMuwdn+rFnK&#10;2s8LIqiaw+qjQkOxU9QryWiNbORSOW4whzV5Q6Ma4Eh0onPuoubNnBJp6zMavWCJqPC/RL+ob7Hv&#10;2rfYn/b9BEXGKeMcee5xUpyIE7k166Fd7PIoXcy4HU0cjiabs6W0OSahDXkMKXTCE4A3SGgwgl3p&#10;KywRjXHJA9iTYerUvud2z3S/nJHCWdm8wbiXLTLNYoRJjkNgkmrmOh+Xn1JbkFSGmTnYOMkZShOa&#10;0DVseQOE1FkptOrPAP9R8htNhQwSPpTaSnaSx8UOR7v76Phyye2un97l5RG4QNLpvO9vL3hiPgKb&#10;+y51W2EHYmWuiKPUhEYshgV0YiVXz2ZaiMXQHIcGL3FrInb0jvJxbqsraJV/yRsZWpJmO7+c5SVk&#10;wuEiMtTMxEQMDo0pmfRMEhUbmIkESkE1ZFGAnG3QP5ipUMqZi2/QOfNJlydhf4n9E+qH9/rBi9OH&#10;D3G3nt3P6Rfbz9LlGL4Sd2lrGMu1kSn1Ihh489bMVz/emx1p90t78bB+8nD30Yojtu0cOvU3T31/&#10;u+y/DSDuPvn87rN/+mffdrw74S+//frnP/p7n//oy9/8xTfvHuPO1s6dQBgSCMqbcSUAZRiLNgRR&#10;Tcbqcc0WcoUOISfVO8d+y1KO5cDtbcA7NzEKZhEMl11bHjMJYR0AACAASURBVHXyZOcE+0111TMo&#10;AVd2qMMcbKDDiCGGnZK1ukCMIq4ClWLs7BORur5ux6Le/9NnMBYnwRnX2/jfhlhwErkqnsZvCaET&#10;HxnfQbMDMm5XxNPTky+H43LvfumMzA6GN5O4rBECEkq6m4DcnZnhpfizYkHASapXcHy1vGGgsgAy&#10;czKHNm3Kh9NUEZ4ADVZRU6Pmu7K8VVvt7CdE2cIoIyCrvlEqzcu1mWOI5rHYeyRU/JjJdkJmb63V&#10;VY9VrSMhm+b3pswIVYe9HGQ5OFYmMXr2XoKKOfBFedfESbJgAElFkGBNhDHplEVfmt5XIxPwGXV5&#10;oEqzbOJ7wvg62dw0bP5U37Oe+sSobIKbV4RsllKjHv++Tvv2fwPvYZ1Liax0L7I0sRztzyAw+VhQ&#10;bBl7fQtDupmWRe5oXvR2N7NlSQlteZ/+DE7bgPk5BhB7darUwNPGPSRRqUesVq9Gmlqx46/k61vF&#10;+gy+mgP8h8Ssa4VKwv0aPHz9ymcvm2hffZkZAJrcGbhKJsDnX2qJKPwTFernNT2JZYGU7SC188df&#10;vsQBpzO0ReN0zCZYZtaU0Vbz7krFOSMgum1QB774IR4+tvU+bU0/BJsqxMtWjHuOWSkQ3WmLpe21&#10;omQ2cyZSjiFSmAayuBZVE8Eag0rO4G3L6nffhlK3c/76CIYl0oxv/yOvq6qjvpkVHjUhaaca6OO3&#10;aILFiJaew2wsjpbI+kH1QwUgfUwhABljkxegQCYU1E515SXzotiVZ+WZOlMn8kJeoJ3YhA3cwQA7&#10;TVDa6Elc593Ysev2rhQFdMnn5BsbE9Suw2LV8ojMMsvJxLrrGNZD25L3rlPLO+EUtNw7eriXoVkq&#10;nbSEj8Sem+ikuv/OUoXSgKqii31V1rUjQbEQrMwu7cKeCiSEHYIUw9Ht2cFFVo8Z18OVPp+etB5g&#10;zbWYDtiO8bScHz2CQOQe8eYR8RbrBWvnsJUkVuUKHpWH4rkDC7C4VvLQ2ByrY3E0R3N4Q3O04jE4&#10;uGPviA4iE+YcJtED9DVT9iwWbemPKyRRgNJklKI2FhXThR6JKoIru24+NWWKLhTP3cYzN5wv4f8v&#10;Y+/a48qSJImZu0dkkqyq87qvvrd7prtnsIvVroDVNwHSf9EPFvRREjA70goaYfp9X+dUkczMcDd9&#10;8Igk63SPIOLci3qQLGZmpIe5ubm5gaYr4lnwQiwzXir8vcb7o33zFO9P16MtJo3c2oZazttytsZJ&#10;pyNiWhsXF6zODYhoa7QgVYWmVst8PGk91elp0se5PpX6oDGr1nePrbz4pa0rt5+un1q7YH7/i199&#10;+Kb9+9//y/f//JffPfz4YbZpaQJMpypoC9AADZVGaCEgVGUoW8RG7e1FnrfdHsJSwtLTfafmmMFM&#10;Rkf5I1sIe8C8J5ZH4UhVbkL6nGHXxx84ei8je/4aFDGEQR1qCIPYnramb9YtsPT9U3u6xzR5/zeV&#10;yK9i2B0JkeE8m6wpPYpr3sejm3LkilTNDyNdFeK9Wtffqg+puoMwAMnmrHOZ53mbW7u0YIREKQXu&#10;ZYJuaA3YWE0synZpqlRPtBORU/sqtYuOckdIbR6VpHuh5vgrqDCoxSjQEA96JyKDIrESgLubmUi2&#10;JcmdTWGHSFnLS1PZfEL3JU0DCnSdllKtG2jmsWtDRDQJsnmWMFkUw6AuIjVe4jmiuUGEka5OBELg&#10;SSdj20Ci5JYF9KJepH42wzhlrASq9G9FwvsClG4Nezfibsy73nHV/b5/tyocQDd0GaYUkgtYe9cl&#10;OoOXhpcio0uxFwpzOe1fo9se9Y+B7uaVhbA+vHlMqs7O0BtpxI5m3ck+2quSAM0qq+ZQTgUpIrUC&#10;QCkKyWriTYc4qLMOULJQdYM4YvDSVfR9olZjMBSqktZcMox2820Gh4Hx/vfoYPz4LlFhyKh+aoe2&#10;AaZgrvPQnYLBSHKyqImBLhQuwi0TnPEHb8yiDuSlUKvpFUWqSrQG0SZl+eaXXxzf4OV7XC6LFY53&#10;QE6wzEFys5pnd+G6icJE6KsC//m3eHivdvQyu9TQNA3y3sXYPEQkh0JpUViga6o6SsRus5BJ10Aj&#10;CWtvp2vI/CXPhd5gFHv1b0TRrN2Mlb0PNkq6NSL767AzkP22YV/akrUudhm7SCELQ7uxr0ykiShF&#10;aUYVmGUVw0zR5xrvfBWiX0HpPSZBhMMbsIEbuCIW8YV+QTvTz2wvEc/kM+QiWCkrsBErYgNd0hMf&#10;abcE5ARbsT1cK5EOAKS03BEcaKNDK89hBbX/U2GS7wGhRKV4o5MbcGrYZmyQxyKX8MVd4VCKKZnB&#10;HjcGi93FOlegiXTKCQJ09ZXyFkrIPtwNQAmuHiXCg6tAIlzUIxo7SvV90xIRCRNG5kDFwTT/FJEc&#10;vsRAbpETy1M9FPJULh5+bvoR7dxrlcVkFqvuFZjok0olJ0H+K+BkrEVm03mKWjiXoZCuVbVQijhl&#10;I9fNr6FNet+zmgTY/VlJaJeA3MIB3Jn2z4BQ3AiUEGoExUVVGF0UTwqVitSlRiRwFggRJhLYFKwS&#10;RT4G/txwOaJ+WcrXj/N3H5ZHu56mi+ElYm3ZNxTRLhdfrrKpljBGWywWsylsYqiUar5l7EUpUkwP&#10;By2zTQcrR7XqRNAtWGyaTg+P4S/xsizPn7brX/AMTqdfvnl/PP7wl+c/f/z5i9ns8Gjr9nL5viiy&#10;aTcELmkaIiaKY421QZq17gdTdvol0sacwSjpjZgRL/OxUdPIBC433gzE2bGagEV6lLwtuj7uo+7r&#10;MEBF57G8i0IwciAbdAOEQzTdeSoyIj1xvKO9PXPat7o7pMVdL7UTUXfElu38Bnuh/fOHyM535T4U&#10;lmR+ask60uK4tbJVL3pFUYuKwRASER6Rk7eC3hhUhGBZEIFiAlNfQwtYCNKhKtFUVM2VVlQzw8nd&#10;KGQLl8AO56jUCqcb1BlMU+igGwH6xgAicDiEiCgU2Vc+RGOaFbLcCzvLM6BBh14j7dgRNlOPh9yF&#10;naTncsjL5jmOJcuRql3MkDRTR8hNAIsIoYVLNOREgclmesDBCHpQI9vYdjJ0hw6qOT4jMJrybrsP&#10;RtdxiodywdwIFb2durtV0Y1VB+FDh0hCr+R7xv/Hyh7Rf6QcWdXoYK53Ge8fKYvLaZGfXaipuEre&#10;Lfe/5LRAYUdhBSIqGrmEHCJqZlmKJUm6pTmiENGgcVvcN8I2x69kSkDRfW9XRskhvSByBqWgaZp/&#10;W6ToBOzlVNlvnHtkdV8TvYOu+/nJnEP19quI6F2uvL0qT9TfuAE1GxeGxP721/OWbAn7EZ1MMFOO&#10;2cfX9aPOh9M7fPkd/rf/C60xuhsiRMTIbv8JMWyIEEZrXg2q2FY8HvDV38+nR6JeUTegdTVV9IQx&#10;GKqs1dRy3ofLLl3SvScvDyoohPWFIwOu346XqSTWbIftVIhYmo3cJHtOcDdLI26dqnlS0tX4tqTH&#10;iRWk73D+FVWBQaqgUgxiiqKa/qKVOokekGZXarAiNkFrry3cLqwqx5BRphVbABuwIa7gAl7hF+IF&#10;fAk+0y8RH6N9CjwzFuEV2ERaRJYFd7ARQNYEyejXnb1ZUkRIFcbNpSUHrfSEAr08bhkPpctJTHr+&#10;WJs0xsyytVg2HClvjuXCuDS4IDREk2npOZmmjDH/8KCV8v8KUUSOzEjr9m7/G7wnHot7i9g8lnQN&#10;Dq4S2f7HMZFg8AWdg0s32T5xCoBmuAYgFPUoqNRQO5SZsx5CalmLri8V2/fAR0SsqqLhhjBEcUyK&#10;mZiJIijCyTAXHCbM1eqMUlBKgYrOB6nHQAELqFgaL1c9X3VdozlFoBqNiMih1q9Mn2XM40vrZ4Te&#10;DAhCBEpLMiaXc9ioMDYKUngt0dtLgib2qKvyhf7jhOsJ+OZh/vUvpm/frW9lU/8UODvWJtK0NjHG&#10;x5efICtKsLQmBNdqWubpsT64FA2PbfbWGC6msKJVtajONh3mQzkqDlhNJzSlQcoW8XJucJ3lEv7n&#10;7eVB65tvPryZDqf3Hw5i5fT2/PPz9eP5yyNVCVNq8v6guvX5rqqiLpEQIbI5oHcSdc61IdLlMbFP&#10;7sApshYCOTxF96gnHdyO4NurKUNxEIRS74oDyf9Eby/aabBXjy5NQQ4izPZaUiTHerT9r8jnL/yr&#10;xw0f9O96lXBfJvkZVG47SaYNPZRDuraaGc/TGCVrR+ylrhxM0QMeQRFp63Y+n8/Xy+rNUB1oaB6g&#10;CoxMfZoLKXSBKpv3MlcBXdwJAxqZXjKRZADVDMJYGzkytpHig0qJFt6bjAdxotoluUz7z8QBMSyM&#10;kZWZHLaaM+miuaPL2phQiSzKvTiY/VN09/Dmzil9RaRfr+iyPEm7BHFJt0hQ4J15RANbdtQADTKj&#10;lAJHNjGjwRUQmCLHPPWK8JiCG0JR0oNZO9UeafNYoaGq6QpG7lvrjhJxtxsJhxvrPRO6L6u/ucBe&#10;c6YylrR0kb3clvmA78NxK0cpdLy8Aw308bN5mKDaTLIFI2LbttbCBD77NBVm+7/2K9tnrmC4ZwKf&#10;t/Rn1JdO0QEATTiDmc0kx+V3uigZ1Qrcdoz7kYb5HjJOTt/PRpLTf9676/v5BwRUvQsCIjdZMrpt&#10;LBEK5CCCPIoi0W/BezJaAtZI6XyeBEzUWq6uqeDHFdPDKu3n3/zDl//z//KXnzY8C1qveGcbYQpf&#10;EOsKj3nSlahETnd8eoP3Xz/ZYYM2KzmN5OaDNNpUs77dRJmKE+nnuHMcg8Ea/Q9ZEs4fiORZ5jh7&#10;Inks/SeZ6kCkN7ZQ05orT7hwoCsdbahZYOhhaW+wGGc+P4qYiKkUILF1YRRIFS0q1bWKztQZdqDN&#10;0AN1Vq2w7p7U59CESmS+OqoQ2JBclF8RV8QFcQZe0J6JZ/AT8QI8Oz+BL4KNukgE0ER63/XtLtvt&#10;WAYo7+gm0rsh2Y/xggYOVY8AapmvQ7S3+0XiAIc6pLIEivtUMVUcXd7O5bzF87qsQGMIQwVCNaih&#10;0wV+t2Mlfd17CfIS956JfctI3NB7tUpEC7aIRoZoIz3jDBJa3cksQBUKovQmRkCGNFIhQpqqVYWa&#10;KEOxkR7x9FWd5/l4KC/z9izb0iCfEG1REwvmrJRKTEAVmwSTeTUcCuaq02xllloN1UKNh8eYHlwn&#10;lFO1Y7Sw8zn+8K/RtqtvSlSBqZoWMSA8ccOrG5LI9o80i81ApJqdwkzez7NeQQljgJb7CwCQJg6m&#10;PYBO9dOy/UBcHoG/e3P67Tf89v35fW1zuzLWsNZM2oyF8by06waDFdSjc3YUrVof6zzPJ5cjUBWB&#10;qbpvHkEVqKEWqs7FHk+HN8c3BUesysD2+LBuz/zpZf3YlraFqdi2+hJo9OvT09PhzaNefXX5y/PF&#10;mlwvm9oqU2Wx1MSESABhokWMVhJEBtiH6PTV1PM8iIOFwj4yJYfoQZBj/5JDvnH3QiQE6DDIJXR/&#10;y55bjcA81m2OrQj04mCmIa+61WNAK0+1lwxW/PMdr/NmebVu3UyD88DdnbJDwDtZCXrvc3+m3VDY&#10;voBcPDCMvkacjTtmJ4csUAUikT2XfWtsYlrrvHlE6LpsydBbhRC+QYoUVk0WpRGK2EgjzOHY3Cm0&#10;ImaqqmZiIqq2rSEgnRmqXVIIAApbQIwqokVFwoqZSbQGpydCukMMUqSbtexzCZMeCd+z7Kz1RJ/N&#10;OzAKM8sSVYXS0mdLxOnso1qEAJpTy2iiy5dLzlLcNlpzbn1kkxJFCsPhQY9wtwaXdEvFDj/Ex1pS&#10;yaUrvRiw3+o7+o2xf2XerQzdnUvHkzGWCm/JMQYEv6NF/5qh2X/Scf9oI+gQRcaC6rhqpB/ekS4G&#10;zYDRS7iDGULCpTVpbW2tbVt4oCjImCYVaSK3qhmEt/7Pwa/drfaBrnjHRAXSqxF0BENMNPrEbA2J&#10;1knofmbzA93BM/ZEi7db7p4yAQBNPKJA9J3EVEU1O6fuby4RuT/zJGW/E/vnv4GGfvcKs8btgawL&#10;QQDLkGIqUksr0wb99Ot/+PDh67/89CcsYpeaDl9QGrp2NNzpwFOxxaPkh6r48HeH09upTGe1KJXZ&#10;KqeqZqF9DKSoZgfuMBfID6aSlWRJ+JgOP9LlCDHQ164tHCfABo+V0yEhoNxb+0u4bP1cJQC9tWLe&#10;TiAGvTf+RvKpXX2VAEtUmaPKWMSKoKgaZFKZKUexmXYQO8IOogfRI2QCa29I6mc5r30DGiKV0Vff&#10;Fm0L46JxoZ/RPgWfGc/kM3kOvEDOxJXYEK669iYPVaa4HnprtBzx++7yd0qY0efWJoOF0dFJdGWH&#10;jo7jbIpPzRwd1lAoE7V5HBvWwMnLw+LHCVfHAjDaaKwSEe3rBEBoWOxXS9I5oytibj5Y2Uh4n5KV&#10;RFdJ00lIRKiQdBEhckpajFahbC8UgcmIFaQbRajWzTokk19Xj0LGJtamt1r1eJL5GNuLXwifziiN&#10;RVCJQkyCSeWAWrTNFbVimjhNWipKUVSLUlgPOD3I8X2dHsvDF4en96GTXl78OJ//+K8//PGP18vF&#10;o08slp4c9Fu4H21PqvuE2Bj7u0ROOIrURIRgE3dFECVNTR0onZAIBQQuaOt2KeAjyjcnfvfu5Yvp&#10;+bhd2stxwgqs5eg2udRYGrbYlsvD0ySz+7xu0tTseDg+6mRUh1LUCFIJCxWphlJRptW1AjWBI71F&#10;WzfZSvnYsKjoaTav63LeIuYIK0/b5fnd2y90mn25sM7PW+gWx+vVCsBWgSgQU5cEFaHpFZmz3J0y&#10;wFOGSeKOwUfyfzR2e51e8EGg1qFSwi6oHLtF3z/iLu1DID0XRnzvrx0DT4asab/DlIgkFkgZGrs9&#10;fEjPzPa08RWGuqPK+04G+Qxj3bAX+i3aKYVUDNkt3ud7dMMSIoP5XptnBtGRP0ayEoLeJW3jQ6qI&#10;qYhSEQEzLSXagmXZuGktqUYnQWwIBZpLUTQ6SEEjLVzVLbSo2diNcz0DUEFKKbUaw4Og7mpvqmo6&#10;urEX0rEXZYQwM2TNd7Spt/AQH0KSjijThAFQprdXds6rVCkAsKWVCYFo4YGM6gpQNXA7nRKBiKDL&#10;dm3ehh3HQDmR5iiNWgGHostXw/qFi4TxRC/rc9zsAnZtd8fygj73aFxxRgRfr5M9SsSrbrjbKvqM&#10;vbovNY6Fsz+yad+BV3Dktt72uOR94+iWJ/fSqfwwABnLym1rEZEgRwu0qLur7qIVAKg3h5Ddiezu&#10;Auvo/sMuxA9EIAxhPjJmlD5VDwQsbYY5lMYDGuJOaT2+3Sv0O7oaL0riFBGR3s5SqPvgngTBo9Ew&#10;KZ+7k3nPdmuSBDeAGwpromgOpA1FuuULURSbgDw9YPEXm+Yvvvrym1+8+ec/fFwPupQqTIudRLRU&#10;qs2HZb3MtVx9EyKAxxN++Q+/qQ8X0SbqpRgwOkDzhKomVszjI5JviN6HnEUlGb052gvIMjoM9iWV&#10;RXYZUSx/ngArM5pcJONU3LooQvIspGf8fo26Ly5FhTvc7lqevjVCB0IwlQKW6OIihRwgs+gMnSBV&#10;bFabqRUpk5YCVHgSIwJpiJWxwoNtie3q60XalVzMXyLOaJ/CP3l7iXgOXsAzZAM2iENX0nMsm4ia&#10;1gg0IUERh0iOg7i33+EuBukMISACj+75nPeBje0mRXwUKZF++xIiHgILmIdtzQ9RDk0fDvLg5bw1&#10;Y3bVhGqRdtc5KPueBBk04H2dWuT29/vSpKioQArZuqEoRstDZ+DzPZM2SIrOR1V5lIPveAZV8fBM&#10;BNRFhFqkSlnXRbTWo5QvZlmLLq15zMbycyeu5oAJKmAaqqEVUqGmoqpq1BKoxFRPH8rju/LmS3v4&#10;4vThm6cvvyvzg6wX+fabH//rP5//+b9cf/+H7Xxh29jWiDhVU0QaOGbMzTUoBFzS5muTHv5UYNHv&#10;4B4mjAG4IGLcF5I5O1pgnfCDwz7Y9Mv39u3Tx3flR7v+vF6u3mYntfpcIC1cW2zQzQvLaUKhYPXt&#10;aoYqFLZ1aafTQwbhtO0SMSuTTjNlDidWxDVWWRnby/NyXtpFcb68KP3x4UOF/LD8adkWVXy6vJxE&#10;33z5YT6+LTI/ffvt5b/808ePz6eCOaATpWqlIuvHqrJRpEpmvVWI1ucnb8kRZRRQgBoCkSywJruU&#10;DeC1W5nvNz/7caRrQ1FNnxRCA5ImGnk/7EsxbvtNj7c7KZXkR39OpA9Kn6tqAjF429FVRwpdivFq&#10;47y/OW8sLsafwwh1WQ0ZR4OuE71/5W1z4uDwOJDlgFl7nWNMqQu2ZVUtsIqVsfkay3beklUPhAu8&#10;YFsQC8NCUasytZ05fl1C4MOBSoGGaIAiLFxoIoWC0OgWu1D0G3euRSMaGCvCGYB4pAoy0loqkfRO&#10;Qa/OIqJKgtpJ6xaeA7fSIi6noiaybK1F96fZqXIgxL1vHA3hER6U9ALeL1ZvR5DsIkSjrwgnGwLd&#10;3jKSJIwQMnbj0pZWjkCeeZUefy2F8DfiB9FN6iQQSD1yv5YYnFMXxY+gSe5b22fQqi8V7pWvUdd7&#10;TWX1o8MgiDpNlDWg6DryLCszWxUkRIwMEdUsF+SOkN1TI6xGRIR7uLBLUafJ5nnytqH0Xkd3KOEF&#10;hr7xvT6A20LvaTJHWpM9S5FzwB3SBIESlBBzek7ZFNnn6L1+79uBjscrRgWACJtnJKGzrblEOQl2&#10;j//xb38H6axB32ZkBG7pbmD75emtbj30kJFMGUbeBffjER9/RJGYp/buTawOL20rVULUNSJFUAyJ&#10;ejwSaxSLnD8LPBzwq+9K1YtwlYCoBeEN3iIcWijWLUPJ1iIEcEEVcYm0EFFRaOKB9O3Mcc6vUr6c&#10;zplTo4SFokO4miV73O2xve4So+nCOq7KzK7zznKTZElmVjpwX3aASJ+GnF1ERloXoeV4bRZqFZlE&#10;K3USTJBJ5JAuRGDa6OxWHYyWwavR12hXtgu3i8TF4yJ8CX8JP0ecwQtwCVwgq7I5B7qC0yA9xqp2&#10;gx8OENp7h0D2+2dH+QQAY6IpukAIN9I6nFQbJhUGOHVSYbhDGRXanNPkx6YPZb1MfLPiGrhucGrT&#10;YlIoQQmWXhlItg6py0IXdSIb3kSku0eHEcpQiqbjAWD/4/90KpNdl6tHo8TmGzRnzaTSLq+4QwkN&#10;ARtXIkAPOOFEylDJLnZOIyU6faN7SJGnog91Prr71q7FooZvP/FhwanhqcmbMj1UKwXlEOVBolKP&#10;Mp9O8/FBdHZMOj3Why/k4T1OH8r7Xxy/+dXjN383f/hGvvhafvFLvP9QfvGr8uHbVo/nS7uelxrl&#10;qUyzi7ormEYjV8EqoOIQIpFDj8RNw7SFhPOgBwtoA7bcr020iirC1ubRus6hgZeK81E+vQN/+0X7&#10;+3ffP/if9XLWbeV6XdaQ48s5ImQuk6+Xn374U/P1zRdPrjhvy9qaAMVE1WGrFaUXhlLAIpwq5lnq&#10;Ue00Te8Ycy1vnh6/PD68DS2rN5dGf7mef26rn6aneXqKsGgwlrbGl+++PkxvIgp02mAfl5fvf/iT&#10;f/9yVNR5ynHus2kRkYaDHEuY0iSUjFAXCzWhSk60sSQiGrxFawQkr7cT/VyoErgu7h7hKf7IwZS9&#10;QSKXpXZeHHDAkzrpd5DI+GdQtT5mIDdD9hjKdH8iCZbMCvJ33nYqJkNM9/RLnj7DO/sukDek7P04&#10;eyaUvVOhEolyB+MhdzEkQ2GqHmkmRdgHxSiTHuZtp0mFj5mIpgFGEGxsSzOqONq5FcdczIMOXAIv&#10;G5YNAVhMQoFGi+1KNMVm2Ewa0Tw0RBwWSBMVJQiDaHOKmdUJZu6+tvTlkuapqhVAlNljXSLgUA82&#10;hzsi0FJGFgDQPKs40a9XoswUeXpEc7bobGIwPDIE5eRIZu9hQKDhbM1Xb0GoiZWqVrathaeAuyCU&#10;LVqLcMaG2MLEtpXLgusKKN5+dUBxt6sjYOhK79DMyykckvnE1D3cySCxUmMsNEDzPAfzbIACJ1o3&#10;YUK2Zgx5rQl3iilXjuw42rSkL5FASYA52bFrAsHhxIy0O87oi4Tu4JiFSiRjJCFk6j1Gq1P+9RBE&#10;jqpVwRhvV1iL1CK16lRLLUmBStFiaqm1NoNp92AbG/jIEHQkyHnbMfcc7X3brnQnV3IV2VTDLKSG&#10;aBoFdOvZYTQ5JPRyg1Gd0xpkluhO6qYpgUYLCVEtbP78EZ8+YnmJ01yzeAbHPkAi0meNIl2OsgMw&#10;GRJM7jVckTxazX4ykT0tLJCK1lCsbeEB4PFy1svFz3b5cZp+9miXTQMWcRAt0tZlW309HA7X52VC&#10;fPsOXx7wn3+N/+G/1V88fTpN2/FopehUpU6CNF3TEA0xwhqFUqAGsX4Bh1qdARcBbDj15R2pAwSm&#10;m7ooWAgTKZAJLCKVUUADbbwMOaIafZXkHRcRjSQZ6Z8oQ/LFnibSdEJ3bDSIiRbAQgxaAupUShEr&#10;akW0Ugs4qUySOnd9AE6QB+dR7YFygFRB6Yp7Fcgq5SpY2S5cLmxXaRf1q/oV7Yx2RlwY54gLsUBW&#10;tZXtWdlEQ1MVrCScaKKpX4VoH1SU4tusscpe29Q+ggCDR5JeQ2VvRdX7BSkGFIGKejoMA5CsQzgE&#10;Rcl1QWwREa6tldZqcKJY0F2d0sIaxEVhYiXpe/ZMPUfLGKlshVERJViJEpxUJylHLSU5qr24M/IQ&#10;HygYQ+eYJSI1jiw2Z6wivZU9YAInNG8FSJbglC6VxYtiNntA2Yq+w/H9ZT5jbpihk6hpqFEnakV9&#10;rLXWephLPUoUE5PDo87vysMHefNhfvfV/P6r8uY9Hh9xOOFwwNNjffv+qZ42rarl4zT7H37/6dPP&#10;UE0GRA1aZAJXQIgmDhU3NoOLAjBVAJ+u1xIwAgonAt7grlJZ6AoJcbjharie6uWdHX77xfLV8flJ&#10;fhR/but13Ty2ZePUDpBK5cV/blvMVWudWW2a5/UacWm+bblJbu4Wy5v6UKyKGqqGCE2gJlrBepie&#10;Ho5v37/9UqfqL880E1X69WGu9fR4OL5prc3TZZuuB7nmewAAIABJREFU8Hj/9DjVco3rT8uzKzHJ&#10;6dsvv/tv/t31+unjcvbL+mE+VNV1XQs4lTnRhYBiXe3A7GNqvV2O0efa5VjayPZ1iUQO2WLaURZB&#10;gBuwhzpBnkQoe0o9/t1JfHp0ztZvmScAeqNWGkIQkFLBDLrax5Tv4AidNMAQHwgdMozg//89hIY7&#10;egPAZ8oI7gCKmrNl4rahEgOzxT62PguJqdQLWKgzQAjUyMIgoMGqWJJRMrjhuqWySbt1AtAoDKJB&#10;SevdwKBAFLkeUYUEHYzmmm4IXRHDJmAf3RHOEMIoLUKJIp51FPb8exznnf/KcIFSeizd+I5Jx+Qd&#10;dZeFd0k/ADCIaPDopg4AGincEBotCKh4cmjusW3NV8hGbwjXtfmWphXEunE6gK5qEY7IUW6sidAl&#10;LHLuFbhbzqjJyKlJSHf10vC8dJkxyGgFvdFU+XWnskNzvgYHLduLPLsDSAf//bUyTuNOaI0WwJB9&#10;mQOpHaEnHqQgx5BBALoHAChrrUPbytHhqGmoktQ2AqplwHfZtubeka0IzExUU9cou8xrMAF/69F7&#10;25BxmpvQkzbkvlcJRuV+3Bd71/+d9CJ/onc8SxcXdILUlJkLwWBz8SqYpnzT3AxHCSzPabAbCP81&#10;nZhPuCcOqaApPLBlLSKS+yJRbORUJsTxqL/9zbv/fn7/Yfruf//99Y//559/+v1P1x8/RixqtAoX&#10;Rmzf/fLr/+4//Pofv5H1h//1y+PHLx+uBdduYE70Dwb07hClWlBSAIAxQzRyxsywOhNYljUDf+sh&#10;6UAjIjnXmSoouxKLQ6jahxhLmEheBumfKRPAz84SO1U2FIvpuAIxpHNpd+fMXsJU1atK/3Yko8k8&#10;G24j4TMy+bhYBFZwBa4SV8hVeJW4SlwRZ/AMXMkruAhWcAGbsJmQ0sCWpuVgiDoJ0Wx4yRtJBi0u&#10;t5VwQ/RJyuUJEGGEaW7cNKAX2npGDCMcsDADK8wRgZLG4xtKiUPFyfggOEgcWOdQF2uhKwAl6RSk&#10;KXn2T+Y6V4iBQwVPhZiaRZhCnQCjMaRtGmUv0H72SFyMEVOyBE7SzBCE9/EOHMMyUwItpHSH55xq&#10;SgazIl2taD3OB9YH8q3ih5c5tCxiylLFqlqlVcxmVlDUzEzLBDuW0xs8PenDG3vz9vDuw+HpTTmd&#10;UCco4BtUwji/f/zqN989qP9wLD8fy/qH+umnH9K9bCbmKFXCQEdcBTEx55O4erZdpnl4y64QhQu2&#10;NGBtDIlSZynyIttH3dajHH/19vE3H17e2PXgH+Nylu1Kb+HBUK1+3Y6HAzaeX84Ue3h6PD48UpRq&#10;LmVpvLZmsc5AjlwscT7NZZI5C9EhknMxQczT9HB8nOohQthUWEzL4+lpnufj/E61fnp5XpYpfPLt&#10;Mh+1LeePl++32LxcD9TDu/m73/79z59+WH73L5+W5wfTqNU3B+NQrCVqIYSioXBNf/zS294DTva+&#10;4373Ru89ZOb1CAZgJRVtjL09WQEbgXEkDX3Fpy0pb7+VQQR1mcx9Qx97RcCAfpPLiO4x2k56ttLr&#10;t/23fyOKvUZMdz+HJFvV7+0ONl9vHrxBpzSXM/Smy3SNuhmxcE8fBVm26qcuOqcXJnA2QqmyhTZU&#10;xSK4EAtaWE2euU/GWvuoMGi39Lvd0EphSDEhWgQZvUOuYMib2u3J0kdTu0IhvDF7Nx6xk3JApIRL&#10;JZmp1vZg2seoiXiqOG58QtxQVtrPDdEcPJH45iLScVeOlmrRNoYjmiwbxGNZsW7YCGy4LsRRIGIF&#10;aL2xrooGQr1LNEjQIAEaIlB1HBQ0xuSJACIbDyUnmyFrKHer4DXYSlhwV4YaBRfc0Sd3iydTBnJH&#10;+PvSir+1Dh2gNzLP8u1GCMXT5AMPJaYhIFRaLV2f1DXfdDYQWlWLAJBIgUm2QIYVu8nL9o8jgDAt&#10;sIYovbfKBlsvpWoIYjT9+a0Mw/u75q+28vEYHYJyd7PtrcFghChEOE1QxTzPmX3fbstdN8vbO/7t&#10;v/TZY8gUdggAepd9OERgoLfF1/Xp4c1vfv3hYzzi7Zf/6de/1q34+bot1+frT9//9ON1iz//6fuJ&#10;jfJcbP7y23dfPwS5qA5D0TsUiKxLyQ4Guh70RsmPgvjdh9zzt17w7O9z/+JOv44L1KH5fj7YL+Rg&#10;zcm7/99D6cTWSAbbBloa50kEKbfKIT4Js/azjtHHKmnuFJAwcWAbxOew4WVDLIgz/AwmqLoS5+BF&#10;cQHOTNEVL4gL0cgN2FQZXWaR6oKen6jqaLDpN7I6ACFzePlnDRAy2iy0c0kJhkZRggm2AsPtGjQH&#10;EAUgnOrOMpEh84HzhrpgWnRSMRVhJCqO7PgEJeVpFCFMWjbtJPY0gYWIGCmuigAM9FDoCghZxh2j&#10;zOFBnWrQGMOW2JNaZ9xmft8iCvuKSEsgkIgeXJ1ghKZHoKgpRYsJpwo9TDys04aSPXPFbUKZpc6q&#10;4kYxkVKKTSedn8rTB3n7gY/v6vuvDx++rm/e4/SIMjWGr8t6Xny96LaUoqdvvqjqp4Ndv3zzp//j&#10;n/1H3X76BG/SYoIaoSrr5FH6vAEJINLIVDZyGxDBgS1ZfYGW6QJevV2P9C9O9Vdv+ffvt28f/7L9&#10;/BMvn7hc1RtjI8zmQ51LOxaUtTk26oRpmubjiaZipfgWpVwv3K6XusbDUY/TQXAWmB5URdOkHyqm&#10;ZdJDLZOIRsuuE5vLXDRO03w6nab6cFnb9XqZ57KebLtiaZ+u62VaQ4pNMIqxtvJ+/uI//ONPE89/&#10;+v1SuIrMpVi0BopECpqM4q4G7UbbXdTAcJj327qPKsv6Qm9AzynAHP4dPeX27IQa2t4Ok3S4jzFJ&#10;X5J77EUfnbGue1SlWodc99mq9C0BERGheyjpVb/81K8Yhv113OuDdxhsFFCkzxAeyKMTWNxD1f22&#10;whGMSHpaZe4OxjLIJ6GEZL5HEUlZGhkQg4lHY2MQ3KCOohXGC9oGUkNEZpEiMIcGxaEZ1iqoI3kk&#10;JLLsQC2FsbUgAC0wCh0+rOAzve5CBBmVhv3YpWPaTsJlgHXAeoOhS+w9knkyuqkpKIJ0ECWxT4wm&#10;IlPu7sYjkKRIBNUEIX15JWlOMNQbm4NNl+YecMe2YbmybKIwFBeNlMjToDBEKHvrAJlzRCACbxhN&#10;XnvT3x026P0Wfa5vD3kjr7xJ59iX2P3K2Z8TfbIiSOyj8Pbf7nsAkBTV/Rq8PTOjSp5tYc+5x8fM&#10;VUORNN1wiIhBEKRkt1E0z6FTETgccJhmMyGG44YANnKUHXHeYFYMDiZzgjR4gEA0x3VoGjXx1X03&#10;bpj8T0cL7WdHtx+7vHodb6lN90QVM0NROMdtFuMEyYCS99nQeNsBWUZ9cMBkvQEsdswqklM4PERQ&#10;igKxtYv7PE1+YjwVL4cqTfg0KevC+ubToR4e/vKnP7/85adPz7/7p3/6/j/93fQPX80aq5lk2TIr&#10;czIcYbI11dkniYW8Yin29XB3RHsC0D94MqOA7HFJdqCY/FMXTwtfnRDZR4iOX70iePpfzPORo4Vz&#10;4nDSV1lpo92AV+JEsUQJvSWlU1+5RzZIA5eE8z2UsMEdvMA/wc/BM3klX4AL5eI8gy/KNXgNXoFV&#10;uApdhJJNVrkCuy88s/CHvi8wx64kzgukW7WmZR87vIM7RYlgahhEmRu65mQQgYhoyoBNFDkDkCgw&#10;QsKi0ifCxeeYF8wVhyqTsUrUpIckbFShU/wvDCOKNmHkRVcYAgKRUPd0Z07PXgnARCC96xIDHn6e&#10;pu2wcd9H4cPonOgjY0REJDwXkiSZkXE5RIwh4REBqFANKIp5ntt8LtdQDyVTTmeT2ITTNJnVaZqm&#10;w9EOT3J8X95+IW++lC++On393fz1t3j7FtnutK7tepmgy9quzy9YrzNZ3j4+yLent0dWvfzhd8+/&#10;+4P/9OyLR4sSEJFCSKAQxm6KayagFZGrNFeImgrMWoFJnX5a46O3yzHmX3x4+x+/01+9+aFcfn/9&#10;8zrHC9rWPe/VI9IJ91DmdWnNVyulzrOYiur8cJqOJ1Y7c/14/fny4i8XrKtvx5d6nLZYNs4FSqmq&#10;ncE6Ho6KWaWY1anMItV0WrdS9Mrg5bK8XK/LcoG0UiPcY9uibI5Z5oYadIa0RfD2V988FOdRLt//&#10;6bktpigq5+1yOJyQBobCKho09QJ1IkL6jN/k2mu3TRTuvWephwgI4B4CE037o8FPADtlxVSj3iOq&#10;PiAlv0EOb42tJVoTEe2dRxnOOyjrbg7JikQMUJCISYAcI32jmz7fAG4h6v7nMloiXz1zf2MkZto/&#10;K5DrXEIkze66kbIk2hCkplpSp4VuLUkPBBAqVA2J5j7bbFymgNhE5QXtR/izL17wRB5pR1ADRkqD&#10;FLRAFDg726oqqfQpRZ3aewhp6W8VmeTYwIPJgqmGUsJyN82jS7IHQCljr9M8JX1P3euluUVkUSIE&#10;u3lL0tU3ri53DsshrwnJ89IlIkN4No8IN0dgc2tBD22uHvCI2HC5cl6LiWozmrQNoMTIF+FqSQlo&#10;L9WqYXMoUUruSioCaBDRRy6JDox12+f+miKRVwvl1eMuEvbXDhAS2Pf7bvLB12vs1Rd1uiGVjkEF&#10;ocg5ksIOe1ICKEaida4L3H0Yg/jpZ7whzNZSLcIFKGZq1p0qRu5yd7B54AEqxMeVhFpQxZIRyXZP&#10;JUzu++WIzqlQQrR7Tco9lOrntvNQt2MnwC3TKogMg70cVzfKiGPUYMdXf3XO9y8+p4X2hOruVCd6&#10;12xiIiCokx6O5bBqazIXfvvmWH2KRbZr21af5vJUHh+W8uNPn377j1++/Y+/fPnjv/z0X3+sZT3N&#10;9emxqm7DIvWVfL+vgfxsuzxs/3nvJ+5wISJ0WA/cnTPcMfZ/6yGv1qKIkBr01x/j1rIwaLad1k9M&#10;24VcIgamKslETTT3QBNNQiN9H4RSupuD5iE3oAHraDDZIIZwuKM18gL/CD+zXVLGDr4AL8QFOIc0&#10;yApZEQ1okpNwQFEX9fR9H/6TkaFegnuBO90Rc9JBriSx3TCJkr3D/e7ro5VFuxt2kwRHWRthxvjI&#10;YdmRPhUwiygyTzrNcpp5XOQwYVq8kB5RFY4QUWPXEBeIoZVo/RMhB13YqHkIRHuWY1nrDxEW3Lak&#10;UVHgEJBGRlSOsMII0l3263pbAArEbjsV6Nbn4hotEM1LKItBi+BYynHWczErrhYiohPKDJukVKlT&#10;Ma2lVCsHmU4yP3p9Yn08vfmqvPsK777EwxMMiAi9SIupMTZ5vqzL+fkKn9WnWuvbp8fvvhJpbVsW&#10;kh9flrNHinsLbEOhVkoO5WTRxmLHGr4tElGtMdaWEUj/2C7TL95/+Iev599+sf3i8MNh+d31/Kc4&#10;++Y0NTGImU5lNpVqKG3l5eV85XZ4OpaiIdG0TUWaOA2l1nk6ztMx/DIXmWyq1bQS6kCowYqWUszS&#10;oEUMUqVO09GsbsHmy+W8LVibL8t23dpGeqlCKSxtE8Him61emlQLlSZY5tNx/vtS5UyuP/4xQGLz&#10;1ja2DHkKkZx7DkWftBki0J6xIcbEj7SFZNzLSxANqt32PjP+wKCvOuC4bSQZCPKV+5a0R0npiTDd&#10;XUmJyClGr2gq6YplmNyoiQxu+a7jDsTde+LzuHy/QaJbLHbhwl294UZ+5NcBSFsdUCXCe+NOEROY&#10;+zrejL1rIRQj7HqwgawQlU2wNZzMJrEQbaFUWYt93zzWZgUO0GCuJUKcRUHCG1r2+hIKVKUoi4hX&#10;ici5WIycKSppigyJrroF0NuZAGR7e3as3B9YDopjMHL866BoJPJS9rPR6SvxNMUekjkOoNtdC6Ir&#10;mDu5DbYtIhiOCGWjO93RPNomW2M0WRs81IPh/PSyPrydoGLFpNcqwyQogLOL+yzzceSgvTw0935E&#10;ohDk5PQYEawP9pa+K+77UGcadsTwGW16WwljGe5fyP2q+nw7fPXFPWUo4wZRAAUiMIGoaFKo2fav&#10;eQRsEdChKjaNiPQTfdhwesB8mkXYmoMkXDh8sfAZd7XnFaM9nApxSiiKIHPNbNyI25MHOTL6Ggcd&#10;/fpI8/B2WuVzBou3b270dWtiNnIXkjDiDqreMYevYdYNwPUb61aFlNvnBQDU0r3Y2iZRa5lKhaF9&#10;/8f/ezm+fTi8PbydI4qUaWNcYvvyF49xXU6Tf/X3b6/129P6x8naXKSk7bnKPUOZWYeMrwdf1OlP&#10;uTFYr0jQuyOC3D6uMmcr9F+kJ9Dril/nsSCCBOOvzv24sDtKvX+hoKYijBBRg6iipFcxkAW6XUlu&#10;ARUY1SRJpFwYcQWtz5ftIZ7wLXxDLGyfGGfECn8BXygv5AtwFSyQDWgCpzaJrGFkhMoMNWduDxo9&#10;IZFGyhiZfGo/D7z7Jx1sKZJe6o2r6WMsPTnRbLYUqIGBKCOPVpgJLKyoFC1FZcJx0sPM4wGnKx4M&#10;y9YiFCoymkQTXRUwFWq230nZpJACoGKa9qfiEQ7J7eGzEuFnN02OAUpyHEJSh9NHz2o4bosuZdAU&#10;vke3kKAogoFweoBQR2lSKZNqU9YSVmCFHV3NsAqm54SVKJPVI+tD1FPUR5+e4vjGju9wPCKrC1Bd&#10;Qz4tM8vMElHatlxjWdq5tMvmWzPq46Guh5DNdbteXB0aRbdsyJIqBarNsYX87NvPEi+ToExusnpV&#10;Ko5Ff/H49O+/e/vvvnt5iv9n+/5fX3580Yuf6vWyHtQKi9JqPR4Pj0TZlvXafl68bdiMddKgtKtf&#10;/Crbc6xrW9frw3F+KF+btWO1WnmsWudSqmlVqWa1FisqKmIIjcC2NSkbBVWtSmU9gq5WrUyygUsJ&#10;yqFMWzKStBB6xVwnWlvZfhT/4t3Tg/xSzy9tubTzJ4eaVnemFK9Q1FU9crxLbk09L+u6UZHhYeBZ&#10;/kvb3L5dZ30CTB87MREn0Bm9fbnv2oxs7N9jArrXjupQZOSCTOIKgHoP7Hex9balx6hM7VWe14x6&#10;/oVXlZ7XDBbvYlnP/jIWZT0oX3pb4gKIUZFpS6SbcwDCDtKGDEuSxO2vdkfryl3dQtfwbXUJKZuI&#10;CbXGPD/j8nPjQyB3yRJaHWVjWO/98oZmCKCohivCaHI5byEeY4KHa4gycPsYsgHK6NYpHHUOGTF+&#10;VIw2iXHIyMuodBKqQ9EEoBex8jLy9aXI0yNVHSGRPUw5ARpOsO10V8DhDa2hBdrq24rwWBNyNbYV&#10;nz4tX2wnKNQi8VBEpKOXAChooBEoAiCVD/1ABACjDxe4swFgRMCGYFe11/B6xg8Fh8wvKzf321vu&#10;fXkb3K2pPcr+W497aDXeGREMvb1tJ7KSWRh7hgig2boPNYakTFGyYydRy4dZajUxZTQpkpZOjSz3&#10;uAq3r/ut07er8SWYk54oHKLjcSrHYyCGzstJ8Nade/esDBOfIwPs2I5pVwbtw7o7IdSNPnqW1W/z&#10;HenekMq/wSti5EDjGLmnUuyfszm3diEKsNIv33359adyFMjVL1twKjzMk9vh4XD8+S+Xy8ufKi9P&#10;J745TLNuaCH1LjeT0daYE1plGHcNJ3a5+/le+Ru5odyvlnGkg70Y+mXpC/beL7/fkjuE+utzICLu&#10;LneP8cpUYyeKyuKgQkRou4Y9sBtDQLqsqHaZJ5mjJKALCLCNe77RN7QGLu4fxRf6FbyAz4Iz5Ay5&#10;QK6gQ117i0/qtOkIakttr4IQBp10FUA8OS3QBZEApZ9hpqo1RnLePUCFkh5ytFTY9Jo7FTAhRByk&#10;iIM50rAA2RMTsAo4ZdI643jQhxVPM38ubVauYLAbhSjUIEoYIYRqIUKZjp8FvS8BpQ/t9PCtYBPp&#10;pirlry5WnlaVHoLYawZUso0C9J769qlM+TSKAOGiyGSKgFo34U7JRaNslLWJexHacKS3AiswEysC&#10;oVpFqTrN5fDA04M+vG3Hp5geOD9iPqEeIAC8iMgamK46P759aBJ+9vVy/ridP8nyzMsn8dUmlKdD&#10;yLbpFlOTZutLSEAa+2BH4Up9iXie7dPBtveP9Zv309OpFC022YPWr2q8sT8er3+4/vyv648f5dyU&#10;cB7m40EOxU2izHg6lneL89x+2kRiIimbtlWWSW2Ly3JeW+O2bWh+LPXx4XisakpwrQcVA6eiZlqK&#10;lWJqCp3nWVoVWmtNlxXVaimn0+nxcY4IQXW2j2dtH599q0mrFpSG2TjVw7EeTjC2df3xepnq4XB6&#10;KE9v13o8b5/UeTBBC5hnu3gE2YQNu1rZVLqhpAoDTjE1eERwn3XWAZFY96EN0qhKKyra/TUHdzWi&#10;ezewHATAnogCKkx9g+9kd2qwgkxLW80K96vYyjvTyCSD/3Ys3gmwzx8xXOJ490zgXlO5oz6BEJOV&#10;hF0RiPDWMnnyrJQxU1IF2Ktovas3lUxF0NEsLr7aJnAloGZ6OGzqz5+WHwUFSB/lOaASh5AciJmA&#10;CapBo/ZxR8tyjVE0DA0xlUCvDCD2nBOOPL9K5pVVFREb3YThCzoeUoRSPUSEApoMOfYtgY+xhYE5&#10;Gr2fua66S+dDIgLuSL+rPVYwRFzDGR7u2Fa0BvdYG1Znc9ka5wVrEzGZmrixt1lImtSHC0Q0hOIK&#10;BFwUkcZXqfcSZ2pjegrAMcxNoJFGr0C0vyIJMDYn3v9wxPTbOnq9svbvx4LBq2fu0EpEIFHnwmEx&#10;ePuL6Z56w/BQC8DEoMPJFMjObO03U4tta7EAglJgUxUJaf6Ktfr/eowKYN/lx4cXdKj0VyWtfPZr&#10;PunV716zwv1OFDXA09tMFSIBtbtK4G0ruZ043pKinV/kvcXo3YtlIJ791SnBXp59nvpVMGMNnatM&#10;RFuu9MIKtoxFDIEavv/hT+8fp7dv3uvHq3k7ksdJizJ7pkXvtHK5srqfVN9XO50pHQLlUAQZH2l8&#10;8rs40z+8wYWaM4X39ou4u+b3f7VL6KRfntj/LzkAHhwzXC3NNSAQaHaipk0809dO+hRzyiCxeFtl&#10;va6WUcMbbEOkbWcDs0+4ITZgE24SF+ECLOBVZQlcIGeRa+iKcOVwUBMICkH2mmOIcuwAu9NddFk0&#10;BkWzX1nh7f95OlQAjrYbqnYJZsYZNbDb9yoDWR3qIUhJhVqo0Q1mKJVTlbniWHAoPivW0GAwjcZS&#10;2QgRhkFEprxWmrZ1oQqYBJpDNkMrEhCYYMo3764jCpFkzyOnkv31RiXp7MtOUu3Ja+ex3J1ASAxX&#10;GmegtQibRNq6taaPPByEXJbl08v1fJ2I+YCp/r+MvduyK0mSHbaWe0QmsG/n0tVVfZnhkCaSQ5P4&#10;pAf+/wfoQXqSyWw4Em2mh91d13P23gAyI9xdDx6ZwD5V3TOwsm0oHCAvkREe7suXL0c9SJ1FCyyi&#10;KEMlSumAm0tgmo7Tuw/vvv4dHj6ABYtDA7WITjgc8fFXqEV9jVcF5FgOx/kIa6+raS744nFEhfSq&#10;fYFwigvapflql3AzvBI/hf9xxcN//Nu/+W//9ePf/3u+fzzBFu8m7ftP/+OTPX+3/PQTLssRpcwF&#10;UIsHvY9TrzY/HD9IvTu/xrkL5AGHs/OltcUZlbWUHrDe7dOPz493jx8e3z8e5oNIhWt06uxTuMCr&#10;ap1lPmg5ahSaZkbjMOuvPn41TdPLcm5tPdzdW1/n+ThPd906f7Jz+9Hi0BneHCyqB8bkIp3swS7S&#10;xV+9vdMid3dRpy6TB3q7VOUIkiPQzBvgqYJVAt3gQyooQqCkWm4HEB+irYObajZ6Do3kHJhtW8ok&#10;sSl3uweyoYRq9GQLjdbuuxmCj6BeAYSHRxgM0NRrY+riZP4iGOHWuFnTzWlLMuo4acRg6/KGYrWB&#10;YdhiTQ6KPa5beC7TsTvGDU6TnZXDUwwTQCmFNFvDLLv3DfWbfo2+FAgztw5RVT2gTFZos5Wudm7R&#10;g+Hlrrx7/+5+OazLv/xxhQuKQgPqdKcDGjg3tCTrRMrrBQDp6OkiCSxCYkDlQcBDhFKYwkTu3nPt&#10;rg6FKkWv2zwErDCP3nPDJpWeGsRiwW14x4ahILK7H1L8f/OwKGirh2ydwoJDrcPQ26gsjgi3MPPW&#10;0A3rgt5x6X0NWZwrxYv9+RPeff/8u98c1x7sdv8ACdra61S9EwyhiCRQliEhEaEFzNwn2YGUcBKI&#10;iG/uekRE7z23b/qoi9wnyNvuQbjdDrW8+YjbnlpYhpcfiJvMamb5gV00IX2sEtwQIL2CDWS4OwSq&#10;GnsSVFzI688jKzdTbBpSSJESY1+P6AQ5BF1/IcbwG59v5NYSuAjPrEFsJRpyc58j4c6MGCTC3hz+&#10;Fgze19cXn7qDQnG96jjYNUcG1Hr77SQ/8tajvzp/G3qB3RvOXTmVyDIZbQk+sBS4ozWUAjZaXwS+&#10;nM/nXv68XlC03t93KcbTkdP9/BiXpXqcX374wFak69LuDg/RPucsjgggRGTUkiXyRpChMozMhn1G&#10;IDwDTObtAoNkPSxV7A533kWksFWED1nzLMQHAA4zjaQpbWnvNHsRjMjQzrVO45OhETO8NEo2HASG&#10;P5LwT03s3+GEeLhQ09mBaGwdPZioqF0QJtKHgxgdtsLNrcFXxAJbws9hJ/eX8JNyoXREC3Qzt+7e&#10;s7pFAms9Ihii3BTkLGW9nBZijHA3h6e+YQwS7zY/cpJlubnvy2og5eMLmRaMUZXOyEaNqFWGHjth&#10;CIGIRzXaZVWtU/VDwbHicdaXi50vXmsF4SzYfLQy6BG6dA/HRB7qVBTR11jWw0GirTRMFccJ93d4&#10;fMDdXd1ThIjBocxbyRZBW1p9t62pdETPFYtdtCj2MJextTbxAMzDs9oqaJQesnicOi42CUqBCkqF&#10;amgZXW4cCIa4awTgqpynMk8T3NAbmkMMBpjBOtaGvoDww3R4fCroru6+uJ7q3QPQrRfvEq5uWqL0&#10;gtWcQlFwAhwWvgCngunr+h/+9//4t//tv5zez89V9Omxr+c/fPtPf+ZPced8up+89OXC3qvo/Xw8&#10;WHn/1dOxPF1O8cPzeelkOUxz1XoWtMkOFpe6qkyWAAAgAElEQVSO9vn5O0Og493948Oh3k96VM7C&#10;4iwooYiiUclavBTnFEGRbPUs9TDd390fjjX1Krp7a+vpdDpfTlNdQqNbqFTo5G05Hh5V7mR5533y&#10;KOsarXdz5yRLrE306fFde/fx8v2nbnGcNdZXNxcYAhIlW8J0txRQHJVyxGCqY88SDazZwjWGZJtv&#10;gjb5KtyEALIuL3LnTbA6i7m3LOENyXPkCG4sdwQEiO6jPHXTdIlILvyYmV8kEd6+x7/yehNF+Eb8&#10;/WsvH6LpKRTOa+4suztAHB4dlnFT2uOhLhR26ZEylaJr95TUB+Ryuby8xMkurwYHCnmEHFTmII0W&#10;XsI6Ux1FaENqLPsyGiXCs493ycIjiaAXUU/BX0t0MQY9idCAg+G5eStJeLRgFvGlyXJjRPTAfKyW&#10;SOEwZJFcAhHB0NNCbO4yk+qErVrTB3zlhvCwgJtahHX2zqVHb0jB4sV5Bs+Uxd0CcHx/bg/r9KEK&#10;gd4wISCwFVEhRhMnVSFePHpmEsXNRThKMYdAVHDrW0Ii+3IIQdm2wC+nQ0bGX4BUPws1r4jF7nQO&#10;P+nm/Z5Xv34tJMY021sqDhUoH3UdW/kpx0oL1bGrRMKhY2nEYMG/vYCfTem/8NpAhchrvJr9X1oy&#10;Nz7TBtH4z770F16Bja8kN4n2v3JN/9qFXz3EzU9Md5O4kRORCKiQ2bQckHD3Dmu24P/7xz/8yyti&#10;5uNXH+en9/M9Tqdn+I/RT+UBT7FOxQSd0cWjSikFoiZy7VE+UjzbJWXB7L/p6n/hRt4QqhgAnfRk&#10;4vAKi+0jLsNbIgHlAKt84wWlJzbeA0hO01aMdtWRGQnLTEKPsUyP0D16RMtmHwlbbb5w9tUIREN0&#10;+spogUZbI1amUC0a2bdmOCslsu0nM1J3CTSwZ5wz8q0pcYJN4z6csqlH/1sM+JatHl73JgN0LSkY&#10;j8pBikMUbtgbHEUJVmj3qfAw4VhxUJsUVbBYD+i+6Uj6aiCgqhr0MGvtBMREn+ZG91lxPOLjI54e&#10;8f5xfvd0vH84lgjL/zAM40YTvRHx2SdEFoNszu2VeIYtlbxVMtN6mIHmETSzcBcn1/Cz43Th6XLI&#10;FoQFc2WpoprVoSpKMCJa2Bq2MHr1S/ELzp9RCxhQgsm8MGuniB7arQqOU417ZQtf4Au8dVsvry8t&#10;SAjL3B3KfrzvMPAg6WT3Bumg4N0Tv/pY7+79u8u33y7L4fFXyxGXu/Pxb94bWrM+nWHhR50fy/3j&#10;9DB3FZuWV399bVN9ePf1B0zHC5/PspaIy/J8Oq/n5SXQq8pc5q/ePRzL4a5OBykToNQiiALTiqnK&#10;VE2kh4BzLce53FXWYzkejiWiLbaeL59/fP7h5fXzp0+f3EBM0+FYKlo0YanlMJV5rk+lfFgv0i5D&#10;vBHgpOzr0qd5fv8Yv/76/Kcf1hYeLt7Y++iSKw6KJbbAYPLLd5rTMPmjMGYr84AFlLsuQjB3XOEo&#10;6UuA6gvbk7+MkRHZFoghffW3WYBbbx8M2JYpyMvZ2e/bLBwlStgTCr9szb/Ma/yCcbz+bAzChmAB&#10;WFNxKus/NiePN3twuqER6YB5E3VoFtn6pYHqBFQufangUYSBvq7LS2/SjHgJwDmaYIo69R6tuMsm&#10;Yp/WpwOAizMkfbtNmIpBRxBaNTylJHaEKe8f4UOyxAZiDRLoPqjxHFZpaIhOqXkT7u7GbNjr2HQ7&#10;h+OddeESBV4Y5ilfG87Ry9RgoW7oJs2jt1gblzV6B4CL4xw4hTyDl0AKAtdnPJ7Xw6FMxLpCiFK0&#10;rx6DakpL3WdEKofL4IcTOxVbKI6I0S4ks5MQpq94m/K7QesjAnvD5mH3fs7pxuANkwizbVLFhhnE&#10;9nf3ujbliDfzMG5nnwg3Daq9iVqQsompGQCl7ApAe7Kc+wOj75m1N7OZX0zqUfdwnfYcwka/sF7i&#10;VjfBOI7/S/veL22GMZAxDIdxfHpbOrd/+K/spTeJtnGQSME3jA1ZgB4jycpIqMZk5O8ogdatL/IP&#10;//e3fzwBBzz92OZ3l8PDY53uw9dq5/Vu7ceX42M8+XqYpGTVI8eIycASfB+m2Nhp3G72rzkEKdB9&#10;zRXy5nYkuZFv75e7g7WVL0pku6ArrMPdPuEt93RzhWE56YezlKsjPAVsh9oeR4wMAA5fRtQ0GlQn&#10;dF9u5KEbrLmvbo1h9AZfIxVH2ciOIQwYkZRgBsNJMlomB12cfo2sB+4U49H5Nkh/PVKIG+rnTcAD&#10;IFAywUgXADRkY/dgAQNS81mFFMACE9C9TjpPOMy8m+QgXgXsIYM1yxRwzAYO5+UsWqciImBfBV0I&#10;FfzmAw6KpwM+vKvv7+vdsTzelcNBig+7aon5p5zRhsq+CfLygYcinAikNMjNKMgWXCWVxxOzlYCZ&#10;oZsC4vRzi/OqS6tEEdQCVRbZ6gkAUQS7sElc0F7j9cf1pztore5cTrg8oUwQQhXhEg33tYWZ9+5W&#10;Aa1zuXuAhHtnW/rhAdYgFeUCqb5e7ou7O9aObtb63Oyw4B64q+X87Z+/+4f6MttpshPO+uHh4eHQ&#10;tZ7Or3Y6HXS+uztUTLNXNXXDy+vy+rKW+f6r33z9/utfN5cfz/H+w99+Oum33y32Egwcp/np8f7x&#10;cPf+eFc4HUSriIJVRZVU6XUKUbJCSKmUeaqHwiksoLFau7wua1/Oy+nz8/c/fv7u08uny6W3RUqZ&#10;jsfjfOB0sDrNbkKdyIqgBigIrSpivpovhu7Tw/z+4/HX37Tz+uNPP76DHrwqrAZg3uERwqT6mG8L&#10;l5EpjdjKkwRwcYHm9A0PMUoW1IJkNv2WFBy6koIzPT4syzWWvbVPfsvAvb5kB6uuhgMKjELCn9uj&#10;jVW0p61wyw3ZGJM/e/2VoPzWUxs4c8jWBjqJfJbb9sAdfFRLISDNkYpL0j0iXFrW/S2O8KhDCxMF&#10;nEXmws8uDlUPQQg9FCvkTnRCZBmLeKK8CGBsMMm4SLV9iVSX6S0VryRgY6B93GdKbooMesTAJJnP&#10;OhKISxVAD1zO7br3bVUuAti6x97chzqAviF6Nw6WpEyTuTSP1tg6F/NmaAYDFuerl8+hn6GvwTU6&#10;gf6Kd6/t8anei7KZZv1TdxGauIhIF4MrJBihzBLucJoM5wQhEdZ7TwpEKAHCjAQ9tMjmFu/7ZST/&#10;P8J3LGoQiW49AmJHj263/EG7kdg0uPOHuavuFCIPCW56mtsRHEgGCYcrJr6hbhF9k4od3t9Q3sDG&#10;kt4XBTD8oS9m783/x9vJ/PZ7vP7NG9qc5+sXfs4buf78Fz+MXAs3K5sDnL7ur9hQrnHSfwMYFPuV&#10;baK5QzomrVZESDihMnTHAkJGmDU9f8KykoYfvz3bDyvrTw8P7w9VSjxf+FO8ax9+qx/f8fFuIsMN&#10;ZiZq8A2e3YJN7GtwuyIChq1T75dj+8s8fWZpQ965M8Q5gk+XaznoeL7DqAVx42veBqW3s3G8Fw7k&#10;X4Z5jCG2Zsn3vvHIEud2sKWQE6MhDFwRddMWwMjC+oroiOZu9A50RAcXYQ/00RMtDHRKCIMlwBCG&#10;hYduEd0Ii8eugCFZsPWZ+rfAV8BGgic5tJG3ggOMKsUIboVbnkRMARkiQjoUUhATS4s68TjFYcKh&#10;YlpRAsasIFVh0B00Amqd7GgujCI4VDzd4b7iP/2H9xPa/YT7I2aNwrViFT+XgLmbj0CX2DrnbFyW&#10;GMhWDKiBxGizmr4UtoTPuFFwjI8wZR5IuiFYoDUULbA6eyihoz5598tIuKIBUbAWnMVe5Fztp9Lc&#10;+vmZn9/Vh0dMR9EqtSAlWeJBrdvlrK2pu4hgPgKG4xMtNMj5wGWJduHlEuupxmJ97ctqaxPtVeRO&#10;GtxO357+9H/+P/bPf3h+qp/fT/bNU/3mg72bT9U7Qp33PE6cvKGf7bSu3UXq/O7f/erx6UOdD6/9&#10;xSymGb/57e/x7fr5p0+Hcvcw1/dPh3f3x8M0F6iiFIpKERGKSilUmXQySrhCtUilToSYGXpvbfFu&#10;rbXua2eTqZVjHBDQxFH72l/9osEAJg02uvfWFmpMU1GIspv7q3gsvr7aerw/3n/99U8/PH/7z3+c&#10;D+WAMvOg0cx6c4NClGymN+y6iPBwjwSMmBkWBLIDWjCCAvEAR41XQQrDRRjHpjuMIc23eGV/+Vjc&#10;3CcTyGFjuS/8G3hok/ZJC/fWsIyFe91tfmEr4baH3VzDyJX9G17JWA8gBOaxowjBm30hY0RPrQRf&#10;EGSdjdLDrDvYHM3NBWugWg8pk8pMHjwKwnV+haC7u0FoEFOaxz14wOh/na5MZNcMhBuUdKOSgxoF&#10;j9WzwbZIWlIL9whYR0h4auENtnWQQR31bJRIybyMr3znOkjCXSTVgd7b5gJkYfWA8cwwEqeBJGtu&#10;xYmlG5qxG5qhOXqwSyzNTqEv0GeUH6mvmpTadTF8eMX7s/36oDArqlIq2loU7MPHYtAticYDxstZ&#10;RKaeDglxM4oDoIj7povzBrjc8SpBVoVuD5Ob/Y4s+xiGbYQJI/TYU3XpVY80m2cPnP044/3mFWX+&#10;hsOlAkkdmaCMYnbsN1Rvpnhs4jiBbCewaS5sULNeN+VtNt4QEDl4vz97ZRhy5Z/FWHRvvnzNy/3S&#10;S4S/+HkMJwDkLxxtX8LXK/nlw//8l7cvj927Qtb6AxbCnBUQSGEpLIiiLPS7vi79Fa99Mb88V5vF&#10;D/L6/oDfHzGLH0SKwKyPdaEiIiIjqxVfTJ+8ohtV+nhr5N5am12ajAPvzFG9Hs439np+PNJ/sdHe&#10;g9grfQEkZHtz6i0wuDlvSLq5GQYT14rsyPI1wJGEbukiK2CEIRTe4RqhKUawPTAL9MAa6MEAkrzQ&#10;qQ3RAAN6lg4jOpm4G0QdBomw1CBIkQgHs1YxU+Mc4oKxRSDb+PzFqGAf4ZFgyyczXPnNzdpD9L0F&#10;pDo8WILGULC4KKciSXWfKiaFGEToGcsPHN4l7LHCYWEoBY9H/OoDfvtV/fhU393HJHEsfqwsCESb&#10;isxVS4Qn+2pTmr++AGR7rA3QCgwuwBUExEhyXufN5n46BvzAMIc5BWri5mjZLjIGlyQ7PJDIhuK2&#10;inSJoj6V/pp5Zbe1vXzG4X65e5JDOljTXOZQ4fN9qFR4Ccuqjt69Ne/UqEe/B6YjlyXaguUs/cJ+&#10;inbmZYlljaVJW46XVa1fPn26/Mv5T384/0/i8jUe//7X89kuTxUfZq96iOnc1pfTSzi1zpzvHn/9&#10;IaqWu3t5OCy9X06nScvD4+H8cu4nL1Ge7t89HPH+4XA3Fwaiu1JECpnNgGpWUc7lvpDG7CM8hU5u&#10;jMA8TSJ0693XZpeO1bhK6VLXqjEfD4yDGb03d+vLWuoULdpq/QIRpWryEH29iGjr63OcpRyPH39V&#10;P3zfdHo9r3eMYyWcZtYDXWyilswDDmPKHq6eoM/IFOeeY6mSS83dKxhQBDcYnSN5nVokEeHG9A6E&#10;A0LaY/exNb8FCXBj0G8taiaCEMFfNOgbMP7X8OV9wX3xnV/ee+QmyCaGYzn2xQiHDzLiaA2D3jzM&#10;YAZzWPbzdVi3aLm6WjM/A4eJtkQPC5g61CHebIHdlwuKY4kO8UYRcQEh7oIQH9hcKMfgpbebDk4u&#10;t4xAzRWp4ZxuUPJMR+4yRjZpeFEUeLct8rvCDCA4yN2x4Q4x6JcewdjsYwAQKSA63fan5snFTO1L&#10;b85mWDtWRzdp4avx0vEKvIR8gnwSPSkboWJO++MJH5+Xo04qUrtoJ4KsnkQKS25HCTjoIc7uVlxg&#10;jBiaf25glREuR25pwxlESlbcPHTyjR2/gp65kWVZ2C96CdefY3dM9y/sEOptnnb//tsf3kQMIzUV&#10;LOnGy8i13Xqv47lsDyhGh5sr1ylkR4s4ApcYzNnb1ZNTYVyP3Fj7HKpr1chfWVV+I0z6ZogGp227&#10;2e0YP/OkflY398VxNoePX/wyx+LGw4ggQ8yaksniDocMH0mXEz//1C9Y9I5eYODy/Ppp8dJRvsHd&#10;3+NxrqotfHXBw91RZKGIKkWFsrEufaCYqRSoX1znDWi++zpjVLfo7vbvLw7nfginRypjAUjRzBuQ&#10;b9+db1DScd40CLI/xs2p4ugMtjO38jhGKqOneheiAepY6BpeIgbRPqd30CIa6AKDBsMBA5wc8sOg&#10;kwaC8AijQJhcK/MsYoBHjDR6FjxGbHJ0mw3flsMvDdEYG4JK7rtJQnWwre8aSEpk5nxHf1I2SCTL&#10;rqEKCCmuiqnoPMlcfZqgKxJcMBAOcQecAToeZzx+wLtHvHunH99P7x/L/YHhzzN9UpSSiq6YJs4H&#10;lpQiH3+ByDXKLJjc/S3bH6RtK81jXy2Ry3uPIfZCmTFZ3L3b6OPRIIHUjpVRgzRAXYJKQSz0QM8B&#10;9Gjdm6G1KC/9dMeXTzEdKUV07mXWWqlzqbPMKrVE5Sp+WpfzeekerJMWpR14aGKd3QUrlhf2s18u&#10;uKxYGs4XPa+Hpf2mfjhHZ38ml/7+/fHx9zw8fWasqy9ru7y8rqcFXQ93Dw+PT8ePH6ev3r14e2U7&#10;9dOh8P7j8SBaRf/8p+/Wtd/Ve63lOPtd0SkCYUEVKaKVdZI6UdUEdHGjlLlmurRWp0ALYzpOdwhx&#10;M6iHrW21ti6GJcqqQa1RVNin9YLWupm5Ohj0cENWqBaRkmL+YauvJ7SZx8P93eHdx6dfff38//7j&#10;UfrcYtZwoBMLYGZ3QInBPcpweatm7iEqwgI6gpFiWJ5VyoJUjwoDMluGbOC1MfSy+28MrsyILUbQ&#10;n5NoW+x8uxfxBsQaKa34mTWOG7dpO8ituclrwM0/f7FXuNxc1V/YRQiMZtNECrhff05sygWxr44I&#10;dKDMh94C7lhBAftIg4QwNIvcwIC0LtE1sFosRUIKNdRaaa0qNDALakfZRi8GvO47VpMMbg4fK02M&#10;W+eOEOcDzd/KDk/6uJ2IHT9/M1r7Qt53OOzAI7HVugBITCyD34FdjaFwON0cq3HxaA2ry9Kje6zG&#10;i/MU8hz8LPIc5azowhpd5fTdGX/6jI93mCpLQ1EIQyy0xyY1BNA2ING3RwEm/Q0h6upB+Gh0efPQ&#10;Nx8lXUPdLTsHr3dsWmQOYEgmVm9SPbfO0xUt2EPTzYe4/buPJyEZerwd4R0J5fUU3a8/CyJ3dnJU&#10;UTk3GBJb3JJvBdjr/gV0HzmG62tz0LirnzASpA0AbsZU30rl7qTi+F+EmH5x0cQYn4EakhtR+A2C&#10;NbC6vGb+heW3DerVx+KwFLF/IWIMUSRlAcySidF6IQQhp9f2+sKzY/Yo93p3uD/eHdUvWD493eHh&#10;gDk3yCSZyLwsizLIKJKiGfyLl/h2Suyv3XP9Cz8az+mL1OjmRcfYXMcRYoOoN591uCIxuhdgTxqm&#10;dRURjdQZRUKUQsq+9xLpLeYtKeAe2TZBgZKyWGAhBbY5jHSECZuLw11IYYAe0QLO7JAXJpNGNIaH&#10;u3uPJHziysXgEPJMhGuMUox8+s24bYtpHxhc/zWTKmPMBwAkV9s1Vo4GuJ02y45dNp67R5YeC0RY&#10;VKaCecI0gewy2G8kqaqVnLHeCb5+j9/+/virj/f39yhlnWTVslRGUUyCqiPUiWIhvWTvm7151nXa&#10;hzhSMtCxNbr22BwpB2wI24gTYPbccBdkiXoWjQckHAaaC13Nw40WBVRKSVkUpLNmBbUMHkhEX3pk&#10;KeNF9Ex7kfmhlNnXY5TJoC5Fysx6YBz6NJd5wqFyrlGEvcV6ERUpSq3IrGeEshT19vpjb2dblr5e&#10;+qX768lfzjgv/XxC2NePX//N33yM373//MBvy7Lg8nL+/rSc2/kikKen9x++eXr89Tt9PPzp9J08&#10;HOf5QIlDLcc6ae+X00ngd/NUjk/0FXbydenCQqllEiq0Fp2oU6gAESLnxY+M+ThJmUIEUovOqocw&#10;AVm0TFKLKdQbFpZW2Vtr3rP/TJAMF2twrZCZqEBLl0ik1DpHE/O+us0Sq9hSCp4e5m+++fYf/vG4&#10;4E5QK7VKLd4M/VZ1bgOQfOzNxhQR0YSVN0HozQCk8FO2k9GILekhqRMeo8/O1pRQgGEDt5S5gzsB&#10;I9cOru/35EyC65CxpMamwc3WZNeq1APAdq59ZY4jCm6iQL8NsPOkb4AMv1nbDojKjYcX26VuLMsE&#10;h0ScPnqo1mlew0J6FzhBlapSokfQiKhKCo0SqJS5WO/d6mRFF/aXUJqrA4Ii1dRa+DFQAmUU8bIj&#10;69LBAsJTeiPCK4vDx9S/2RBKyUsTx1CNDcfYppPBdbUAAOBtN4i4fUUgCCVtC6AhjI6u0iU7wW2w&#10;h8NZzNCdrfvZeHEsxmZxDp45fYI8Iy7eG2khTnRqr4cfT5c/L/htnw4lqrU7ozKi58yhK+gBl2xR&#10;FIZExAUIdRHSGGEuGMJKTFUHD4AKDrXczWPOTjzczf4W9Y/OhiMJkRjAPvW+8NL3bGPENWX2FqtI&#10;jbLrDOPOIYrtGAq4QggPgsu5ByESIikFMEq78AYni+sTcwZDBsMjp3lWCvOLLfznrxvSJDwz4CMz&#10;odg66XKfH3zzNxvAffn54NRCAkEZvRk8hqo3IcGb93muv3Bt8WYScnNkUrQimPXt8PToIekfBFoi&#10;qamyTQ8NTFpYnVWLzPcPH/7ud7/7+l2d/E9l/R+/upfqvQomld76y+nT4pgDgKVIp2woSA45Nygr&#10;R+YLpkEiRYy/wisTJB9/d7KZzoD40MPxGFNhF74CsNUbxqgNuj3iyDze4qPZCSfGdQxwa/8RfVxl&#10;XoRnR4pKOlBCuqADYt4J3RpcOsIUkZVQkXmocI+OMLAjXJUBRgfYgx1hGZanaM7ba95vzTaQVYYg&#10;1HWq/cLQMdtRcIxbEAyHUBJEIzdlrHTf4UMfC1CIUcVQgB5A9MS0VKnQylKoYjVzFPAq/U54FD8S&#10;/+7X+Oo9fvWed8eVsdCXueLuSAJFcKhSCtHh3Wqt81yLOz1oIzUa3YKjNcJQNsyqaYuAh2eEH0CL&#10;MNA2dmFWF2UyKKWCzNEhDbQowOymfZXGGiFEhu5Z/EH6pFRx9SVacAJTMiRahBEFsXB9Dp+cVXQq&#10;9SBaqROtxDKh3Hs7tLXIWUNKiAh4hxJFUQ82T61Wmw5xd1xFPdp8V2O99LasfQ2LuCw4n3FePhwq&#10;YCecPvHy/eW7n6x9J6dP/vLaP7lYmaU+HPHhdH789oxXP1WWo9udLsfDdP9wfHw63vvFTLroparT&#10;mvlC8zodKhDmdNVSBAUhE1XqfFnX19MClCq4K7XUGkHrCXGCUlVrEGs7NwuiTOXOfaVfSDSH9YWh&#10;Uz3CD8vqx+nrp/uvqhzPh3OspioAtD52/YTS3GL1dSn9pHX+6uHX//V/XX94+e7/+L/ip/PhYdLi&#10;PODuAxZDBCxl3rJ/psItu7KjIDRzVVQyC3kZlpq8JGU0tmEEw8AYpKs35qVkY6wIDMWCQcLD3ptB&#10;BzSamFDZ9ITGlp6rzjcoHknIhKoypXPd4R0jEvKrB5R+vGNrspblqEz1Ag6C2W7n0jqm9M8ocs6t&#10;uDVGjKbvOhLl2LS9BlovIkUjL+7y6WXtsYS1kgzR7o1T0deTwdGlapkj4J1OJ/04cRUzNwjOtUbV&#10;Zv7c22WqH6gfER88Ht2O3WZ4EL3CC5VbGZg7mRSx7qnBIHIr0rqiubtmdhMyujUDSuQ2nCieX/t+&#10;k9BNfSeDKA+YqjpitT37Ag/t4Segd2QvZzGISwS6o4GL82R6MrmAC7gIXqT82fAc7OhR/IA1mhlV&#10;ir42qXP9vsV//8n0XT3cS2vrpIGLugchnQEF3bP72JRzMjvaR4i6iCGbwm4ElK2hDggkMCSSkKqJ&#10;cIg8ebJBdqRoTA3vRhKM0QRyCzXrcLXz2CMJTuFGprgiYSJCluY2fDgJZsA6nHuLyPmUHQHZl752&#10;oxw/fTqvKx4e4927InMFOjSiN94wwrlFHwB0yykCYZv/EQF4uncxgrPYAANckxU5TSICBRYRLVGB&#10;7AgtinAfeccvEOGdojYoPshqiYBHLsTYhKsHiKUqSAfBu9lge6uOXPT2ik2Uqch4cNdzBxAS2RUU&#10;KSIFAuGrda/6cLmglvu2LqS35XJXPx4EEphkvZjZWi4kX9rL5fw3Xxe+fP7qqcjlRVfcPRZan2e5&#10;u68zFyq0bDO/Q0um/WIDQNPIDToTMRD3hAx9R0nLrp6wYWxghFOqE0qm/OwoxA/Prhii1YfXDFJF&#10;uLUfC3PjPiDAaOkoOddS0jIR6YmQBMlUEBFwCYi7iZRkvXvyBFgokk8c0QMgbUfJVAPYlahtf+5+&#10;dbg96doMiqrZAjokQKEoR89TV3caMPgJe76bVSczM5pbozuH5BhHQfbWan3EDMw9ZIt+NeuCU/6d&#10;AKgkws0z3M7NhZoqjgyG0IpCLbrhroIHrJfoSk5zSO9tUY9ZekHAXDqe7vF33xz+9pt3Hx9Px8M6&#10;z6bFKE2FpUAjpkIVFLB0WjM0uK3mKEPeBkPpzt1NsOVzchJlQCpZY+RZKpp6dxsVKwjPekgU373q&#10;LTajI7x7X+wSujZaD3PmxhnMmjQg5bx2KVMEDKP3WicKbFGIYCZO4RVWQA1OtLNzZtMQgRZKURZB&#10;jTovp9Ol6jIf18PRvcn9w/FusvMlqpZ6IA8AonW8nrFczi+fW1t+unz64+X7P+P55dBe7mKpK6Ye&#10;2jqxSheasyNe3ea+lMP87v3j1x/vv/rw9FBRn+3F2lJpiga6ZVfIUUEs3h1FqkxQFSo8plJxVJkO&#10;WidoAUQhRQtkUpmti1BZlHXsYO7uPLi/qHfRgnoUO7SldHcJPP94eZji3YeHSafPnz6ty0rw/vFp&#10;6se1hbUw9ubrRcWnog/T8Xe/+/T+n1++/efPn/u7GWrQCqmYIAi6Bz3Cg30T1HWMRpoiTPFvevYr&#10;kFFXc+tHSYQbKLGXLhNbiQ19S8RsaS5oAtoBDl2ZNFU3zPG40qGwRW1CktnZ3CNk0KJ8rw5nZI1y&#10;Ar2xta16ExRRxJl2b+eRblyjMYOxmy6jtXEAACAASURBVJDcLDWIjdc9ZA5kFEyPINxDNr2/aJ2i&#10;MWkI+mq9w1p0GCq6YRVjt2b0DSMJ7/TEj9kYDmlE1+LmJ2DNuCbl+QwkVoMTop5Ug2zSSgxEv8fI&#10;C/FKfWDyWTclJUlPwSKJprsjNZSkACUUQ012+CgWsI01wBR0dZCxMjq0gdENDg0JZwS7szkv4CX0&#10;InKCnMwvwCePH1kuEgpoQXU37w2MUOps0GfvP13k01382tgYF/MiSoGXZHcENdyzbyYdNBAQgTmD&#10;qWI/Hs3IkMZoZDgmmN9sEhTsvLYNrrpO6c1V2ub3CMTfEI/2f42dMB5Xcmr4bRZ7Y9ZffzKmEHMi&#10;OzKisZUpKxuO1iKwAF0LcIOfcRQh8Wa2jno3GTxI7AUN+8XeXueOKHxB8bneTvqLt4Lf10Jd/ML3&#10;E75OeMT3xTM4y+mOjD0ykXDDG6WCm0zr24G9HTMAYFJ5LSRbio+qf7dOc5TQ0Q4+zM36apkYojNc&#10;14ZPzy//80/9EPo3Dy/lvt+VMtHUUYsEwoeS2c3ZIyIY7okUI42iDBQ/7eTIxubeuSenbu9s3BQ3&#10;QFAs4eMBseZpEsUxDoR6sDWYhWhbRp6jA9FoSREuWSIHAOEDcIthSbdJQiCGE5bWmHtPrxxSbIXe&#10;t/2hIiKVCWMg3pmGvmY+ffRvRmD0E8T2sJnFgQSzOG8TILjuGpviOzIW2Z3+HTr9yy+PYfFcRtss&#10;GYF9zm3BreadYtjXHBWVEa6n8dNJpqkc5nY34bJaGO7v8NUjvvlQv343f3iw46EfJp9nK1VFVAtr&#10;0VJhaxNEzXxpkIganIJlcw/dfUS0ZrYlehFX25QTe/wPcd1OYgiyDkkkH9opwAbcOWFmy7pcLl6W&#10;ZWqdnmI52W9kGPIuEAsK0LcEbeQa9IyDCIQZssaABipg2iPw6iJJ4hKtKrNriTZdjGdwqXO/P2K9&#10;x+UuXmq5vAgttEhREYlusZxxvvTzC9rZzs/t9LnhuUfoYZqKdrGO7uHsLqtgBX1ytKJHjTapHyZq&#10;rJfT8/NPP74+f393B4aHmWb5fVBUBNkKTWutUQbMWstU5lKno1NIdYeyqMwqM2TWWut0KKUEwnBc&#10;fValSpS1XZaXtgZZImCtew+RqiAlauVxuu9t+byc3H2a5WE+vvQlvIPR0ZdoKMUf69O//83zP/72&#10;+Z+/++HlMosewwhM9yxTde9Z+eCWNTk7JWuEuUbbSjS+RG8jAjcmO53lfHT7Uo30yLhVSr35L7Y0&#10;TQbBwL6H7d3+NsAJAogOY5LnGiTLzb2XDXDdyrljO1H6SpDRsEFvK/Zz68gspH25f4iIR4RmnjOt&#10;AURilBcaIgXQY4TiIlJKmVTA8O5EiEAVXiTM1+6U3pNsmTiHRwluBocWQfKMwOUCUoRU6YILeS+c&#10;0pw4BRB6JikYEEV2Fo2doZweQ0DAoX1zvTESNPOkwsuma85RsBTO7iOxhR5OD0NmfNOsJ1gyOuKk&#10;xIcZItAjIqI7WsgSOEHO5Jk4BU6Is/lLYBUYJSUPKaBK+seUQqCt66fX80+1vM7zWRiO2Xr00CZe&#10;nDq6vQIwGIPKrVkewRRsdux6yKmkkZWYCSVs5TkjTQjKFWPZi5Gu233qY2+xdXpgfnW8bgUaNjBz&#10;n3Zv1gi/mFW3uMyI6/Pwocp51jrZPBcRRBi2UsLb3+68IL75PN58ZzhgHP10b65zeyOb5f7iV2Ph&#10;D8Rr9Ifcvjkue59MV1QFdB8cNUSAInkEbsgxUsXK02sPXqcft9H4pfzQ2+32egs+nl6MzgVwNw/L&#10;i+1u62ru8GBQHLkrnf/UPuMZX/2nUn9d745z0YURgIsyroKu24mGgO01IRxDLenmIV6Z/Bj3eP07&#10;3nGYSu6f5866uzOpf5bESrgDHDLsG+tu80c2Ryd811/O7ZuQcN+SgfblNWTr40RQ83mOdmURb0KL&#10;VK7H1fwjdTw3Furuu9A3BSwMbu5N4L1xpZC45l5ls8W7SUSxVFQZ1jxiG4YhPrb5IF9Oh5zMOjaL&#10;zKNfN53x+EaOArfZfge8wB09AAktnCvuJnuc+o8dKri7xzdf8fdfPXx4LA9Vqi73x1onqVMZVS/h&#10;0c3d6ZmulEIR1ZCYSj0cDgXXxTM8LZI3JSFfrsPrtN6oLA54pPvKDJ0kJRpkAOd5J+u6rheL9VIN&#10;GkiF6VBYprTHrIJqai0BsMG9FAF6NgyG9THCosFAuPUGwCUZsGpROiooLnNAVaa7YvPhbnqaTr48&#10;f/+n8/OngoiqoYWkm/HSYlkmQmBPRc/HacHEY5yLrhqhRERrq19Wqw3Vdfag3R3vlYa2LOcf7fX5&#10;9fm0vFwErVIivHtXT4gWyiBFVQUwM4hAwBBVlelAKUDhCLsgUEqtMhe9k1ILCgBDVVGfHb5OukY3&#10;8xYddFGV94/HqTzd3z8VmQOmRZ8eDm2Zl/MlIg7z0ZZL07MqqWhiUvrKef768d3f/13/43enf/jD&#10;a0d1Veto9McwBZ3wFAW68nLePP3EQySy2WTm4yKue4y736BaI9GScctgxez0ptsTcDhewwoT4ZEE&#10;zS/PrgoVqA5jvy87GdW/wOachXEneRDU7czbHinCnbcNvDnXvg9hmI2fDcR2QblqImAGd1gfy4ob&#10;AaK7pWme5qLz4RR96Zfo2YZYSEKLWCsQBUEKYZKG0zvLq5iASlj4Cp5FHkTuUGbzgtCAhAi9jLvY&#10;tpzNgA/NHqICSGZ47JwhATw13DloBxJ0Rgob+rg75god7XmzvcVVxgCStajsIw1rgHt0YnFcGCv1&#10;DJ4QL2GXwBm4SJw8fKhqJmsuPHe+CCBUxMnzih+e+/fHeKw1ETsSKC4dUjBgqoyrC9w9433ZKqW4&#10;wT+RQqzXWpzt0QWwNwPgRu4BMv20VWFhr0DcfrV55Nd6sb8wN262q7GJjgzjBizc7s2D2jX+nWSd&#10;lGUGvFSIhjspEEVqtGKbtTGWBeJ2CxoBDX6+gL+w57dG/mf/tB15jJvgisK8OcKeRL7ecgxaFDaY&#10;bf/O/j4Xuo+yuSuO8tcu+OrS5aQe0uDYxzVPYd5olgwHklCLvhq6h2fGjQJgWfDsWC9dOc9zLVzd&#10;x+C6u46yD0Egte7cgsToTZ+n8+1BRsRGsuYXbpZvXCBeb2KouG5SH6DEpmKe/wTzGJ2gRsUBt5A1&#10;cjaGxxAT2Zmx+kWF4BevzB5u9DrZigojnEaPraPrNml9H88bP8cjYus8k8cZfhUYQ0NvRMgENCVq&#10;U09+QP7ptBEbJp5mZ/OEYuTQrk/z7Q7AK/0j32/zbazf/WvYjwmOdiOBfX+JRLhdJJtf1+IF6yTL&#10;nbSngsf3+P1v52++fnqcqX6Zca4l5klEpSRNAG7uhIdnQhJozUjpDHev8M69Vc6X1DP3a8gfcV2j&#10;o2fG6DiRvvWAqTCoNSMryCyFBpAovfW2ttohDkaoi8iGDwcy+SiC6OGCJIMkZQDhls2GGKpBd4GD&#10;RUIB+LqIiJYaFLCYw6EOFT9N851GU8XXjwW/e4+X13/+4XQ+/6RwW2kQiIS5dKf5BEaBs98r76ln&#10;X87d+mJ6EFiYY1kxn5rUl1lQJ/bzC0ssnF7d2dGXPtX5/jgre+uZMfbksnQXkqVw8eWydD0cpsP9&#10;NBXVSuqlRamspW5qF1pkmuudcCYmggYDRDCJz+pHj3PlXeUSWrUe7w53x/nx7vj+4eHd6XW11s26&#10;u6VPU4sc/GDTsXSKgBUh0WqcxaYP0+N/+X379ofvf3z+4Q8/TlEnHr03p5laVVXqYIYiOEStdPgl&#10;HHpU+7Z026A0rtW2W1R9ndCp1Lsbxg3E+iIquf0545YEes2rCIeVyEUTgUFVEBXZqqi3xtQeozA4&#10;j3OjULph2MDNyrxmifKOhLkcwiPpESMOCTphCEsZGc+0aoo/jZO3MAt0oXvYkP6kgdTsvy4etEAP&#10;d/cIMky9eEJqIeYeFNMonE9h4XGBv0Y8Qh5VnsD30KO5EgWh0VMjIe+UgtGFTIdgHgD3UV8ewJBF&#10;isT0MfoyZm5jyx8MNDBGsGTYcCBKkL6J62T46Q7pjGBnWGAl18A5eIIv5CvxYn4iL7AV2lVaIaVo&#10;RIRarO7uyGZv0s1Ei5RpbZdPC759tadjrcf5zk28wyA2SjIHMsqAR3cpQyyE47IDYRCRBBcjEHVs&#10;imneIplnA34fars3TsvwOUQkO+nGHsnfGnHkbpIzFrFBqGNPTJ3Kgeq/mek/c1Ty2JtorUSEScph&#10;E+7d3bBhJLepKxLXypO3MNb4k3rsAz2Xm9Pd/s3Fcj1u3HD5h2+K+LmPxS3K2f93e59SiL9wm2PJ&#10;7dg2h5aV+5uv7pmmHUrM29n8WyLCg+PuCGQFdJaAwN372lEk+Rdqrt0Se5E8e2GtYhJQQgVFmA3p&#10;3ZNQHArcPvCbCxgljLG7WVsSHXGTGcaoZ97HK5OHTIc9Ui99qIEmMYuj5K8PFzyJbLG15Alg7Lrp&#10;WCTOjJHcDxCgjGNwODS6Xco1YQ3yJvySMa8d5Nbic4z/Fqqlkd1eIIaI69gJ8ms+2JephUzuYF5a&#10;9N0XDIZbjOg1UTc64AKOtmKSsn1Xbi5vDrU9iA3F28Lgse/sQBVBDkGblI7YJl0oCIQJXdRUIaYK&#10;Yyu4zLSHiv/8d3j/QX7zzcPHp0njYpdFYp0LjUWESmgR1UqlEiJSRL313pq33qK3Bm+LNyt+88pS&#10;5OsgArFBWfvqyQUg2Nj72agSSFUckBG0LDx0p8MMU+ZbLNDCO1K9SwLiIqMyI5xBUUSYm+ThkjCY&#10;Mvupo0SPCBEPOrNQDkHvEoC2QElOXbh4UMrM7tHZ1+d2P9V7xfMrf/yXw+WZ4V1EVSNEKOoo4HpZ&#10;QuDawk8oy3SQeRI7yKoGCAxmWBbIqdW6SJn6+VKninLpUHGW4AQtKAJv3aJ1d+emcUDSpmjdIeWg&#10;ZT6q1imoyWwQTkVnUkEKD7Ucq9wpDpnfD/RkcU08djl6Ox5L6MFWAzFpOYqU1vq6dO8G88Xa5+fP&#10;nz79qJR5fqz1cH/3rknt/RIlONGrL7Gskx5+9/Dxf/u7lz/86fN3n6aXfqcVTfrLiglQQxWR0cMK&#10;b+gjmw7lWDC/YDuB3BIot64VEy7ai1wGBT5DubRWGwo8wm6SXx5YMegzSTVK4+IObu3wUmkgozIV&#10;WPpYvvWbkNtussN05Dlv9ofr9pUz+ub8MQKz64UN4MevCz7XRXg2hkAAUrSIIKw1axZ2udikKe1O&#10;RHfrBht9ZUai0wmT8IjIgrfCcPawc/gp8Or+7PoCOPBATuQElJAKc/cSXjUyOKVSlCxCFYr0HuF0&#10;urvk7AMRIaF7zDoI08zesmHYfNRkRAZgARXtkXMcZuER7oyAeHFDZzTGIlwYr4Ez5QS8Ol7CT4HO&#10;YhouOgr3wLCwjkC4jCkVuXuWgqme1/btCU+nflene/bSIKkE2CE69ouwZFEk/SpgDKHQYaQgnE5I&#10;0lwcacslp09FxCbQuiVUcxyGn5oQ24D3CHgMli4AJJV0N5Mjang7ab7AvQY8MBIovjtMA5nIdbUl&#10;OwJtBy4ibIe7bnI4t+8lAlfhBl49xe2kgiHl+KW2+HZt10m8gULj+DFyrLxqUL/97X6zN/87dsMv&#10;bv+LMbn1Vr9wxbYv335ydbCyr3NEMH3fXU5iK8xPA2yAQ9CxrGYBR7FQ2+TA8hE/HHTWQgvIJhcx&#10;wv7RlSJvPzkM45rzSpJD7VvkOeIRQEBDLqvbcsJ0Wnd3K72tiA3a0qz8cUDoAcV+phyJgf1vE2z7&#10;MiAlAELBlArXL2zncL92POfNg2MEU29c1TefLAdwNwux62VuR/TBcMR2DfnhTsuI2DOIkbVzCdKl&#10;4yjY6B95hPwmh3O2P/Sd3noz3TYY0Dc3cUynjfoxHKybCH9LEA6cYFPDI5HbblHRXrAWwcMBBfjm&#10;m4MIDvVMXwqtTmtBqIbMZfxWKUIVzaZhBDHUvASgUAQUltI8mkcP93AJ9O2JZbOguMYNY05Yiptm&#10;hTdG6sGRlFMHUlN+2GN2SAMMNMLpPWiAjUL3JO2lFjOMBENCt1gZWw7XB5Q3krGBkp4LAGdMaADM&#10;mkE8ShcBxEG497b2Zm784Z/W449/WntbfvrxSCeDqiY5FiJQhvCymMTKtcnCiloPh2OxO1l4ljJX&#10;tx7NDH1Bu/S5+KFKAdma+6VymkqhtfPncxFZl/O6rqO2KgNSUtIjLGWaj/N8VClZoVn0QGq4ihZR&#10;KToVPSimghnICn0jPNBCrZfV1ks9HOdip1Mzg8ohTC+XRbFEoIhmtYVTwmPtNh3vik5KOZ+ayVIn&#10;8erNL5eis5R3//nX3/zwv/zTn//8+b9//8n6/8/YuyxJkiRJYswiauYRkVnVNS+AZoHFEIhwBeGE&#10;//8BnHAC4YhFL+1Ov6oyMyLcTVWEcRBVc4/Mmlk4dWd7e/jDHvpgYWFheenDqvirgWPQrDlhJEhf&#10;fEAB7zPBzrs7zhncSKoyxvvA5pqnfi6ThWDWvFlop6jxmharH85Hycnc8Is71VRdEbLqPI812jlX&#10;4kKHbszZZFcL10mzT9bHLesETUXfVaQ31apmFjl1w7Nyy1SwbQmsxFVVTaC1Sm8bae420hBK6XaM&#10;kXJrgGfxEkY2Rx+xCBCpjPIpoEuDCLeeFlBHvoeuEmHvwrPZxfAMXIQh7ok0eoSTHmDZN4MBjMYS&#10;DGQFRksmdCb+zltBwgUHrGpLdYoBGLRMC+FIBXRWZ5bhUIIdrOZkb8qvwFvqNfRGXYXDPMySnnQA&#10;FmMzryuccHpTMsTWWtUAtbb16L9e8V9ex6cn+4PZxrAA+2wFUcvyItxVJI0MW61HRotpElRUgWpp&#10;CyRghupFc6/uyompS/5S7AMIrqB8RhQPcFq6U6XlYfiYDrsjiTKGWETIes857OenMIm3qV2uNbjK&#10;OgGYY51Jnfc6DFUb4FSeThAordVHQgtLsoPH1x9X+N8h1e4mb1MU8/jOlYj5sGef//d+AHOY3bHU&#10;ib1WfpAAz5D+/uuA7lUFE2/cSTXMI58S4HM5UYmNJ+SNVD/yy+u1V2M6s0wEAkgH3PDzT592d+Rh&#10;yOqqmqcbTD5A1fsNmhjnewZr+TVIAOeac8Knu8CN4AJPE3vNVNs8DwD3SgicmLjyWx/gRkIQneXv&#10;ayg2j8XqJywm3JvH7xUG3H973p6UFBE+ewHHYjnzjuEY627U5easKrnfqHU5kJKmAQROwwWTBmvF&#10;kRRIKq0soFZDF2jVAc4l9N6h52MUPK9iHZsq9LEFYyuVeY/t59pAwaq2vaqSZsBfBKoxzPC846WB&#10;v+CXX1rvt8gbQmFohc0c+96GEMqInsmQeTQze/v2mj0ywtIoGN1aa5fLBwbrDJQe+bc1lyZkzlQC&#10;bWH/wqiZrB5k04wuq9AIGkCHD7S0Vqx+n+t1ZgbBQ4MygvBEetlY2JmvnvjCCDcntfqw+kwDZ8pS&#10;yjEw0oaGrMEb6Tk6NTYzo8fb11+//A1mn5y7Bg1JG4mEK1lsi2tYJm0AXfTkGMHbgbg0uKyFZY+B&#10;MaCDOuDmhPo4zMGndrlslno/+vvRb7f3CLVL27YLCVqDWfPdm+3Pn19ePj9dntM8pAz4tkEWkYDc&#10;NmOrdr2xRv70JERCjeGG5735wej+7uYvzz/B2+3aW9sBbNz2TUgqeXt/7YFnf+YWGTddJQ1vZnuO&#10;fnTX+7b90//4d//0v/4Pf/q//v5vf/rTX7+9Hx1/AKwjAhyCBxrbNk0WM9PIIggyQfsgiJ2GdSt6&#10;nlxSkdg8cwEnzsIMWZaGPQmsRjjfP76nsep6VLdLFrJXVc985A0gre6/YmkAkrDZAfU0+AKWpPa7&#10;HyJ/2JsSaicDDZw9emeoN1tqWJqp6ppEj4jbiCORYSkPQs1vRx/AxY10g9NEhxPIXLbHnIXZ5mYc&#10;RydprVE5RqjKSjIdcYAv5Cdr3fWU9pwxZAPZpC3UaBEwwIVsmaya5gkZ7yAg7gSDFmoJwGRljR5S&#10;QGEmWJhlosOG4kgkkVnRG4KesGG4kYfpDfaWekX+No4bOcwDLrYs+04pIuagcCNKPwuFWmvHcYQA&#10;36L56xF/veEP7/nPT9sTug+0hsxpyFd7R1a/44BM2ygfoWRrhTRggMwySZXtH0v2VaRRbaKrvmkt&#10;ysTil6I4dcpm/uV7WiV/r9XyjxTsiZzulXaLNwPwKJOvMDti3LklK0oVIKYWfB6lr4F6ftudr/o4&#10;kb4/noefW4f38T2Lx7q/6/H5eeTnlvZwmouCqMJNxcotcp3+fP0+4Gb+ceoCVzHVfH19Q8zXdZ4y&#10;Ksl10nsAZosCktP2xW+H3l5HTwwwYDIi5ZQbGvHT0/Nmo/Savi6BVUNgofztYDbbxa383hkWzuO/&#10;404W/7SQzb1Abwoepl7rfqmnWn3meVd0Kma5UJyXlI83qzx9Cah07eKJRCBVtYtWb01f763jm/iO&#10;kzAudUNMVnUi9zsvdQZ9QBR4kuyRJVrvjJOFkuIcK3OlrWVH64Snnzlnv9QlIztH11mdvdIJ6/4+&#10;FKDMdy4l1qTcpHUWAKb5CIVUtRJhMmniKN9VtGncC9tw2XC5bOLNXbAGZIwYAXO0zbt6KGMoIXcv&#10;jYOZ//SHP4xbaIRbazSzdtn2y+XSSPbeSUaAlLuNXqUcM2OxbmbpqwKEEiNRfoUCM8ve3XtKQznk&#10;JY8YaAesw27I9xiviBugaepbsUoEoleZd7Tm7pY2ihbzZl4bTmoM7HvU7mVmNqMoSrpe0x26GN1H&#10;xq1fW9v3/QnAOG55hAKb+e47IhBDONIyB5MWNNJNThk05t6LEBHMbODeuDXCvPECAW+UGM1z6+/5&#10;/Lx9/vTT8/a8uecR43aLYxxHd2/b1qocMn0OS/etPT1dPv3UtktAbmbWZC3nqmdF72cuxrjCikq2&#10;l2AmMwLb9vzy/OkCKb7djr6153Z5uuxVo0sN9d4B27aLw+HN9qdbf79mymnIjPe8HZmH/NO3oT+O&#10;119+4T//7//Sv/zlz//nn493fCaeDWaGqu0MJWIknl9mpt5Y7OcUIZjB6xXeaawzD+hmUhWlappN&#10;IPQAzLRkIbE6cX7/cE4rB82ieNJAyxzl7kTCzZMAPIRta/OLdSfc6JbjoVNMHWkzEzSmte2KvU5e&#10;ThVM3EMOkuAYATdHSdorysCYQRhJYyo7hiJW2Eqy+TZCfcQxum1b25+emn/7+nb0AdoRHMKo1BUt&#10;zYRZHTe7YMk2386lvPSlQ7hi/CX7K/PTwCfps9vP9MPtWXrG2GQDYSGDtsRGmdzMfcYuIpWZisyK&#10;GosnKQXfYh9TLKuFAAI2QqkIU3Ib5Eh0aLrowdLbLTmsDeimfIv4Nvq3GO+paDaqvSoNYKtGiSR8&#10;AJBSNEgjU6K7jzGqyP99HDvt+Sm/gf/pz+M/vvjeaM2sTx+gQvW8AKOaRaZD0eBmpPU+PIHNIFQc&#10;OgdNSM5aSDKDZBkzjYzp51Zpm/Lu/oClNNmm6QUCCVjEFQmRUXsAF9FbKLY8iuZR1w/PMk88Uj6w&#10;07tSCvMq7QK5/C0BaD5fYCIfIpcp8yCTbifHN+mnwjVTajd/d9FdCyjlhwQWqiT23PM4KRDdH8Cd&#10;x7qfy9zwpgF1ADKD2UxcazbVni1YCk5l5uOuub7JgOw9VuoY84qAkhKhBGTT8bhuSiBCEVUBhd7x&#10;do3L0y+/ffnjENDMrR19tH1Tf+9X/ON/wNPmrmODNfPeQzZbuTIlx6y7OHNPJpYTS86EWQWcFfpN&#10;cYvNWVaMlLtlXdByqElAlHHEjdWd9kwrywoXnWMNkE/OZfauG6UdoMzMjWatNmqWhhArY2AIRS1v&#10;RDw2tSOqR4xPQw+ibWhbkzop3rVCVZA45wgAmngOJ6wWyzh5mVx3s1KNtWbJrEq6kRnLTWVxdhBm&#10;r0/ONZsnrJ/V0GUQOukbUJJ7xffMTHDq5qYa705fzYgoIQUrAM6cPx0JSltxRqNvxPMz2pQz9u1p&#10;DymUdHv+dLls+96au7+9vUW/2cbWNrctIo4xzPS0PXEza9veLpt5NZiOVHvcy84rVZYNNQfqCleN&#10;2EPH8pL6Q6mRGELVxaqDgTHQBmzAOvYDW2e7Gq7BAziARAppNCgEn9CWTBdlvgNdQowZnUkQMAI2&#10;9+lYtwbIaIYQxi17ZCdta8/Pn35++en2egXTlKU9Th1MRR6+BSLDy3++pWbz25HR3YLILdMb94bN&#10;s1nbnsOePA5rzdkUB+Rx6Pmyb3bZuDMte6ZCmYQ132ZMMAqtu7nTPVMxFKEMSQyxwckGNJq7+bkQ&#10;l41YKMyctKFUdlkn2S5742a+Z4zysyzgETHGiNEzjjiOcbtex8i97dvlaZjDTc3SgIzRrzmukddf&#10;X3/dbVM8H2/hl/ef/+e/+9T75Y/f2l9kNyrDK9VqYHJzzYIsA3K2113bW/E8dbMSKBbnhEq51unC&#10;J7Mk7Z4zWAtqtSyb4Gb+WxrJgGb1xOPDtjblTb5x32CWGWOMYkRWWerD2v+7j+9i93/7jTN/AcBV&#10;54cF8UmaaYySfcxWbgTNkGBGxswK1gExaaSJLvMsos+QLOY3gxCx3NdZDq4OWyiwFkMjYKQ2XiMO&#10;jpvyPce77B35iXwWfmm+03baRhnUBevw1KUFq1ekQgNUZKAkS4nIQFTSf5WW3zCT2wEFGWC4pTDE&#10;gA33rI4YoKQO+6Y8cgTZlTfx3eyGrVvAN9nMw0GGXMlZnwv0VORl3e2wuYkVmeSH0WBXXn+95Wdv&#10;z7bvPgaOS3WSsMRAEObIqliaumcCSjLDuJyxcqb8luXXFKHXALBJbM7nqKJ8Vli/qi3OcfLfHFm1&#10;Cz6CmB8Yrfmdi3OaIfjHHMJ6b94jkDMpOeUURSF/gCc2wdZ8lwibVMTDcX8go3545d/66x1Y/fBX&#10;zrzqPF/hoeG3ouydHk5wnqYmZpqtfxeuguZ+yXXxdCq1Hw7Azg9ahWECSfcts0cUK3C5XvH6ropM&#10;RpUtKgxqjssGQ8XZaToN2W3ZOTRvZAAAIABJREFUJkxKSTPft6Zh4YB7epdFzszbJLNkWi6VFY2a&#10;+ULeL9fjHStHe6pKTlTeMlRWZHuCS6hQ+ByKD/g4SKSG5DBQDlA+amFLmdFrpgsAcvVId97ZQoED&#10;BDN1/qsUq54tTZbIcmAogeiq18Xit+pyJaoKvfiplVUE7sj+fJB6UPU9jr0fx1ehn2ITdA6eh7/+&#10;8OUGBUj6RG+yKRAowhoRnTnPyA2VLxYY0eXml721S2tNsGsK/di3LaL33seRyh5F51nLiz3t+2V7&#10;iojffv3y/v6+b9vLy0ur3S+rXU0SQKTMKKGC2fO0tXr5FpacNu6JERjCGMpEljYi5hPcsHfbXo2v&#10;iXfoCg5kRzWGqludCcvVeAfAZpKlgoSG2OZqEIlZsEj40tkZITJTA+hCGJqZpRt8HKEQkpYsP/yM&#10;TPVjAuRMItElISBxpHrjYUxQDdhoF7d9319eSCp7Rhvm47g6yNhMm2dr2ix8jAMJN2/NoWp+npJo&#10;Rve2bWx7255su5i3Qq7lj4e1yK8hlYVuB6LAHojIMeJIHUB4Myl7Htfb9f24jjHC8jauo+fb2zV6&#10;xC3GyNEDQ3Z5shYwQ4xUdIyMq/qXHF/7uP7tt1+f9+ev49J+6//Ut3/+l3/49PRp+/nr+//xR7v2&#10;PtAanIZIM7U2IZTPdC3MKKNDDJ0hMqfWqowPFjN8Ruecut1KMtY6Q+Jkwn43gzE5vFrHRAANQArb&#10;juwZ8ObYn9Ca9YOhjHRmYgZec6bWmvadTOSxXumUHBIrdHr46/zgiQszJiAoUDh/SZJSWT1JZj+T&#10;+0aTZJZnbyJGymftWqmCTomGYPHQ1aSZiU7SK0oLnooVAEk7NpPsFrqmrhnvylfYBXlFe4Ke3HbD&#10;BjjTE3tCSdc04GD1UEyAnj1lZYQ1EwASw+xmLcxOH5ZwG6TEQwoiaUMI4IgxMjvyK9ChIaYQZl0W&#10;MMnRGoEZQKeWh+EsjSoed3aQUNlT1ZFVE0Am7Co28b9865+3/YWbB3zEMKXPivlCjoXFvXJ2YdqL&#10;68ma6EvZILfil8RYW6WECpKcU6IwqcxFWX0Hj2pw/VC39wAvzqThBEAkiNPRGzhLGecHsTTUFc3P&#10;nRyPsvFF8USeI7IC4AmwnG3tZ/mYTVnfx2KVQJ7kGYBTmHXCpyUwPOVNcxw/VPk91IAV+FiZGgCn&#10;ODqhiOnCIIOqD9x5uRbpjTsknR/Hx8d5Ve9SqDo2mxO8QE81hpIg0cw00AOjm/j05Wv89TcMYWTG&#10;EgY50RxPDZbCSEVm2covkDArsOx+BwozS4WG5vA47/J5UQvGTPkaH81m7olklfmXlhxPq11QFeHz&#10;rMGcCKaM21g93KdpiLQsHdZ1q7KkAJUjgYJ2AIUMEbOuLCk6BZlTmGhOogUX9bYGBCvfRCYks3Kl&#10;rBzpI85+kBXOYy4x/ulfqBVv+0xuMqcnNBHFTeU5CNdjsbngZC4fcO0cOASn+TVWkvRHWUkteSUG&#10;KTkW6LSInJE60QCf21ApuURpKDMSETGGxrDnjZKXG96cHSAYvd/Efo3jON6/fIuIfdsul8tp01An&#10;Ngf6ZLByWvus2ZWZy9K5LksiAz2RiTGQCZSkvYMBG+CB/di2q/gWfAWvs0+RDENw8Ez7CpBLidGj&#10;VhlupFsVClZYWetoKefKllGZIxVCZW2U7Lf8lq/5nuN6s56m4GyzkAGRjBDK2tXXohsIKYGRGkM9&#10;kBDcuLftstvzJ8KoW3bvkqU4Esk4MneMLpocGxvcQCqtKJqpWfat+bb51vaXT9422y++X4zNwIya&#10;eAmCGGbINGKEOtS8VJiI4Aj0zB7sqX69vkX06/X6+v4GWMurW4uh23FTOt0cUldXXK/XkbF/ehr9&#10;/XZ8ux6v1+NLHr/q+KJ+HW+vvee4vumvt+frcxh395eny0GkAgkz28xjls5PAFSy4qqeoMNAxJjx&#10;aIV2057EJy1R9P0Ks6Z3xX0K3afnHAO1qnBNyTtVcCeiUylzz4xAmQlukXAB7t40jqVYEGsK/56z&#10;jhbqWgmYH9/y/aNyK2fsvqaGlUfv2qO15tEk2c3KZpyZTGkkFEKMgB0VAFSz9trel6Z+AdNKs8Jn&#10;OJ6pEZIiRypJpfJiiZYGRGaiJ2/CRfh29BfDc9jFuRsvDc38meiRl6TBTTS60WkGZLqErKhbsEAk&#10;Ochb2zspMCqqKit5s54K4cg4Uj2yZ4yIDt4ajlptWzM2N8+oluZbUUO5lvLqTc/0UlJVNFwMUZOY&#10;aUwsMWrpNa7yf/0yfnkePx1ozZt4GRim1RAR6WDCZoU7pIR7mpXrPaPoEwNGhhtWC2SuMBuSMUOV&#10;g5sM16kFXqm6Rb38OKjmSP44bD684SN0+L0gfb0+l25pdhZcdReLzpnffDY9XB/RGqJ3cCdVZirv&#10;3/4diHnkpdZz3DcFPrzy+8d8xwwPB4OKQx6KAPgwg/gAHP+dL7+rVM7KgI8HLgiZs63LQgWjZ2uW&#10;iX4gBoXLr79df/sNMERZ5TOFEKIRl43IQGSOUOk6Aho5DQ9mlftECKvob/7YaVR0kmoseYWgch1g&#10;QSMBzIdkbt2Uiq4kMV0M5uw7RnIVBJ1JgEn1rUcF57magZ5XvxxlvOIYBJZ2L9ad9GmnYFw41eaK&#10;uFBR3adcdhdMZsHMKgxYePq7m1G7wDrmKoDWXfB+VoegEs2hSiJXz2EAvxNfz8c5VMhKw9aK8eN7&#10;Hv99QH6LRDYhcrrEAzCkmxMwi5J61zaUmdvz06EYY0QPFxxOwZD9fTiwm8Mbfds8y2H5ej2+Ha9x&#10;hINudtl3pt6/vU4n94eN4YwkMk8HZKkI9yGYlVVywfPaFqBEBpQoAeFsWjFgA/vNt/fgm3iF9Tla&#10;lFbls6wOuAEuHHWos6E1N2tsRmflHkGG0jRZiSAtYfCsIzB6WqRyjNv7kA0LubJRTkvDWU4ytAKg&#10;cv6ZYnlsjTdNWVjti+6775tt7eK+WVPuV0bcjqO/R8aLfxpj9B7WbHNzNynGSMCNbds23xobfWt2&#10;aebNt9223UsAZyfRL3DAGqYsI4VIDrIn+3RtU0/PwLge77fj6/X9W4/jOK6R0dqOBjNY43a5KA1h&#10;eeBYiVgi8v1r9C+329fX/vXt+Navv9ntm/fx0+X5xZ84HDT8dvzpL//5+Mv4+S9jG6FSVjnNsVyr&#10;dGbd7gNaMJ+8OD9EeOdoEhZvfn8DUYJRLSr+MV84d4QKDWusbJXz96mZh7KsUZKku0PJvA0TYW6t&#10;KUetwisrLygITD1prQApSJyQ8KGQ8V4tf+4t9/UjKmFAyHI10QBQxYNgo2JKxacblpSBZCaq/c1s&#10;4DjKd3fkyPBql1pDc+7owjSZKBkPamKbstroJDOtfBwIk7Ka41i4V7l4V7ynO+IrdMncpd24i0/N&#10;ngwvmZvgRDPf4GZuMpRSobgr5lB5RmBQg97NEozMEEI5wAH0iC7cYowy/ofJPY3Dy1HFN9u97QDT&#10;hrqVuUYiTEgLafXGGAPGalddHZRoMriy29Tgl+stInnQviV+veavt9xpF2w9ome6ORUKKuVnFblQ&#10;+w/INJhKgDs3mXSh6o6q3+6ZtUFW7S8mPn4YEt8v+nPcruV6bmQgBNnZQnMGD+LM/jxOox83FJ7o&#10;bZEDnF4dmmTCesusSX+oNVvZonPDqm7qgGZ2gOvCTA0r7syQ1itcM5hrPq696mOZ3u8+vnOxAgCz&#10;u4dk/fp0efkOTS0y4CPNDOARTs2M2OOevv6rKpPJWiCokJwREDCS0Pbbb/16KxlSGZUQMwOM5vTC&#10;QrlMk4Rkk+DTm8CUgOUCcFzmojAHqqidk1yZLOMyC6txXpVzkyevcWhLWb36sWtK+D0zzdpcBEiH&#10;F7e67qnNmbKizsVmYanzWTjJZDmV5mvxqoINfii2Q3EXFRFHqWJ9bfqlrCdyOZpiLpTSecL3+7/y&#10;hJpYDViC9+R9SANzXnBekwX+q7K5SMlyi8mzG9s5hh7HQ83NeR5ZUtFSNHFNakMZs9ydVyUpEgGl&#10;NIAUhTYBFiVL09O+M4Z0sHdLNIxWPeITZiXYCMA2Gs1h9vL56fp+0xbbtu1bU+a4Hcfrayu+au5E&#10;E1rVID5JQCwpaAVDs/iSp5nCwwdRULXW4IB12hX2Jr0Bt8JeTfJgWRwyJGnaPZUrc4xaiuXThlEp&#10;ZlZTYaRkVQYESRYZl2ZK6JbpUlkMGBuAkaas8ZSEfKbU50ZeQksCWe44Ih3TpAIk4ebu1lwKb9vl&#10;abfc8vZGMkdm1/73e2OraVOOX6UBero8m1/atvnFfWvWzPYGMwkJOZ1wkbac9cpXAEAVcUieORJd&#10;46AFgKEIHD2u7/3r++3LyFuP90Dnbtbc2o1O98bMcUTv6j1uI1LRbH+5eH971fX1OL6+92/fjm+3&#10;4/XSj6eUBS/cXrYXbtvx+uev/+nP8Z8zvuAfuznRNro7mbPsHADgc7IAIdkQkWluZlqc8GM8ushz&#10;oKxGKkGuiZM0s0OPSydmtL1W+lSSSLLNRNxipA1w0NteXXwAWEYpfBrNzspESatB2X2B10r01F9n&#10;Nu5jAHXSAx8CD0CStToSruqn6nE9a/8ftw1JAWQoapkg6M2q8NA9x5CmHithQGbVGs8ColVbrEBk&#10;kJk5MCQlMx2sokgyerAUG/RBDAOSNO3eDuR7po/YMhy8oF/IS6oRTrS0zarZTDrpblV9ELCkBkyO&#10;FI8RSWWVECbKY2dQR4+OPEJBkU533zY2Cx2SAK8vBcDwyf2UCypibhOVnIxyirxjnPqLZYJp8uIE&#10;UiYybMv9+K3j17f+2fc/7C0ix4A7lV7AV1ayPQjQQG5AGecFgOrYmIiyk5kodno8F+w4SVOBpkyQ&#10;ttKDOpMUDxvN9zBJH9HYA3y5b4A/Pn4kb86hVBldQKRPLquW2iSIRN41jota0NJCYVa7fdgIF/1y&#10;jvC7Bdo5ix+D7X/r8XjMP75/PT/B3/2y5Ozc+wFOPXJg9w3lAWCdU/JDJUwxx1GqtEmUZE4mo9rx&#10;QS3Sf/vydcQSVpG0ZHWOAxrRnI2TDJxJCDiKx1khY+0fJdtXarXxLEg3QdX9ClQEdirX8/78foFU&#10;udmcOylUSOxOwPBMMp5jzgEqSS//iFMCRemHxl6zBnG1o6xk4vpeYCmaMJfcuAsBE0uNSPlKW5eE&#10;jmuMrcF2TpkJ608N1uKsgSX+K9jkq110rVb3xN880RlhzgCiBkXhvHOsVpLv3qjn3xirXJL/6lhY&#10;m8dchgIZ6Leq04Gj2tZvJEn1fkREi5TQAAt5CAE66JIyRHdenj49Pb20tsfIC7d+HBqR10PSTn95&#10;vrQS+z1sjt8/zrEuzb01y8sqMaVGi5GwRGoyWCg2qwPvoffAFbhBAxQFjoelhhP+1wgR2+ToxhiA&#10;yepkQgmfvSaJ2mkzCzFnJZqlErJ5wCWNnMGqkA4l1ObiHTIEz4DMajcfgsEdzbjZTtvTbI5NSsgx&#10;jjE6kE9Pl6fP++eXl6ft5dIuAFJBhDXu7bLtT267u5MuGMzMGpon4d7cNnOHWQUimdUvOVJJufKA&#10;yh483aO1ZzbveT369Ravt/E+8pBfI96DITD69fWWRNts1+A4sl8RtxwHHe3T08/OLfvVjvdxvF+P&#10;12+3b7fjLfpwbMc4sKEl82vor7f2t3z6iud3ALltvrlVZOaNW4M3tAbYlCkbYIKDFNzdwTmXZosJ&#10;ATAzKZjTGajKZFJJMxHwRJ5iUkilp9NjiEK6QSOTYWbELO5C5Ychwt2sbqpVlF4QrqYzc65Yd5Wb&#10;cOer9CH3sLQgK1v0cfwvIWJhuXNLWG8gYJO7ijnlawkgWY2R7rR+nVwk6Bv9MHN3t5lBmJuMwaUw&#10;AZhePWDKmDXSCRgDs9DQKCstA1MTiADEMBjSMq3RwzyzSdW02UBXOtBCNouf4OkTRRVVaZSR5DgO&#10;TktOpMrPDmm4SYNIYxjdzZqZ+9Zo2DWO6AHJ1CeXEMXyqJIpyRoZc9FnsZowiYZUpjHJBHLVjy6u&#10;QAG7fLvd/vLl/e93760diQ3aNqNSyQV6AQEOETlSBLsXdT4ZbMKjru/qq2b3WHFB6hkGfIQg5+O+&#10;N9yHSiXyTtUIHgU0WKvNj+vsaUx1jv319oregRl05ioDmW4OeUYLNm8RFy9LCad8/jyglc03Cctf&#10;vn7rDDpWjdgDxJlzam70ZyCxmIof5suH2ZH351U/eIKr83dVx1rBtp2vzHthD988k1d3mKr7/dIK&#10;oBcrEkMRABmDt2v89uv7GNCG4NTg2KSI4O6YrEaqplkgswSdC19NzA6c8jh9GDN19/TxBp539Dxn&#10;nutbTnOJx7j0HtflHZiq3p2l0bByVc1IGjAFVlVLuVzE5sLqAFBq3zRaNRrNtb6VD3v9XhqBlM1E&#10;w+zuVeIwEpSvgTk5uDrZItK1ghPeLRJO0KVl8VCh+R0bL1zFh+GxPkMCtDSAkQOYBew0TY0/ud7F&#10;x6ECiZz9Ln83YlnjLWeq6kCOQufwolXMATh1Ow4pkPDElvCADSAQgkOkcQhK9oCNHPjtb7/dbrdx&#10;OyLKZw3Pl92en5tOjuo+6DU7WP6e1EAhRXFOVYI7q7g1N7gqzoB1tI6tW7vRrsgrCieWV05q1luV&#10;JKd0XWWlTJplZiL6oFpZOGRWtTEBk5FZXU/TGLeeyOJI3IGIiNDBwcKklQKvtq9YydusfkiVJbIa&#10;1CNCGxMy33zbc9vhTcRmxlS83cb17Xi7evrnnz//4eUPT+35ZX/atssYY4yU2fa0b9uF2MGWgCAq&#10;Ja8mvNu+e2u+b9YcYI/IyOqCsEqDDFFs9g26tu35iWnWRrzf+rfbuEZeaT11pN5vccTRb7fb+/t7&#10;hHbfHZu6IS4eF8/N+Wwpl93CR+c4crxHXGNcoysG3dq2YcObbv/69fjXb5+/4qeOTwkXth2XxuqT&#10;2hxtM2/adgODBjjMYa3q0pM+CktAYqzsQ/XdDajqDc041YN1bYBp0LvmoAQ4bHpfolbAyUALCNFp&#10;BBvoMAdc1f7bt7lDRiBiRG8lcp4TnCSMDUzE7wQQeliqMYPHcxYUxX8mBR4+U5W9MzM0y8tDirPM&#10;ttpxCoRa2yNre2REdOUR7Ax/ebHebBjL6U7GLCMJzp2bYCKgssYzOpf+Z5rSpCS8tE0DEPoqUiab&#10;jCO6mbl71amFYkgUkjE1HoBJvkQUeQyUJJmQ0dxN5maZmM0UTn2YmYDhzCkVZRiLhs6Rn5627GPk&#10;GGOEYzNXMpSlYEtE6cy4InKSFMUqilrFZpnOVroYpRV3apDI3i7H2+3pHW+36JetK3vk2OGmsGk2&#10;QaGt/ThjylEyHBjYwAQGtp1K0ecYmM1pZIysXRBulqd4+I4GMAcoDK7fk/dhJZ/XYLnvHAv/zyfV&#10;7XG+OJM4lsgyq11FPUhUPdbsSudAiIbp0JwJNyTQbIIPcc2Ax517OUuRZ5/J6q/3WPe30lqVszkJ&#10;//klJM+8xUIyWgkdArjvdudcyXOOO5YTjWoLtAXX7sl61HtOvFXQAWsua0rmyAcx+QmwZElLKEBB&#10;kYLFgPg0jqfrW/v67XYLDKfgSdi0zajwr2UggqNjNMChEEaoLuuCRkrRmUisjkqcoBlaIreFLAio&#10;ynmMiPNPBb7v1xQL4dSYqrEQgiOmj9fMDJ5NkGrrwzm8avsyRK/OmUmg6jYY96hgtoqehSSzMlMJ&#10;TquS9Siq4yx5XtQn592fvzldHGDnWwFMYUfZhCYIZD56ja4L88js3X/6Y/xyQrEf4AcnNJsxLedB&#10;J1b2AxJ1+gxwuTYs3/46BGcGBzTguQLvcowuv2Xlk5uGIpIBT+xEI+Doic12Y+uMfhu3ty/X8Vvv&#10;se97i9jNnj+9XC5bRBzHtX/52hRodrnFmxuM3o9o3saIXNZiU+OpQjdQwgSnKZHJHMhEhB0RGGCQ&#10;QU9eUvvA0/B2hd2ggBHNAQ2AbqYR1V1ERCaGlzTJ4hju2MnmzTX1BxtwG3h5aTEkoO379Xo9evz8&#10;6aW/vZkDhmqeQxjL58dSNslAacrCDJ49zSCHbCapipmDeVBdkeZ8utyUX48bLp9wHd6MGXbVz/bT&#10;5Zd/+Pz0vHtzuLFR2LatXXYYk+zJtoOeZm1rjbapGcyTRGvppqKoi5X2gcyv17+RNGtmjWiQSZ5p&#10;ySvslfIxjsgb8tpvb2/XL8K16+h5fbu9vd9eb/0YYyCA3J79px2frT8/5WffP/mw97f8etv2z//h&#10;Hzb7+vXr69ufn/efd09eb1v7dH09/lE//fz89//19f/FF/xk+OQwYvfYNpjPiLgV2vSQQ4Q53MEG&#10;99qfYuXHyWqZlWKq2rNg6YlymVZmNe1OgAWWCTSwlOhZtrW1YlTqfNuQRDAog5tsp22yzd1HBDNc&#10;ggJxo7I50AdLgaiReZT+nGSliIoP+bBtZJ75QZIMBJSJ7cIzEnNIi43OnP1IprSiOL1gMoZQ3ldJ&#10;pSIBd4wx2vNzA9+PceS4Rs9t+/SHv8PT/np9f3973yhxb82boWWvlHhdT9CswsfJxWW5ZHjtVsX+&#10;BkC40dhmnKOhoZzWn1lS0tY2KEYE4L5trTVJcfTbGLV2WmuYEl7KSHeZpVnf0lkGZoqI0hKQTBhX&#10;PVjp7qnh7jmSbFbLQ7IDtESzqJVrre115F7UvZAYhFe3qKk6o6VCsKCQSSPYYfp1ZGv2mvmnL8c/&#10;Jn562bdny34bUAmtSmrRA5toIhsVxVMnaBoShIYY1U0RJOgwM0MjAI3yegY0ZSsAhCwZIjXJ0knH&#10;VQKxNjut/5m5GtrK6pwVf5W34oxcKZb5TU5FBIqIyZRs7gxakiqVQKZWY5s4Pte/EEaQpHv1qCp2&#10;AZjsqaHSppkgjDoVKYuKwXf0C2kp9LLomC7qyBib1RjkugCrnhFcpYhzd5xEXum9wQyxzIhIlmXB&#10;gl+V4bREEvLVP0WrGe/5nUo0mNnypkkFzGABSkygIwctE4INwT2v7TaeL9u//N9//Ot//dNIYKht&#10;+6cEjuManhjoAWK7vqv7hjTFVWMwCk7JsCuip+Dpe1WxF67I2uULynsuCLX+s1z6xDLHOy/0Xcw6&#10;d7fSg80MGLO2+qV2Woi8yEgoecxollS5PZd6KeJEW/Wj9bHq0FBsdBVxT1DrlUJBZVwFulXG8DS2&#10;XSinxCy4Y6R1+AaAOR4SBFjSBmS1DF4r6xpkUfWDVqdggGaWqn5gSn/mFDIAvhKrmj1eE0mJY8gJ&#10;zF6mZPVJMvVRgW8YzWAxC/MF9xiRCWpjAgdwDd5gHUzQ4JBnGOS0i1l/v2WqJYpOUgnQwZbMbyOz&#10;W+Iiccxsp9+OCLQWn56enswTfLc2HO1sTIvCrinegwfM2GpOOZQ9l+WalykkM1jpb9FcomSDHPDI&#10;vVImQ2eHoof5vKZ3El4VHZyLTS0xmSrxjlJgg0bPCI3MHteQaH7tw71VTT7K68KUmTET1+Y2fzKF&#10;kbX6Td4hqxST8JwnWpmNHEm4sY3QcTt24vK8fX56Vrvk0Q3csZvscrmANGswplNwusE11dhOOdBg&#10;pRU3hqouFgCSkTmOGKkOdjEjW8pRhEJlcnjT4Rrs4zbiNsZxHNfe3yKvoeOW16O/9fHax22Mkand&#10;PyUvETekjzgiQpEy86efZB3RWm4XXZr45La9fNr86Wnb27Xtuf/95bNfvm43MOEbmmNrtK2q7LDt&#10;8AvmWlf0lcF97h8VKlix9+5SZThlm60w4iG94khPUbTqxW5ayyu8YqU2E8xUxTo1XQiX77AL2hP8&#10;GWxHhMIIA7vPDaeK/TnX4rlAzPpTPPBVE3MvKl3rT5oJAALKMXUva89cEdL3ApCzpJ+AcrVAK4vl&#10;JDJTEUlLwLe2kbpc9pf9WpGvkWewnswH50ks3uS+zcPxQatZ57JECZU7r/aWkDUnmYkxhoDMXM0F&#10;zXzztgEAPa1HhPCBiiE42bDEAJcdJOWztl8412pi+o5My0h1ZaIqR0sKfPfkwGI/zuV5Ig2ZQGbO&#10;3ZQAZS4Z4I7MEmpFj8TYNrTLMY73gdcjb5d2BHOobSeZgQqkE9Ojk8JUJWel0lyKDJT/2MSqxcQT&#10;ltOmocgl4pHFmRU1aOCKzU34+Hhg/fVDvhlV4T53y8kGLfpqPbf570xiJ/g4Eu7/PowQcrK+QMTD&#10;BokzN708PGv9VdXcPfC1j4/TsmHahyxJk4AqpEVdFeZJb4ABTB+4+z2eG8W9CqCSrXPQA0AsUmFR&#10;vygrNNTvPlpaAPAcKZs2mOXsU1gPcs7plBJT4xbYtsR+ES/fev56u35JvCUG+sjfEpB17GzE7rAn&#10;ZWMaD3JHi6l1B6TsSYJOZ6vsJaWMrKhLQgCtAkYBnIb+dYJFgM5mL7Z8YstPraxEWfUXlc+tCK9q&#10;9cQCtUxOSTQAJEPZq91JZcqK4Kr7WxEuydlUAwBZTqjKmq71mw5g2YnVmDSomtU9JHQ/DOp8RAJ3&#10;cCBRA4uJBLDyd3hcUT5kyZHAnOkFqubq9zs/m6e92e8cElB1Q5NMRfHrs+64tMI2b9D946tXWuMY&#10;7ECkpaqdqYtGeaZRltly8oPL/q78NI0hmx1YZcusisLuVR6H+Pr6/n4dmSMDmAArcypHdNqiPl5n&#10;3pV0j0lictojqlaxEgyW9sVmD5tqczgxXI3I2nXcayOkpAyQymIUK12oGXFhtpEFnSMDRAgxxqef&#10;Pj/tl+g9rtcp4yy2V0rlEPZyTbjXiZZJeloCUDdGrQlCyjwhyYiNGIPqUk8FTdbc97ZdLs+WGHYo&#10;stnu7m27kAS9Mgrmbs3pRgs6zNy25t7MG81kjAxaJVOpzCN7Hz3iFnlIRfazZGJEA+zoQEdEP45r&#10;z545Inpkz+yh4xi3sjvrvfd+y6TvTyMPxhbdqUuPo+ehuJn7UPpmP/30k9rfhV73xhc2Xk3Dvvz6&#10;6n/+a1GgmaCVny/ahdvWaE7P1mg7Ur3E5d7KS7Q21wTLccrNzDgFmCaYrUjtYQtiuXdUC2ksMJC2&#10;GPZaTx1W0vTFE5mDT+QNasupAAAgAElEQVQz+CQ+iU+ggSEbFpPqgtrD2vZdauNhzdd9sk9QVW4j&#10;dXhYiQ9MW+Ba9taxTMmOPSQNZ8yZ8lozl0TplNrX8M669XR3gOZsGbe5MC2Ql1Ll73GmTn5PSfDf&#10;fNRnt20DMMZARZOrcJUPD3ePCEklOr6vkiiGIE4IpVlX6/VtmRlrI/9wnaXESOVM79rk57/7cjzc&#10;Hk17KD7sy6hDWr9Os9nkABBTTkvx9Tb+xvj7Zz6J+1x54IJPlqyITVBSplkpGVThLMmILA51AgQx&#10;ovigWu6Lv58svgQV5Fz68hWv39dJztqlYjAwP5nncywl20fZ1nr+uzdaH39ivRM/bDlVmg5S8dDL&#10;7/GSf/ej65A+AsiP0YMeJg3Xp2aXPUhaspos3hQAZqSuyWuiipkKHJyHRGCRV0tgvYr9Z3Uu5iVe&#10;51JYQ0iqthlyUoirmXpAOYuSgyHitmNs47rH3/pf//L2+sf3L1+IeMF2wc16BI4AQ5awA//PX7/+&#10;L/8xb3u8e5j1jWV/LU8wxmZsZnNrCylDvpYZQomxhHcQbC5CIgHlPYrgbAtd55YBGpSaBRSrDAQz&#10;E7Mu2IMirRJjY4yzydV6CDOC4tRCrdUDc9EqXphpMxI7x8YMkIh5v6qeYiUNP46fh9E2g05b2Cc/&#10;zoKHO/jDUF+A6T7s6/FY/vHDpFjD9d5YMKv5DR4f08X6+7lR9UVVv1ZtBCIzIiISRV8Rs4Z5au2V&#10;KyFKcBrQ1xBXcpY4TFoLaxOpyyXgODKPTKDt2Pe9Kas3wnm2tbp9uK7nCVdBzTrJBT0FSEyWspiA&#10;hSzkAQtEaDaznWQ3attU8vQZrl9MqmTUYWg2l6YqshRBY4S2rV1cov3yyy+fP3/+9uW3r7f3lGrR&#10;x2xsTTNs21ZhTsb3w0VcTv4AZjIdGWG7NQOTx/U2jva0f95/+eWlvVy8ITlGSCx3rMu2V0pJxiRo&#10;1Y57tw00wuG+WXN3oxFOGnsfEBERwNCI6GOMyGPEGynQSZ87QnpAvUdm9n47jutQn5ethCoRiFSk&#10;MnP06GOMdL2DTbn5cGfvebz3m4dCBh/7xf/xv/+HTze9vv01Rt/CTMoj/vavfxt//NMfvrzuWbo8&#10;b1u0HdtubTNzmJGbzMVKFFSDE7M5BGp6kkZ331gSLWDVZdlDHDNrSWjtkQBnmWeeyz2mo4Yws/lu&#10;Bm6wLe1JdiGfhE0wbyS640Z1EEBfJNbaAHOG58WL2toaz3+JhZNmVfaCZzUnz87QhJG1A5hmnLoA&#10;1twvJUI0Q3PCLULKEbWk1hbfY6RGqg9ldry/HxoRYcDSnVVu8b5q/P/EWHfLj7UUnU84eyPaI37S&#10;gnEkK+V3lnQ9/u65B7tPS7MCWPUpYDaH1sf1IXMmXOunZcVD5L9/Cg8/Otffan4pqZIdStLM3QhE&#10;JN0S9hr4deDXyE9wwT1jS6AvroQIEzMsXYE0kUK5zgVIoVpwGMpZdFmZQT5TwwtSy2izp02uMrGc&#10;A7yWvofbdL9Z5AOVhfkp+rkR3u/sd9fww90EFKsN8AJb5Pdvfri5P5ZoaG3AWLK3OXorN6AP9ivf&#10;H8PjQdaTiaC0vienNUP9OzeGc/8QuQrNJqwCUDHutM8/NVqq+d8Wm7VQrFGZIlape8mQ6kQSOAZA&#10;OEAihYQ6EcK7A4jXhtvn3C5P/9P/9mn/59u7Pv3rLX+L0rHeKOEIe8d//Afgp37bjvcL2NCmqSEa&#10;4UpP9FQLCmmVVtH8uYVo5t0p6q2uc83LKpyl4SSVzhRh5ZHl93tZDQU/yvruaGHexwmmHx8Tn533&#10;+gGxPYYtlZ6aw5IpTcqMC8FUicnUvHF6hM6i5gc+aY6r1Uz2oZDv48D77gnmHfv3Hj8AslqmH5a4&#10;VTBbW8Qq7334+yyYPF+s6pUijZbsuzopDWhgK+ZTMwkzk9YpoxtYDSvjYztIikbAZAkYbC0L7mhk&#10;aRDc8fLp0/MpcsecM1MICehEsetP66zXbCmka5UaFJTKkA1xlNhQFnBBAye6ArDY3/ouJonZsWi+&#10;Ahd97nbFP5X7YOnW3B1l2kplCWkrVI26I6OoFXP3fYuI0TPE+gBI0pSxik0oArRZc+p+i3gXbiPc&#10;t0+ffrp8/sPl8y8NW/Rx3AZSzXzfL5fL07ZtMaRyM692vc19v9gmsIPFNiJNdJGZ5dEIHBFjjNTI&#10;jJSEHupGGBPMQPmwZyZ6Hz1677fIXvX+7u6sdg4hBWIwU5m99+MYOSybg/uGrTFG9mt/hW7HGNuu&#10;J7fLc8P2KXj0t+tu5g07e44tj8ghd+y77Rf3TduF3tA2mVGetCTTXWaEw4w4IzaYJDMzVsrbq4x1&#10;FkP/OK84ZCZq1e8kaFmu9/DyLAA3mOf01TC3DWhoF2tPsCdsF7Ntdgz1G8Y7dOBgibeQnBrmmMUy&#10;uocN6xDmq3MRN6wUoWBVh6TzjeQKiKqeOxaE40ykA1C5q5fjLeXVbS2oocjZiA0xVDAjRxyZ+f5+&#10;RY6eW3EtRHnqMqa64uOS8e9hrGKVtFio850RUXio3nAuwfWn880rOP6A6h4fDzvrpJTqldkAfH3q&#10;e4KqFJ12MvwzoVYX/Vxli55a8pPKDdKs9JgmqSZDBUNm1txch4HD+G74NfHnfnyKF2y+JfwIAyxn&#10;kW4i6UAmQulJVuuidK6y5URENjI09Vhi+oxbi+iScUHJ2jiXmqq2Hazdi5h/W9dBWp+Y76FQejNh&#10;rYBcT/4dgFWhwrlf3Ffj70aFJjmU/pF1uCMhlZr7RM+QamN4hGT1dBmFEJUYylwM76wIW9Fynct6&#10;BcBi7M6DWNzGUn9rng5jbY1iOexTlaYpSWedo7T2I2ZkJhQTGhaRHIYRUMMAIUtjNx3JDsWGm/Bm&#10;GJbw/OXvXl7+5Zfhz//hiLcxtD31SJgxUm/f/runbfz5X0kL5mhQw3DY3swx+jiAlpkdNuANVbc8&#10;pfQVv9Um7uvaVQw247upkjsXllnfsAB6NQ6arkX3zkaL8FuXaA2tnIaEXLPqtOiYhPnj1NKCSnOW&#10;22xMWT0bgiiQWJ23qvN0zkNcY++8uTox71oQZtwlfIRNXGPv+xhg/pm8v2n+rRDeLH7SokvPMTyz&#10;5FqxMyFpFr1pcd/FEk2QtGBKPvxuSgkGS7JRAMt0n4p2qsznOqQyxpLKD0fzGCaSVnUEJ0GDCQVO&#10;zApgpLXZX7IA1pxvyw1LuocpeoBflfMmBIYyJ2ULgWkKWZApD7Sc//G0zJH5GBrV0CtD5Yd7YKs6&#10;pNIFH8Lyuumq1SFHZOK3v/369bcv17dvTkNFotMjNN1tqTLXgwULqFoBatHPqVhNKWFh+Bb4GuDT&#10;/od/+Af+03/39umSbOOWxxFIXbbt+enTZdvdN3O3ZnKDMU0wZysSiyKTo0atiFCfABoZOnpGxJFZ&#10;JsJZRQGgMg3II7If4zjGGJnQGCNzoAKzsw9kR0Zk1hhJRGb2GH0cic3Nn2h7eB92Q/dMSiNHxC2Z&#10;I/AeEa3tG5tjXJo9/fRz//nv/C8397E5E+Pl2b1l28RNnC1sBZe7J9McZIDO+7JclKHBDWzwttCV&#10;rYxDrqgfMMvs4qg1iqVvNibg5uT/R9nbLkeSHMti7hFZ1Q3MzC7J5fmkXV2dI9P7P5PMJJN0ecld&#10;cneA7sqMcP2IzOrG7PKYCUZiMQ2gUF2VFenh4eHhqQbuxMa2kTvRYDvQ0K7Yrmgv2C5oO4y4H+AN&#10;bIgbvKYH5Bx1Weh52ht6UUiaU8YfDJaenq7zYbaHaQxZKpnzx8gCDDppgJychYQ4NAQo3ZWRMZSB&#10;UC3LmLIkkuVoNUZXDKWjTdrevIZ7PaWMj03017jn8Vx83Gif/7kmyOopWs3U9mSVZq138VLfHBlP&#10;/JNW0bC+3rbt2c1ovo7IlINY5NkjFv8DjPgAZ5pv3N1ba6+vrxHR77fjOMYYWiVCZ1NqkIfj78Cf&#10;O16Pvu3bPmCWO9UKN2xrnGIKLNYqOaaa2KtFj0hDUHXfzTgBR0ohcwJYtlPMqPGtFV5PnPS0tVRy&#10;Oy0feW5IeOwW9fpvJ/H/AGA9WtWeiatCSyfWwSS3qkGhTmW6v5+xPQKtYSHks23wHwJ3PVixBxA/&#10;mUVUgl1Q+6yYz2zmPOyTJcXZTgiAS+Kkxz5YJy3J8gMJtxiuiFTmEsWfVJkwGrKaWI1D6LCjtQNH&#10;bPg6cAeGIcbP7+PnI3k/0C67MNrLF8LFtrcWLxHIi28WSOQwiAYTfWvud7yVyZ1RSDSBAXNgQL5E&#10;BUVpVfLga5pziMYZ5/TA1UUcFAdGWwK1KiWeDeUrC5nogY+vueZJcHITZ2r0K0BTr5wy17mg6nKq&#10;UN1JgU1Uyw8U6FzDH+AynxaAnouD/2gVffP1P45kv/nrH/7Jpf+bXGFd9fz4808nm6W/LR2o6jMV&#10;yB5RxcGT1s1VOGFNioXNmi4rItfswvKfr94YVL/DStHdrRrdSRrNzBR5u90eIvfabzKAadSG+Xzm&#10;4ykFELXRDygxfZ1hK08HQxawkCdc55Mwz0bnfwqyTmp3sUtzAxMrqEVqNveKRA7suym6Ip1+//p1&#10;DJihNdHBZpk5BkKQ0pH348jMyJr4bagWN81hw0q4pmvSIA7qDdE/te37y8t//9OXf//X/O7LzcY4&#10;chzBtM395fr68vLJ3c2au9M2FsDyYi5kZrKQl/Jak7woFyCW0qWHMnWEMnNoeoWlhpSMiJ4aI2Nk&#10;OXxldkneDGBERorVFZap0aFwyKiiN4+j9zyOdrN2aeq7DXIk0toQx9vxfry9Cfd9265+aeZEXKx9&#10;/7s/jD98/fp///kS47pvNm7t2rzBvBgssMmsQKyeyoKnPqZivdV4wjKVB4rpX/ID1CZXMGuUc5UU&#10;JaQmG00mY9sym2EL7GZX8yvbFXYBdnBD2+EXbC/wDb7BiPhazSOQYBe1uzAMQIw1rrd6xB4B40RU&#10;85cK99NQKajOCGhYkYOlBZRhtfvORz2XGEUshZ2R6MpUjKG0kRLh9JGZPBd1yasz7j1s2cCwJNwK&#10;aZRzwJQEcMWU/yqG5axCYmLWOQgS+7631gCcEvbCLmWehAWt6jM+Aqmn6gOfQVUxGRNPzyv5wH8V&#10;JCAF02bEWPm3seoJK9U6o2D1sxGzXp9m1lrbtu3l5WWMYWYwt6OPMSQptW9b9FuiRdt/yeN/HLi+&#10;j9fLdkXbLROZSjZU5yUFJdyggLymE0KOjAIoyAQG0Oa9N5bUXSXwn+rj06+gtpuKTiyC0xZmxfyM&#10;acOzMu7n/YQAYybBp50P1qX7zZ1HmsVrPv9wpe6T9iuCDAv1V5lZoHGaW4qiRnkkilXbEspKxX6j&#10;fCuuZYASX8yJtg+10PxTWCpvCYgP26EkZoInE7MQGLBQK4BF366vsUzO64eqaF4oq5wJqmONq9Fj&#10;ADIMh6SB6MY70Ilu9j7yPYCGtmMksGMDLeS8s2P7dL8Fj6T2q3B0yXe83zMyD0xPOkMO8tNuBJrR&#10;IYuQpnV7A7jesgnpIE2UkOfgEBT6TE2L/wk7H3HkLK8V3po/U/0hAlbBaukpihR9EqnVRYMAuK9s&#10;9gmXpNViW6hkDjfkihYQEGt11QJzECuAcsLrmezV4deLz0WBxRL9CrKvkrSevv6w0ha/o9VaMbH7&#10;SlHmJTgPzNU3Mu1Xq1ZbIRbnsuQKRabIKcKoRR/KoRxl4L56s4pOMhWt6BCNtoKSMUMi4ZP9oRlY&#10;YjuDc3rb+spmN/N22beXaylcl8i9WmyWUVnJmb5BV4vlgmLWYWoKz0RKA0xYkpIJLjSx1fybj+Wi&#10;X6fjE0XXPU7IUAMKZ48WQSICtiFHunDZt1sPJT5/2o6juzd3z8zMPgZmKh79m/Q6M6MOK7lI0aFB&#10;DeK+6a/Q/sOXz//xp9f//Hf/4+/eiXF0bdpsS7PLft33F+MO0bh52605jLlmVQVGqddIyaoBewjK&#10;HIGhzMwBDkFAlQtH5hBi6mACNRI1IIhmzBFaMpq57DKjSONIKEi62WbezLuFNIoaGRjBPpTGAII2&#10;4EfG/TbehMMbDDszX7Z2bfj958v47jUarld8//21Hdm2ZEs3WjNvdDc6YB4xjHNeA3netbm1TNae&#10;lb5ts0q4nidZLJurZjXRQoayd6wxh+aQm29DF+Iiv8I/wV/QrrCXZJM1FZUlV5n/cQeDtpk3egtr&#10;ss1K5bGeWIJCFLEwBwI/hYW5p80URjPAPT/+kqavV07iav6A1e2oXacO6u5uEUOBkscbG4xb3rtk&#10;oZmtRGTvSAy8bKSTPCPLbOZ1/P/6eNZCrSzFSF4ul1JfnZxWvd57P+Np1RDxka74+FQ+EFgt1DpO&#10;Hfl8Ze27Sg3nGYH1D6Dh01WW0aaroRSEkV4YqyRfpaQs4676c04L2GDAWx9HHPhy6IfB37X2kopI&#10;2VBGlYvthERuiLlTlAcfsCzxABvIJntQ6nauXgmsdnqbIqpCUavshyKlymP9vJuTyZmTauL5Bn3z&#10;9fNi+/WVeoqbJ9mq9RfXhML5Sm2djBAJszWiRVb7slYfOzVlrTRmqWq+kf2sdbXC5lyZdVgzLGKs&#10;Sv3zWVsr4bGFrpqPFX88Kex6Gwt5z76ocuXSrMLPE6ix5kTUoCRDEGPWP0Ayyp+fCNPQEWp3WkAH&#10;1SG8MIa4YRhu7wigtZz8UEC8hXSvSQtNGTkE2PDARrgyAya8ILm7zK7NN8nGyAgiKze30msmSLcQ&#10;6eKoXbTYqYmwjQrR1oM4uwgrcuoBNh/sDqEFo7V6Dx+3f13epzgG4Bvt1vxusfkrPV4RWzztG85f&#10;nqYrrD+3HsnHQ/whGfjwjYc+/QwjH8/kV9Ta+XXqkdT9doLx8e2sq/RfpJylRaAWSJwmnShzHQkZ&#10;mE7pJWVbifS5NZCsss3krtYfm4Vp0tJcc8yea5Zdaxch2dr2+vnz/v13aA1jNCX6EQT6mELF44A7&#10;YtRxC5NLa2BnzKGvZ7sEM1Abixb2Ylkqp3JE2VtVrpiJRA7AwX3fzFRu52npU16gWc4k2ixeqLa3&#10;3RFHWBmM3W4bsG2IezeDk3trFYi7dUlmlqKbmbUTXcGcngFipIm7NQrvGum47fQfvmv/+e8v//t/&#10;jx8+f7W8Q+aNadgu1tq+XUFP0M1hLUH31qMPyTe/7Jfd9x7Hrd8NSmWOCI3UMcX0TDQc/X4chxTu&#10;FGKM3nsfvaIzRwRRjVp2jJGJ8h8qAZpZyxL6jO6gOTwBWmvN3RUZfWzX7fPLZ4yWmdfrdbfrjz/9&#10;Od5+uX7mW//l7fa3dmEf+HoEx6Xd7PP1d7c///TT//t/7Xt+3i/CW7tE24jGzQucKy2qqdo/XTEO&#10;jszMiUl8IkCAyNQYMqMo2+gz7i8AgrkGK5M4C3UEWH7bBu6wi/OauIRezF7YPuHyGdsn0CKtC94u&#10;236FUaNj29gcBzACOJyRB7IHF1LKzDl9KOJcvcVqOGYhbi3oRbfNNwYu04EQvTZ/TYtn9xoEWDRx&#10;uUWrqqJjqMiNMbJsot7vB62NBM0JHUdk5tZsuBnN3DBSCrYGt8zR9o35yCafP5YO5rE9V8n/69ev&#10;1+vV3XvvAPZ9LxT1/v6uVQp81mnZGoVZBywoU2jpmc0qcLPve++9inTbtn3+/Ln+0P1+rw34mcoi&#10;6VZ5dE6MYnT3RgPwfr/33jPVfPetrT5EWtsIj4jqaKf7Mcb7/T7GeN4PzKz6Ft9/+dourW3Xnvee&#10;TNNPHf/nX79+98P3L/s+mo6Uj2gNTIwobyuU0sWSGYKtAfM+S34SrDqKURVDQUKbvRxT/l4JfKA2&#10;p6XqnHwcUcLXirEn5KqlzzOQRmrZZuGxRT1tId9uJPPWY/Jhs2GcIDKy9jYaIavBUmLaY594HFnS&#10;5VI3HYuGtEykBlhHebAUNJ8Pa3GWZpVk1T+jJmGX4KsYiDlRBbPIp5NNIKARWTze7PYt1FED3R48&#10;2UrjyYAGSpiFKJ8tYDiCGIYwjCVqKsfajkl0BSKJoA16WEumLjkh9wbL2W8ooF1wDAHYNo+Imnoc&#10;Dt8RhkgwAUeGvvZjOF+ga2yf3C+77ckY/R56dbNMCzRHA92pE9UXCtfZziySOUhCpiX0PPn16fZl&#10;hnmlRoLT6Y4AYvG+a4Ws/HZ+UfG5hmg8voW5aCNmIaxkW0XrYGk3T8aJqZK3H7+yV9ApiVigWWtZ&#10;S3Mg9K8/zmDy8VAr1K4VXj8LzMY6/co4xFaerqXBqsXls85QWsDKnGSGEcjyIBBJJ5WRmYKsIHmV&#10;3TJgosNNg5ye5FV7mqKPHCu9tKDqmARjJCmaUWDF1wECm4nNSY+In//6U/vl6/7ysl32pkkXftBJ&#10;rbfBSj7O/UnLauHU1UwHtaq753x4kCWzqtLFUxZGzAodmcil1lsqPyYpswKVVM09mgrClfoAVbBe&#10;hCUicDaNR1RJsIj1Wfs+YwdJuDVvwaFDZcc7rI0rj8/t8t/+Tf/yw9fvL333g5mpTQaa22a2ue+t&#10;NbfNmntr1hxs1uCWNA4MZY4cou79JozalOsd0UDyNt4jutQBKHIos/cxxrjP7rnMurdJQBFGJpg9&#10;Rzm/zTp+ZkSNrxrjOPLoMZjatstmYrIfB8LcWFejYuIY2fv9dryXWaRwvEjMPcfb8fXnOL4a+6Vt&#10;zcuBMN2JFixwx3K9K6DeDIM1sq52aMFJUVpm9JWpJbGmeczIIMQ0UoSmVLXuahJwsGF/Aa/gRbq4&#10;fbL2CZfvcf2MttF2o21ytM33C8yQHeroDh+63RBbDITSpMYzl6iatJEuBU+9Mc9QtfRVT69UelkG&#10;IzJAtnxIZ9jK6bEEFuG+wkdmoTkmOOaIbPV6iMiEUqaajkECJlHKeqLtufrzIOw/UEq2Ptafy7rF&#10;Ly8vl8ulfr6AUf3ws4z9G7h26q7qwRljnOjtOSDWd4/jqMNOCadUv1J/6Ncf6y1MCNjaVuf8fr8X&#10;y15LfXFhftzDjFJmcHNvvm/bRtP9/f0B4PL0ONXmrW2b7RvBYMa4vUk/9/zpnp/Nv7RmTKBbzra/&#10;mg009UDVTZGzwbziD3OVFGo0RSKR4HSKqrdUP2oOiFksOB9VckBL0AKanl6fUGZ9bfnow/jNS/er&#10;fy7ghjNrn7sdZ9JPFHGmxVeV68W5bNbG9njleV2pNGH2kPqRD5XYb3APsozHgJ3p9JSosQpSbeA8&#10;/3iyrN1w8gHKKrif3YhViJlYc0jd0a3EExARhmEYhr4AVgBBDqpq66XpndajzCi/VjJkEMtUqpbz&#10;vFVAaJbbzotcTjOdNGoITU0iwqn4S/RdeFH/Rf1za5+afd5fXpTHGB6wUaqT4WkGTvMqEZp9EAtp&#10;LUyiyYpWXiplfWuloWdH8ePSL+4P6/Z95ODXvT7LiIuCeuDspyY8sfZaU4bOjrxnIZWR+BZjrWi/&#10;Ft7HE1xFu199nIvq41L8Nhx9s8z+4YtPV0SzAFvXcylh8YTgS6aj9YYm7kfOcWDAqMmL31Tmn8Ff&#10;PcZnkUMySjADpJHpgle9wQhpjLRMMwWUmff7/Xa7t1Jp6IkfqxCzzEYx2eCKO6fy/Uy2REx+a/oj&#10;noeapUHJeDbcTHbXDGUqkkijzSfCVoGzGS1seeBOLmG2WUzHjtWJDyMikRFR2CTi7LiRxCJLIJbB&#10;p5kgseYB2sg8FLdL0w+frv/yvf/nv73/8dPtZb81jkRz39wb3NvGbfe2t21rbbfm1hrdSJm1snKM&#10;jMAxYiSOET2Zha6gIGWRpMb9llkkYYzIkTGOIwMIM7Z5L2tBBIs3joiMiCxr3Sz+NnOUgUpEHP0o&#10;S9VL28YOyo5jMOLlxTJ1jNGPMKuWF42Q4mBG4yXo6tnviref+vvfLeEtWrNGmYMmK1dtaDoLU6iq&#10;NWvFln8VM5NealvV2GrQUTLByqpnXK7/Z2bUClwQ3iBHtuTF7AW4kFfyknbx9op2Rbvi+sLLtbEB&#10;BmvYNhQ7cfsFDOSFw9NYRTkZaVbzlpCP3nUs4cGK/KVhKeZ4QtcHhSDlyvyAmuNaXiowIlij/6b+&#10;PU8RJWiUrNWIrzCr/rhMRTKMQZbFapH8T9GHJO0hMK1LfOZ/dQllNtXfxeX03scYEfHp06dt24Gp&#10;pl8xwuLRbX1GDRX5wlUcPIHas3fA+bkqzlqSLElFkj27av0qCFpiekAsP49WjAhUkxpEa4X63Fvz&#10;C/YNsIjOMaToNcnL0XsnNbGgKr4nqW1zb823DbQBReoW/W+Z//PreKE+781bI3fg8KFqaWUQVkhr&#10;yh4YyjnQci0OotRXOavg4Kmg4uyMr4ZkgIzTpT2XAHn9T9PaqXSf9dt1I9b/8jflVicSegrxQAI+&#10;feSeJYCaKWjVyngG6tM0gN8e68MvP3a46V8132mdOWc7pJ2bwlRlld8Vnra6nPOaJBpYm8AJsGrw&#10;VP38moUOao4KXoxIdQKpDjbM7kSniRhQMNPQDcM0jAWwOoviYvFbXH7hAsRFqMgTs4IJlASPkFIp&#10;WwyAvOrRU2xDAC4T4OJGONNqQFHPHpm3xD3GjejUYX517mSDVbtRQzRzA5XlomR1n0UqJzlbOkyD&#10;aTqClk4OnCLqWnWzfKpxXvgPH/z45OksFTye8rXcajV4MVhFa6zBO7mWyKLB1tH1vDjXrvQEsM7W&#10;xPn7OTXev/p4vMb1n6d0tA6uqbqoAPzBA6LQPDD7taHSVM2yfhE1qtavnBBbi50AMButZMQUy2aq&#10;JtVrZHZEgAMwWnMvGcnkcddZelmXaYnjpzzNYbNhHNO6sZ4KEjUWjkIkQxnq2Uc7k5t59ucFerq3&#10;z5D5LO8gAVExk5i62s8/uRA0y1ugxhOZgRV9EEs6vWKTgw1sPm+s1bqpjWpOZKjDPmAWimEBYppg&#10;16FqCg4/fgACcUT6ZYNvh+KXjP7d5frf/+36H//64/ftftlu1KF0c7PWuDdzthfzzX3z7eKtFboq&#10;B0U6AKVyjFvPuxRpMRk8REZIkTqYAWqMIYVyFAEwndZFqpmqGoeI0AhFjjwkBQKBoUn+Wv0Qc/p+&#10;aZAyUWwJGT0TcXfHZzwAACAASURBVPSLXbe2Q3bcRwQv+4tv2jD2l3tmM5TpPhRDBzG6KevItZK8&#10;GafZlfDYZaj7fRHDWOR2RWGKZ1/3vOiJ1RZaEAtpmchgmSlYIilzFE3LS9pu2mFXtVfpIrt0+BbU&#10;dFsweJuUtznMwUldIgc0+Yhq76/i5UrCKnTBV94+UdXK76RHfJkneqKaj9HtnPMVKwcBIBkmd2UR&#10;CEBEBkeqwNKhFHxAlS/FjBzF4mRZrUBuaeL5GD5op29IrCdq5MPHKad4BkxnNfA8CGed4NssDYC7&#10;lyXp+TqAYkCrW3CMUTW7kkZdLpfjOH59Jufv1l/MQEwl8DR7dyPhqXRrW9uu19fL9QtkI477/XZ/&#10;f+vjHn3Q8kw8UV5UBbYyStU5+Rs1cA/xnvjL2/1T2797icvuxqbsTLmVIlPVgJEGRmZ1b0nlrFtx&#10;j5zTdDGb1qUSbSQ/TEWbjtacXYhzQ1oJH3CiqLMhQDzdR0Va4mOcXR8PfP98Z2uu77d01H9BGPCR&#10;OjxKMLVIzlX0dATOJIK/IiGkJwZ0ia6Kd5x/a7XBz1YGzR1udUsYylM68tRaFXFlIoAxXeLnUzOo&#10;BIbhBhvGJEBLtzCFYVh2ajxkWByQgADOmvSsojEmXIw6xdpjbLboinJJrJkbTV4d+Si3VCMAYzNu&#10;xt1ESW27xriPfu/H8UuWemfcI740f0m7ujSYPSKQyAayOMq66ZyndVZ7Z9h4wPFaLIskAU7IroUT&#10;foXGF6T6gJkXM445tpxLeocldbel+qo3Ow8iJPVYJ0IuiMXpMWXrpOspzm9PJqHfYrDOnO3pJB8p&#10;Lqce7ZuexPVjT6+skneZNmkBsoLpNUwTmTldGh4/IKx/qqzA67Vle44Es8zKftvHa8ZGI7PMTQoS&#10;o10vefR+H6UWqPosJSOd05W0BrlWtGxVRlGeNG2BmLU6NCvuS8JZ+v6Pl0ySatTc09W0ApF0N5iS&#10;caZy4mMKWG2INd7OG+EMSxgFTdvGCk7GWeTHBzf/BNxBgJqVxIlDywvziQcApn+4u98jO0d/3fr3&#10;3/Ofv9f/+i/699+/HW834hiDtjc2t818s9a8Xeju20bbaA01kEwlJ0twRPQ+bj1uKpsbK+1PRnTk&#10;iOjKnjnMkJkxeu89alQcAJoiQoPkcRx93EOZI0Z2snym3byif5U8BEZmz8yhQdLdRox+xHHrSo53&#10;95cv+3ZtbEeO3V+bc2t8bZZG8YZx3+/dg4YqGTv2rR19Jp1ViPaqwtbzsGDG2kTmylOtJSXLadRl&#10;PqGnTaS1nqU0CaxBrGPuGA0CiU28wC7gNbTTX7i/evtM7rI92pYkYniEsfC1QbB+AIlxYBwYoQgq&#10;Zh77rAh9elSwChQo07W5E5GzMVpYtj4zhSCsTc501l6gci6fSoCZaSiE6uHvR2YynSOjF/xF6yNF&#10;71JktaYz11CEZaVEE0MF1j58POOq+mcBnQpep978JJnOF5/f+DdM1Rna6lDPkqznaEieG+ojSmp1&#10;Ef5D+qp+F5V2IEZZ49W0LBNt4hyrQOSXy/Xl+uVy/QJrUuyXm7u/vTHjTuPsHioVQpYTjMEUMWb3&#10;CMpppYkKw89x++stvtyOl20zg9FaZCNkSCIiaBN+05kp1uyKqMigZW2WkM3JEqdP9YzoleznxBZT&#10;0lLD4rkurVU4JO2cOcapsyFQhcrHYX99u79ZvMKDEDo3pPq87gufThJAmj1TBY/1k5FnFemxqKhZ&#10;pV9o7IncmiWVBQEglK5j+hNK5y5d6q7SY2G1xGtxV5jkW86trKaNDpVHBoqjSjKJQdzMw00GmsGV&#10;prAMs1AmERTmOJoqkK7yViHjB8aqAYi2+BqhLXy4GUWmGWhpUIWsrNAg1vbYjA3aIAWjAISMGdGZ&#10;b5zSzu6W9GvTZrAxrXf8MU7itC97diSqwUdnNlrf1foamPhzPcgTVTzlgdXE+isa9JS+rc6LeU+F&#10;CeMkkKXRK+aCszt1Zot16+dNegSD9QUnFP3wV5OQ4jcZrJmbP70xgkt89igiP3FXj/Tyef6BxGkQ&#10;uqwWJldZ9kpJJVVDxua710RamshEklQeeGBmBSQlqseIZO1ZZ/xdRfi6SkucMwsP9N0oi5h5yhSS&#10;CMg6oT7znClvyNMH6xld4cxavr1qJYuaRRWUSHR1WKNKz+LC3Q660avvZyHruuA124ygVe0D5nI3&#10;bQiDWH7olDEogUaYOZA29RMV8kDBV1GDkqq9jDav9Zm7LyGmgvv1+vPx9ncOfX65/C9/9D/98P77&#10;15vFsbekdtsa99335s23Ztu+bTu40Yze6C2JzBE5UknrwWPEe9mBJrpMYyBW3z0yIroyyi9ijDH6&#10;PYrrmO0JLCJMmcoevffoERHRSbKx+eZmhJcLCzQ6jihLh0wzk3KMcRz9/f2m0PHGS4vGRjqh6+Vi&#10;TKNvxk+vhnbL+1eLX5i+b611d3P53lp3b0bSMy2XfQ3BnIVLkrtTQtYIrobSZqrIyLLttqIb9YBW&#10;Uw5lBUvmWKchKNVAAxqsmV2GXWQX217s+gXXz96uc46jeZqZEzWgBqQSQxgHRkd09MFIxMBIjI7R&#10;EdN0RKdLiD7k8o90ayGvauNd6P+xBU3BZSU/KUGhudJTDx1XpgKEm7u7byHjIWuN7rCIzJhN5t9u&#10;q1WMnSRBgkSjNdrxMfMrQHOqDE+0VM/wgylZrXxYKqvWWmuNZP3WfGbdAUXEaXx10l0fw+M8h4J0&#10;z6ZWpTD4TS7tPBNUxM88Oy6X90T1CdLY3Da6X14+uTUajmNX1mCow9jEY/YorOqSphOAIoZCiVZW&#10;oGY7yXscfzvGX97xso2N2rbYN0jIgdqSy/uk5hrR5mCo4varc3qOZarUX1RWPaWkThXacnJX5S2k&#10;VTRZHEBOL9ZH2nlirPPKaAXMbz5+k8FS9Wp8SGW1cqFfH6HOCs80w1Mx8HHwk8SqF541Os+HO0F5&#10;fdSim8pWPbWhfehKO80U16+N9dfrIISkJA7DINLVHeHsBhgH/cYmb5PdJmRKRDBHDUzDQqu1zrFY&#10;Ip0Aa2Y/JE6PPasKUl0KT8I8xaTnrHPA2rBIWTqFZkXjqwGIBHkVifSM457HGONQHkJYwiCWZZbl&#10;SA0hc7Z/PZFPc8N8YFfQVjMLqdDiPuZ3BczauADoqUf1ZCI/ttJ9a+ZysqrLv42rUiSWRWDVF/Ic&#10;C4017OEJ6JPPa+lDLbBybBPGN+rtx/LRryOEFr+ED4FCeq6XrV/XWp0LXc3Py0KNEjEZUy7CFYmJ&#10;6TFTxLlWZ6AuA3dNHUZjm1zjb5//1Mc9omvVp2qqCSM1XRImmMnZcmtSmoq6bk+XL57v0cqG5xQw&#10;qUpTMmsPOcF5rRexd+ZMtdXOIoXZJEWfDl8zg2u8HR3ubg6452ZoRiOdZjTEWUis1l2oNDCsGiND&#10;vpIviePsG0dJgDLPaJJIInu3bd/+cMW//TD+9fu33+2/7Pmu+365tuTF9he/+LajbX7Z2uWltQvU&#10;SK5RMBE1+CS70INH5DHiSHWhKzWgJJg1in4sG5mMfowxsrYruKQYMcbtevlUom/FyNEzDmgpfAKi&#10;KVKGzEAy2AORLWDlSDskKmBwk40Rx033S+99WI5xxOvLK0AkablvbJdLkHkLDzVY9sxbH72b2HyD&#10;11HvMwPgU2ZDwK26QAsz1RPmsythw4TJTXQBqkZxLIDjnKxNPV+EYICRTr/Kr8bXwRe2C7YLtit8&#10;g21lrGXW4A0T7CRS2Ufc39HfGXfrd9zvVtBqdBxjAqxM6uNj/3hkz21nZvRz56v6wGLInzKOuSVM&#10;UPXEzdfzHKBEM5M3coff4WbNYU5vERlAqGZfZhY/pg9HUaymRLJw2vlk8cko4QxGz999fuX84LLr&#10;rImEWHv/yYUUoqqfycze+6mLX0/0igsLw52vn/AOv/WxdBUgnVW0lcHLwK100DUQzGp2wdZ2+m6I&#10;YaOchspo4MP7XQVT0rSkPYS88j1hKGn+NfpfvvbXhs+GF+J1+rlPzvssIkjIqKk1cM6qn7TyxOmk&#10;fJZ4JlFiMq3+2Rp4/XwB1h52nidqR5ROGH8umd/M9x/b5dPeNreJJX49L0adFeZ/PuQO8x4+r3Ty&#10;mTOYf+JksxZ/cTJYa3V9XGvnCZz72Ym+TMvR8jzDZe5jgmKm27k2p+RUrHdHdx6O0RjO4Uzz9Auw&#10;yQEkOKQM1Od15Wb8XydJymap1ud5zEEgQckFY9YcN5vRy5AMVNraqg/a4OQwjiqXmE2bqOTVX4SI&#10;sBFHQkOjI6v6KQE55IatycuYNu2YzyRR8wDqwirLDavU/esUxWw2iwXSA3MAOB0/aQsc1Z2e1dDH&#10;80cSSsR66ewtBbTGhS8IwPPa1UOdBO0Z7utsXfmAkvEBRM0cYqLY317Pa9mwAtXT2gss4mMtqvNb&#10;ei6mPRG300aMkw2tN6D1Y1OjRc0QXRqOCX1qpFxgurcHIpa91NP7nhjGZlNnkTMF5ed5EkBSdhwH&#10;MoFQrek4rUYqQya80oDJojUmpMqkw8RATdghayGcivfiXBO2VCwzvV8TBU1oCVdZTMpKzG5qPmAF&#10;iFbJmeumE86SZ1ga1EzedP0yWkNrakwzYFBBydQtwhCW3TJdCQ8LgxTAY+rZbKKGWdVlM5MDSnCA&#10;B+2GwT98f/mPf9Wf/vD2ef8pj1s07PvmzWnN27btvl3gm++X68tnpVcqA6/kLROR2Ue8C33gnjpS&#10;nerKyKpBVIlYUmRGZETmGMdRuiszo0vKiH4cfWODpxTjfhv328gQUkRrjVDmQNly1lr0JL2xiZGI&#10;Prok0rdtax7JltF7z35IvN3v4/Jy3bYLySYnt929+8vhBzw78N7f463ne7GaCdfgqMyHVbEq6VwF&#10;tTGQzOykEzHnBoJEq7pLia7ArEmpqPs8Q8nZZE6lQUYzspENbmRLdy9OVUA1HGeiMLgF4kBiwjtF&#10;3t7H7RePg+MN4xfrXzG+Yryh36Ab1IXI8vF+ZOgxP09GYmVnZ4ugsaxQuFRnfWKhNeIFK7GTyiuy&#10;HMJPIqv3AXmZCZRcCab76AEfomw9Z8owgHBV4EQCQSYN5ky4XYxtAh3QaF6TIFciVVYoqdWdtUKV&#10;gdByviZ8MmqOYr84B8wzoxomzOx6vW7bVkVG4EN8P9FbOTXc7/dM2CzxbZjWRtDHOWHnyRT97rbV&#10;jRUt7ndlGV0bMAdIHSPv97tZkIp+773niEKHMapP38FqeakR4wb4yBrGVWdbhciE73k/2j2/3PD7&#10;i33Z0CN3B4p4Ko1CIaEzt9Zkb5iz826mvIAXmqp+2FQSrX6mBspXGWW9c3LOlTvHRdCmTxWr274a&#10;0Us29g/a2tce8/hisWLz+Zste48NqVq/z7+yRsqszUmrXFAb68fkYpUaIeXqb7Tzu0CpBR6am4Xv&#10;c06ISZ1DBDk9KVDooQo6KLl7wYTCrmEITbeFbhgbDsNw9ObhHo0BS+5t/yw0UeAoccU51wlzpsXj&#10;YZx1HM3LUQ/ElFF6YZIgSWdpH7CSIjLNy+vCnCmSzWxabVjllBWunITKvdczXWhhG7PfB6poSoeR&#10;2di4XTgwQo+BrDDOmo5BmUlRXi0zs+NLNdIkpwHVuk/UKYwr+acWQZcEnKSe3J7XmqmGUtaa52ye&#10;1ckclRcBasVPA0/mGl9RTkl16ouS+HDwuXxWtbF+ymBVVwLzsV/gcZC16ip2nSn2mUJ9EHVMA+fz&#10;34kyCC/ckAt7SEoE17urA2RtXDXdOmseECQPJMAof9HSSI9iD6pvxjmdzQk8Dc8JVtcwwGopl+TE&#10;OLolIdgABhQotmAMGNAIN2818ygyM1sccFP0gQAcbhbldxnrysigVcmAog+oZvpMnbuDjeaKjbga&#10;LoEmNOp6sc/u+zu69SDc0AATnGgbvak1+AXekAY0w7bj8v3t5Z+u//zvf/zjH6+fP5lZKHq/a9xa&#10;dvavuv1dX/9mx9/tePe8U3a/pWApySYG3EQDdm69j9Gt07f9RZcXa/71Iv3pS//jS/z+c163d4Po&#10;F9+8XSmz1rBdYru0/WXfL227MFtrn0QHR3L0cTv61/f+dcT7/fjFPJ0p9RpWk5kp+XVPpWJkHJkj&#10;R6fSFOihMSL7WNzjESNHj7b1+1smxhi932/3e4a4GV9flgVIjApoUg7s22scceSNNjYPSSMhtcvl&#10;td9MSedr82tEvB0/4a1f8fm1Xb+7tMu+he57u1y+/+e24/2Xn1/btV2/bq9fr/FmbXQPGKYHzrSo&#10;NgBWHnmRAMzLFqorq5NgE0pJB4hk1I7ipHLNvJgWn7UVCrwSpvSE08BI+sHwtu+IG+5AHLCtohMk&#10;NMP0y0tEx7i1fm95xPvPphvjhv6OuGG8I4bUQ7ei7M6km/MTZ0mBzHJfSynpQSQo46r1Rygi8+Sx&#10;Jls3s08ZQrR66msSztAYyGDG0aNX71q/99BB+t2o7bLDEeh9dDM5YdZoHGncc/cjOLa9ubwP6KLe&#10;Pn35/E///IO19uOPf/3b3/4WGi+XL1+/fh3Rt21rjWMMZBTUjuhKkQaRWTpD//7T975vR9zHGNvl&#10;ksb+9iZod6dciro5p/nC1/d3AGwz8OVsD7OIeH+/w2y/XvsRY8S2FaFrYwwhae6mzJxtm7PtzwX2&#10;Po4jrLnbtm+vw1NJmoNeTwJuX9+//h+tmRTj6JHdaVvblaEk2KRRUw3aZtvl0rbrAdvM4n57/+Un&#10;jn65XHDdR8cI0/7dL7r/+Z6fv+Kz+2eDq+8XeIOMcA7WeCK2SJi3Qp2Z5gRESxBjtXOyOmesDHJY&#10;27nDMaVpc4PTSHrR81RIEJa9SSHe5RsgAIgkl7/2QgSnXage2KFsDEHOiQJPTJJKLHHaoqGq3Ksb&#10;JdfRapedNbT1yjyypjFA+VXbaa/zxIbF/KdPNgYAnI4xHiSZuDpfYxgbKo3IZEA5Y8kxRgJBDKCb&#10;j6bh7J43KhuyWbYNtplf9nYxex26mLkZU0fgHvkWZcbADk7DmlM0dm6Ji35bu3ZdfNmsBawRVALM&#10;STocQoXv6CJgEQE5zMs3vm6okzluk2RG54TgQKKG4CYwevYcn/b9dd9ta8aBWx4BCls50KSn5CQr&#10;kmSg+i0oUa1ZbbXKU/mMtTImVbQGCwGyDFEwo5lVxSEzI9Pa3K3rMxfWXEB5rp8T9OTUimmOK7CV&#10;Mi3N90ygvvkQSo0416klMAndtRrnWnVfUtyiL89F9FFrekqfFr5YK1qTqiqR+4CGVLkoc41Mmqc8&#10;m8JHYiSZDeE1sAVexTdHwmQY6vcj35ADTpjFwIHBaqkh1YKgnFOBbDl7BMsAWZn9iAs8hxiyxJbG&#10;TAzEwOXi0SNiNZZHeuLirZUze/VjJYEqIs7MKcv295mdtgTTOCWNKkMsUxqwC3tiE3ZgIwxyAjlY&#10;3qGAORxwo7uRUZPrbCOdtnnb97xe/vW//W+f/vQf//6nP21/+AN8w7i9ff359v7L/Zcfef/Z3n/K&#10;11e+X+z+i483pLhHAgmFjwo0ezXaYiNfk3u3/c3asV24X/bP9vavl/fv9na9qFmkaDA2R/Ntp2++&#10;X7eX15fr5227GCi0mQrVHqJ+5G3E+4h3WgdHFkk1xhgHUgllVw0SjAiOoYyalqNcHmISoIgoH6z7&#10;+5tGVJ04y/BBtCxChcokJZQN3JA4FJlJJdoQRz3wmbm1T1uzrTlxiUhJ2+bXF6MP4cZsDt/chl3p&#10;bDDswHbf9s+X/VM7RubRE9uOHEXsyrj0kPkolzjzXNcipzkHF3mdBsb08KwHvLjawvkzAphoTMFK&#10;oNihRt4QhAbywNhhDXSgAYn3geonUCDuiAPxjnF43qE78o5xR3ZEnxMQFHqMD6//lM/UTCxlolNG&#10;mCjmmK36T5T1Yum1dqIKHMUlBAhloGQ6xUJbLrX04rRJEUm62IKGtFTKnCyVoXYUBYi5/bCaY+24&#10;5+//5Z++//3v3BgRnz99H9KPP/74099/vlwuL9s2xohIt828RXROM23W2FaqKq/2448/7i9Xb/St&#10;tX2HsVTtjTCwZktExP1+L7MrzkpGSZ0MFOg0RsjM6BsAmO2ttf2CyYpZUTpVkEGJ2JsDSE3FVW3M&#10;Eu+9G1up/EZGhkh6s9vb131v3igEMmEgvDpYy8OsXFHdttaab/vGjSRjtObSXehKdjHQBg3Se4yf&#10;e/7tsO827o4WyohYKxGZDKZNgwCoqg+hh9B2bnCSsrr+iDIWLVqfS2nKta9rdYEBrNR4ykDnsM2q&#10;KVYKYmNWc1YPCeYRuPiV51dWYlCL6gkl/ePP57tY+9nJGsxXlI/vrjNfbOTTzvdEXnzwSVrcRu35&#10;ld9DMpUHSe2JRihHIBHhGESQ3exwDLejsTfcEWpU2+CNuJCfwBfgsrWXuiNVHCX21iCwp+Z5lj9D&#10;uSs8kYjzo5JSTHQladYRwcm2qtVPr17gZYUkI6tU2MhWyVZGzskTkGGawUCWIKiuOWUuMwZibAFD&#10;uzbmEcfsTlNCCk+iRqhNZn8uvcnmzFOmZlVqavc536FKdKIieMDUyZEXgyUuyvMkPgHERNGTqSo2&#10;i6x6yGO1MAlq+Tc8uk3PGPjxCgvCGrgJxJrReJZv1xY3p96twv65eD50HNZQged1Ve0RC8HbWtnz&#10;HQGa+ciSltcbV9FcpgSDilSKybo7SjBMgQxhvZI59UZZtAzRivCa852rDEWYEGkow1J60kAEMGBj&#10;qbga5BIpZ5SkdYiJvVbSSHhqpEIornRECa8+PFEFDwi0XpunLMlEhhTgQAOb0KANaMQmbDSnlfe6&#10;EzWwzoHmtnmDZ2vadrNmvtm2+eXiuG5Nx9bffdzQb9DAGBhd0S+XHbwmrtQnsJNQd+pwe2uIRKQN&#10;Eqbcan84hm+bNTuUh9mxjfyM7Xev1+9fxovDPAylIffrhW3z/ept3y8vl5eX/fK6+abIERICLC35&#10;cRy3+/F2H2+pO20AQxl9vMfRxxiLqmSpkaWwUCpqQF3EmN7i1WOY0Y+j9xGjlwJTxDFijDAzZo4e&#10;VZQkJctaWhKBAMIcdMpNQnqTewCttdfX9vLyQlIBZzNQGDmOo3tr2+abtXblfuV+/f3luzz279/9&#10;rz953OL4apAamFVGeYjBS1hSdaUqeK9GlQIpVVRRVcCgmW/OJ1lDCmKUimk9xOWDFqz0JIDs0Ejc&#10;BAc30QknG5ARw8oFLQM6MI4cd2aP8e4YlofyoMquPc4xsmdUoKyq2gtjoSZ5Ypr2ckwnIGF2iD0i&#10;y/kAY7YTr02xmlBSCjKmCCATA4jEKP5XmWKKtm+QpxDV4c/K2R7b1/NHha3L5fLdd9+Z4Xbc7vd7&#10;kUyttR9++OGytZ9++un29rbvOxT3+3vbm2g6LUpYhsQcx8BxcKjlJrKPPsYhqXlLYt6qUOboEWPk&#10;vu85DUAgwmhGN7OsovZSuO/7fn19jYjb+2GWWBsCSVoVNFuc2Wqpx+aQCpmbe5MIOryEZRmku+97&#10;G2MMQqtZsy6Fsab9mJkR7jR6A0DzZh7WyvErIgUXFIk78u+320/m32/bS7PNwiIsDAlFlrRCApsK&#10;NqnsZVYxa63l0xbrJEgkUR5ccmkzVf9XzkZuSaWz0Vl/0akdnrvmWWh5oluK5/1V/6v0KO3pm+/9&#10;6uOZmVhr6QkCPhUNnw4+ocMJrJ5lZc8muicGkHROdlvXRNM9rDzxl4QkkCkNSjsGEFRnDG+Hozs6&#10;LVgO6814hb/KXsQr7OK2V6Q7RV5mRmsaHRVSpruP7NStz5Nfb1vVVV/vwJhTZlaZElMfe23n25sS&#10;SFvMd7XkhhINoMyijpkGNRWPhMjAGBhAjCODMHx53elK7xB6YKoQEm6rE3/xNHOPnSeTVa2bctBV&#10;J5OmsA+r06P2/4j5LS+nt/OwH+fqEGvuI1fOuyDd81O2rmM+ff3tknv+15Okb8L5eZwFsADktCH8&#10;wIphaSrOo64zxekQLj38zGfL4JnrVv9AlNp8WDErdamCBF1C3q0sDGNWpjWEcPTlgDXKKh8ULAyM&#10;JrHsJojMyY/GpOVK6pXGCnYVDGJBtAjSfYPx3nueE2srWW7m161ljcorEisATM/688bj+flMKOFZ&#10;1lOyJAMYUKYnXfBES7Skm7V0F80c7GloBbzgzWkG22zbtW1uG32zbbO2kR5N7/n209//H9jf/qK2&#10;Z2sBpY7sHXFoFAXuaBcrdyUYrFtWR0GU6k5CYPTod/Sv4N/gvb366z5eNWoeAkc16fn16vvVWmPb&#10;9/16uVybXzNxVI5f2DJj6N77++3+y9Hfkh0MoWf0GMdx3OK4nwDLrM0ZbSkTUDBtRESXJMwusOhH&#10;P47sUZ4DAFIcGaGs1oA4uqaBPxbGAqDUgRo+DAI2BMKIdhwDuH7+9Pl3X77bfL/12+h5fzv8Ej11&#10;F6C9hXu7XF/addu/fPIfQvbl7++2ZdBsb7wxl2P+qu6fvA6nv0ApmYrXrOdahFg0VYWqGhgx6xuh&#10;PFJpyNXpGqzTtxo2NsBDtiFugoVcIthEX/6robKnyFCG8mB0omf/yiKrqq+gJEZImzsHp1NIoZkT&#10;K2kW+covJzKKl9byI3iQtR9iyrnPzee29OqMrMQjgJEIxUiM4IAikeAwwLaUDUSAgqHa6JkqRb3W&#10;YNKpRM3X19ev72+//PL3H/7pn2D4n3/9y89//7rvu9n106dPe9tut1uOsW1bBqxtAIQGm9NeFZlA&#10;Zr68vAR0H7ceo+C5mW3e+mwArETWyATM3VdgNZgbvfxc6pVy0+pDkvb9+unTJyVH/7HCxFJyzyaB&#10;s1OmRCDGBlpEXvYXs2bW9u1yff1cTlpvb79sDS+Xfdu2o9/e39W7MqPsIpe+xDRHDgfHgLzquCz/&#10;xnn1SjaD9BoGpR9t/O6GL5f96tmGPGGRZrKcWsHMdFl41i2YAtOV22vlDdMX21aVMIuGmDlnuXw8&#10;1aeomiRjdUpVXy40M4mjb9ulcG5Iv97GavOYW2FRB7Pz0QRZTatY6sb5OeJxPut//LCA8eGVJ0wF&#10;PQQ0lk+Jm9KxQwAAIABJREFUiia/t+RgOeXGE5xN0/wyuVBCo8y+DJ2QYxgGMIhhcZgFMYzBBmu0&#10;q/xi9iK7kC/gXp0GkkifNvyy6VI77YsDmElglbeeZWJa29tioqWlwQQgMEdV/630NwBIm63pUNTg&#10;LLEWAINrlIBliR/liZFsQOSaYjNBlHogPxlfYW2/GlPZM2XVxphpyvRSpz2bL81h6mQZe4B8rKIK&#10;ZZNgBGZheVWT1vutHrdFS327fvD06gd6Hh++9fiJXy/O5y/4bcdivahvqrTrUDxh3HzlH2QKj7v1&#10;ZMMEIYrHmp12ThGVuVZjdgJZVlymoCI8AcETmbABRkYCVT6MyTgOwYQhc1iLGh9MKxmaFCoGFumr&#10;c7IKzWbVTmEVR6ghJBUKJO/luVpW/kgEbLd28TYEC8z5HgaSYw0EPK8scyZfFNCBsn+s+khAkR5w&#10;yQI2YFlsFhvNwMbqJ0wnnD7nV1u0hrahlbeUJy3AA7hdcej+0+3Ht/Hzhv26f/5uf32xrd0LS+2X&#10;ZNKgo2Fspt2GDESE0m0MZK+B9bxeOpmtad+3T1d9+TQ+v94/tTf2uwRzc/reuDVrTd4u+3W7vLb9&#10;ReZ9pCKaVS0zUkcf70d/G3EXhlma4+g9dWQeqR45IgcBIdXHyKhnEaRiZB/RR+99GRZGj+i9x9Gz&#10;Z47i2CVaFjJrCMvMA1b11Nr1CvQg+lGVLSo1csjGkTmkoMGv+8u+v2RYdlE2jiHeqX5oS3UcMr+a&#10;Nr58uW7752sb+/41JfHl+t1L2xW/1DgzxJJ/Syom+pRiVhUeqHTJgGk7wRLdApr6QOUQAhlQCANa&#10;pgn1KY08BCNbdRSiOoJU5hBOa+XzBCRTYCoGFVBSabqbxIJWzKdsloAjDac0QyvYzCdYighGpmKc&#10;In5A1Q7NJJM5x/nUh/ER1KqfMCpJn6NDM4ApwbUkJM+apGtb+BbBAMuuBQQYOsuq518o3Q/5+vr6&#10;P96//vnPWST7zz//fL/fP333GhF/+/nvTnu/HyFpDApbuxzq9PL/NEmJkWMMpPuGCEnlC1p+Ddfr&#10;9S9//nNlDELZuKaR5i3+P87erkuS5LgSu2bmHpGZ9dHzPQMQGOCQu6/a1YOk//8sva20BMklCXIA&#10;EPPZ3fWRGRHuZlcP5pFVPYCkc5SnJ6erqyqyKsPdzezatXsje3pW1EBlCqKMRhoSzDfTw+Fwf/eR&#10;WX16OgOp2x7ZDE4QIYK5y5nFYDERRUitc9K0psPpl7/85ccff/r4+PjnP//ph++XXa4oEQR1pjU2&#10;sI+eIaI1AmtzCjpJ+MXdh4SgiohSDQiR4uxLw+OGn7a4X3mjmCUpYoJX6CxTBDUjwz5zFBwtbsnU&#10;CkRALRMp2YcNZYTj7MD4CHrZqx1hJnMXHenUNfzkG5lJ0gsrezCxRgo1EgHd5U/3mDjyoVfP+TO8&#10;QmD3ECV7+ywhjYAoYs8dx6vvfcUPE6yXwIYdswRyzGm8rgToA4jLcJg1hirSwb5xuNywwA1rQRv+&#10;NuhDNRShSiuapz+rsCpnyoHQSMUyK0KI0cMZAYiokYTuAinDQk06k8cy0qws8XI354+cKeoe48nX&#10;Ga4MS0SBkEpPyZK0mkg7iuIEqJQIlQAo2mEU0AMoYS5CBDYienSiPC0fT+X+cJoV7qJ97UTRYSwm&#10;GCdTwiQBlPEGY/cy2blYgwPJPUUePz0QaYYkOlQk82jSQV7fN+urO5lQqLwoMlwJEdihrZdk+vWk&#10;y+vHzzKtl2XjozeOMaW0dw8DSL3YnSyHfJ//MsPi3tYdV9/r9qwCAp1wKMMIiaAGx1G7e4LkJksd&#10;s5ySjBjkrUjFdg862EGH89qOq1Usdbzk9RBedlcFUIUaI+AyPqHS124xggwcQQQjVGQuNLVaALTq&#10;bH1VE5PigQjpHh7p38yIK/KXD939EJA+PuKAC4NM67VAIh8pY24BhVaUglJZ0nvcFCWGoHbeaSvZ&#10;Pgw1Ysh5qXBbnr/F+iT1wDqV4y2rszo4nWplFYSyinaLaY6+aFzQqTGhO/om0uAtKe80a0Vlnsr9&#10;qd7fttt5NXlS6ZOhKNSkFBQTLaEmOk2Hm1rnYgdAAp3CSMZjtB6X1p+7XyBb0QjphHdfiO6xwTey&#10;CRyAivTo3jsbxxb3aOvmrbW1i1CopPfw3rv37k64RigJSrhHsAOgOalILWFCTAOimuMkFHGScHho&#10;hLEXd1WZyWo6G6boQWotR7VV/OLoPUiYM8A+xeGyvT/d3VeN8C6CWus0ibH3DrX9qOLgAeg+qpbM&#10;91QfAUw0IVHHtcsgycwdJphJeWW4SEcEs9PHLAmAURbnmZBpVqIE0N15T8Q0hTQZJG1IeFMZ9ESt&#10;YswrvWxX2z98lc3tGGx2aJNUOA5SGdnV/i0vBeKrQmpHmhzK9JUlA94x5n4DFINKcsdDLSjQImXq&#10;1NAi1SCdAWckfiwiY6qR8frQV1Uxe3x+Pn/z72bm5HQ4MkSlLMtKj1SB6n0b/AWplMiGngARIWYK&#10;JIyqUg6Hw+l4K8pwmNY39x8vy7Is6zZ8flVVrRTfNkFJSQgqchRUqGaSTbpSClRMa63z4XA0K+4J&#10;eBoihKKS0EovdVLa1ltGKZViloBE9gH0cDi9uf8Y1J+mn9Z1jehFxd09QlIclaTnDF+B9mQZthbq&#10;2YOmxpaElWTCyRAHkYChlO712du7je+2/knlpiwdUVgN6igCFdAJE49sge9yIrmWOUxTRmYeWUqk&#10;VY4AKUSaE9RgbvPd+WzPqADsudOe4uwRLEcOZVj7ktck6YMw5qMRs/vKvHzBXiy8FEA/xx14fZU9&#10;FdtRgYGOYPx9fN+OfHzQccO+TfmKOMP9/eFOSUxGCwdtqhEr0RUsgEpUXJQ9tV4BqnUrVAmolEoU&#10;oFBSz0woKqgiQ0BEtATRnQxJ6ebBAaboa0e82E+fkfVp4nAkBfoinx3kQHRkPxT2ru4YOAQpuQZB&#10;F4GKiaQTQIQOy2AXEuiZx6pI0RxA6p2d8MBPFxAdhbel1DoJGc07PZ0xbVflTAZbyKuWcaZBOqb2&#10;X9q7YzJ1PBLpHNwmyM6QHjdl7wu+3Mf4oC/Ma6X5wtH7+ePnS/FnH16bzj977FnREOXI93/krn/Z&#10;C/iLS+839MO2CTQQ465RIvdDJMA4tBjGOzneBXEMStj4rCeDV9iZAg1J8MjXEpfRhhTA9opqB9qy&#10;J0iB70eEAG0fGxTZM8OiML1788Z1GAuUzbdlVSrNSnOo0wPNRyXpHVQ4ICOgE1dtlY4aEi7RggF1&#10;SGrX5qxZlujUIqVoMSkWRg9kv4QwG1R3tYBQlKKAhQhEKaqmG+LB0E02sZtiZcKkTRlV9YQs9K2k&#10;O2doEVavVWOT5tJW6CbdEb2DmyFM2lwv03yeT891fjQ8i9fDbEUhRYvBqtRapkOZDnU+iNiolaa5&#10;5HQGtq09tX5e+9ljJTZia33pfl7XZ9LhvfsW4eHDgo05bNAcHhJK921p27J682uCNR5Zq4TSY+Qt&#10;satieJjqCyq/a6uBtGIAIMMDq7tFL/CKNkmUotNUjwrDVFLvoHfx7luJWZQisfnz5d07be9u7fLt&#10;Y/vmX3l+d1+CpLdFlTY4oPlftjhMRTWuXZDX6LK8EE3HXsmFAzIY6UfgjBA6g0wsCvv63pv2JKF1&#10;yEMlnzj9BMWK+3XL7XzUABHR89sDY355fI3KoI8CA27edYEJj9j5mNdQAfhLTfZzCHvPuzKpCxKa&#10;np8R7OQOYnkghDl00GiN4qoB22Cd6mKqBar0RvQQt/RpePVCvkPQl3U1m3rvl8ullOlwOqrq2tZp&#10;mrKr6sxSWASSKRUpAXWYAmqAejVJHVETqWUupUZ4jya9z8fT1j3QRHSaqhabpmmapp9++olDrSwb&#10;FgIxBYpp3zYzMyk9eLlsjw9n7wiWjHkiImpZP6qqaJ3muWjhurXWCBOrOsqsKs7lsr17+zDV0+Pz&#10;09PjWaARsUW4u6aqmmh4piZiogp0hLs7PU/KUWUA2YpL8xUKgjQVSO1RL1t73/THS3x50ENH7aih&#10;dEBcYzS6Q8bEH0mNne07FkPCO4Zs8xHeqQb0JLxl44MpAaUKXnW0BSRTE4lk+uDJEJMEZOeY7yrI&#10;16DzGmN9Fa526bL4eSvw+kzsvN/Y4YJrEH2FbF3D24fh9hot5YOve8WJwY4RZKJlSO1sMkUKdpwg&#10;wCZoAk9ldlOY9sIm3nO8VUpIhRqKgmpaKJbw0qjpg0jTrwSWtAsMUhhO1NZ7qs5fk8aM27lUXhdZ&#10;w8ZKhkZTQnp7/qFmtst0DTIJlZAYTAfsGtg72hPsMYgPTo0IuoIc8ozY51kyNA+4qANrI+xNnSc1&#10;YmlLACy5pkZRJ4ycXA3ZEyPq4OgPaWYyx1E/lELRfU2k1Z4k/vkawE9nw+Rrq4z7N4q6D0pciGLf&#10;9Fe636vrvHpXX36EVxkbXrCvQc+9Os+kCLaI7BTe/Zb9FXQs19v1Onx5BndvAMk8ZNQcI7EepX2A&#10;AQ1K0CLGyhg0LIo74Na6eyc7owMdCGjKDfTIxl2KDwNDOCIJhYmX9egATBTkNKkE4eI9OBRlU/VQ&#10;AsHO/XdRUiJQ9jmIFK6EiIw5Ao77QRK7cJwEGHpNA9lR9rxZgcEeFjFV01pQTK15qOfcBdL/QJWq&#10;eyYrcYVG1aiyKWjiihAP9IiNjM2lFoRqEVFTNRaoohpYTY4SLtZQG1pDdERXAQsuyqXEk+kj6kXr&#10;OlfWiEnVIFogVYtpnebjaZpOEHNHoNdqZTIhtm3btm1tz60/bb4QjdI81rY+L+tjayukg3T36B0e&#10;QziFweaxtRSg9BZ+7rH03pru51RqZ1MCNPqYxN45XyKmQjEpw6lir9IiOHwUBOHiXZuju0Q3hG4r&#10;TaXY4Xg8Kmzbtui2rSvDeqe7FBMzY2vt+fzUln/6pz/HN9/j3/74RcRnb2473Xw7zpaczlzQMu5m&#10;gSpa3zed7jmKJb0hJVAkfAQWARl0Twa87KonzF91eOlC0s2cMfgc3F72sGSEMUhHay9aKQNSAES0&#10;x34cjDZKBh0bGzOwb9Ts340jFYIBlUtmsP1VKNrDDa8sy/1zu0rJEI8Ad7nqwXYEurOTjdiCDeJU&#10;KpqjmdAqBRIIi+geQEkgBCDgHMgBRQFftrVNarUcpynr+O7O0PN5ORwOJuPgnA+1WumI7fmSQrQ5&#10;+6JqRUspim3L0VRoNatiZRKb59lbd6d3Ukqp8+l0Oh6P8/H07v0zB7M4f2M1K0VlKsU7syCJS3t8&#10;OkMez0tnKEOdpukwKFTRFL2a56Np7S7haRCZ2g9qVhm+LMv33//ozsuy/vTu7c3NTXAQ8IckbjA8&#10;5R7VVAmQNaFTAUwNHgoFCpkSvRyOrmSIhBq0LmpPgfchl7Al+uQ6h0SgukApPiwJQCYpa8iQRloH&#10;5oRsnoH6KgkY/achYaQSQREw5EUqAEwxnrGMd+r1DisxeF3C109hZEavixcOBGvPuvgSTyTT2pQp&#10;ekEv8nmQxvZy4fXj9T/mgOeH/KUrdpEdt/zotUyDMKhJ4EPkL5LS1V3QAy3pVgVd1U3C0EW6lSHz&#10;hipaYJbzEMNblQBd4JKezlAict3KzrMXkZRVAyRUMG45rjBDijBccfcRu4YUVwJXEkOHSYpWR1z1&#10;5kc8FEsOpKoSJsmRYWS9CJFghEZHhPYIdwmXHMAbI9UCJJcDwLMDWytlupkLS/XmW6yJFxbulWuu&#10;AAKOV7mRjqw6gqN+kpcsFyLMnzBNq154ijJq4d03SK7gXK4V7Pf9daqddfC4+a8X3s/+8v/+GBcP&#10;DD1MjJOzlBcLTvKlC/nhlOJIYvd/F1yhBADDzmqgpRw5MvfUGsgMCnBIQDvUUTbV4Nh4BDVIhlAb&#10;O8Ob92R3KFF6crX2JeApdSn04QGa2hJj2jQScGQ5HrVFpH5AZj6kij4+Pq4eHjFaPg4jQq2IwD2H&#10;rb03iFAFnpZx2Wi+3hyCIWtz66Ickly5ygl0j4OWSlEHoNN0mFDEgy2UKENbwovWqVgpIbZxH040&#10;Q6mwQjWfD4baS2lSlVrYHwlXzO05RGvRKjpZGaQkaNF6GHy21mGOaNAQhcza/HKO9UHjUbBBNpEQ&#10;VRWnm8h0OBQ7QKy1DnRTs2ma61RKEZVwX/vlfHl4Ov8AXSldNILbtl3W9am1pfct2L31aE2h1QyO&#10;1lvvPbr35t68rz1a9M29hcQL8hlXRDNi61syjgnAqNU0yOZrXCicDvPheNBiaaED0QiolnBuayOm&#10;Wm6Cdel2XvxXf/PZV7/8xc3hTqi99+V8BhfhTB7XbTs/t5tDubXTXFp5vrz992+Wf/n2F4ovP7+r&#10;6PR1mug9rCiQPkpXoTnBEP1JGYK9rFZDUm2Q0OhetbsDaSaQTjuj6a0QaBmnS1pLh+wEz1craRyr&#10;TJcNITKCjd08vizwIs/NMYFMUNDHSRuvfv4rcT//u96I/ZL7ARSp5Yih6ZcygACEyojoYIvWGyKL&#10;kAHAdaIFoNbcW5jUCSg9hNCwWo+3i7MvW+89AlqLKEgXyHw46CbROrQEZW2NUqZ6WKAkevd12ep8&#10;rLVCeTwc13WdionNahHEw+NzmarZfN4ux8NBwPD+d//pbz/56KPf//5ffjz/sCxNVYPioaUUrTOB&#10;x6cntXr35iMRqbXWedJS3ONwOP7w0085ghqON3dvVNXdj4dJpLTNt605tc4zpJ4vm2hdtsvt7V3e&#10;o1rt+fERVgR4PveIzcxu7z6qta5re36+zHOFWPP1dLp9eHr89vvv7m7v13X9za9+/eNP37XWSinB&#10;7rGbiols28Za6mRswxXR3atd/emTQi4C8YhSJycQsZGTaZlvVrYfni/vbvRk9SS1dS/0OgGW/BZE&#10;KqztkmfRFRaiV0bhtfOY5EJ9kbBXUcNwLLQM6tznQoSEDyZKjHCPYVcCDJFxDBBrBws/RIxeh66c&#10;3+ROJJIdX4k94bumavIqUv5ldLyCYR/+Xa+bBQD3cdAR1/ItvqZfJERakN3dd5chQQe2QBS4opn2&#10;om5oQhc0kdaVWsyKlgotktou9JIOmDZwQlOYNvBFngzDfDlvkQfo4YORJkr4XpxYonfcIy6AgMQu&#10;ZTeAdhmdtu7uuXVVlYCpwqgiLg6BgyoGo5pSQjK6J7IezubRHOHoVAcgw0EZIYiAA10AtYvIu22b&#10;reh0PM0nc93Oz8WMYN82EdSqQWzNp2ncOzWgpwrEWNXw8Cy7xoMAZMwSiajlSZiFppCvOH+S2Zhg&#10;b4x+KOKQJ+GoGePVYhs+j6+Xzc8X0uvKc5ScgEgq86aTHnbtmIEQ4EXHAaXYNQ7uOqjXS++J/GBV&#10;pRbcS+I13K4cJIy4jnCGcCOW4NJl5Y3ZjU3osUlBBb233tfDdHj7w49cMAmiwQL1ANk2UfHOQLhT&#10;TFI0SoymBjMnt969wQyT1WpGKxSqxmyGBqZZTsTt6Q7ny/N28daSNXY8HT+6eVPCoYm05zwQBp+Y&#10;sJf+/w5feQChSIg4AsnB2Et5MlIKp2oyrFRawLNviJIHw4hhbgZLpW5NyW4pKqII7SoMNRMVbBAz&#10;OjSUPVlspJAm4qlv2VKFljQVgaGQgq3yHbd3ykeN54q1ylYjDKERViAqVs2qlqIy1XqY56NYrXWq&#10;ZiLisW5tWdbnpT2t/Vl1gzL61vu6tXP3TRhIFYYe6MGs5wN9a+6M1n1p29Z7c1/Zt87OonVfy3HN&#10;WklqFAoYGnA6yY4UDqqFyr55syYlRbColKX32/t7cT49X6xMX33yxTzdv3+7fPrx3Zdf/Orzzz6v&#10;dfLW27pCqsihl5vaVOQZwEGPd1omUjd/9+NPt4JPb+T2aJM33XzA1Azq8GqRvY0hqSqaKr8iVGqe&#10;vKJDyVgG1xggYKMHL7gOdSMZM4jE1hGDQLM7zcZLcfWzLc1Xf3Kzje/N8092XqsBGFzSF8qC7LXu&#10;Dozv3UKCQ69O94Jy5y/sSNUV0Fa8kmaJBHEj+bBogUh1BvZO6RAnQjXUKBpSUSoQtICTaVog0GDr&#10;XcWS1iRpdW4UmIPH083hcJgOJ1V9viwP75+2Nby3Uss8n87nh+6c5qpaSCvT4SQ2FYNQwtfNny8X&#10;1do8psPRrLQu7x+eD4fTNE1KLdP08O5drdOnn38G4N3bh2mavvrqq48/+bL+678+Pj6KyOefffbp&#10;p5++f3x4//bduvj50szq3f19D2zdL0tf2nY4nE73H/9P//W/mtk//P3vHh4ebLq1Yt03kn2LVXyq&#10;GqHeh/Pgtm0RaK2JyM3NzTRNBz98+/33bbuk4+FAzCNEJJyllAhezivoIibCUqs3R07cqOw4k2gO&#10;R6iQKoigNJFgmaDvlriteuM6dZkYMexKPbIuzgZEEmOTS0VXXlfLuOkyjDBxzZPGYbYTqcfHecAB&#10;wFAHi+uqixEwcsFmM3L8H4Pkfn3O9p8MTjAHgWigDkN7OnUKseu578/7T/MXzcS8siRZ7NWrjH2a&#10;V1C74hw+NizzYvumSK42qNJBdwTQATew7AiWcttdnAMGq6qTaJHBtAV7TkCOsUrRpiyKpjColjJR&#10;DOiiJug+0gfJ5yAiWQDUYAQZmgM5O+5MGQjXeDNeXKdCAGqYCnbEU0REUjQvcperiYRrCMRzMh9J&#10;rc5XvoLOnomIg0q4gAp2oCACK4hAgT81HovUcppPdV19Awp7MnulhyrqS9IjiW1K0grHTLEQuDaX&#10;r9SGcVN2IuD+L8KcuFPsnphjJhEvI37Xs/UFBNo//qBJ/aqP/EGO9UE6lGt/jJ5ytwAmkO0Y7L3c&#10;F6R2MLxf+oBX6ovs8Oqesu2/FHYKyZW8kbszEbwwBLGhdJ1cq5cbKV/Z/FE1ta1tT+eH949Lf/C2&#10;6XnrVI1oK9BRCHQvWkRCM2ylyn02/gVOGFJZqsNDVeZ5nud5OZ81efKNGkKPnGu8PF968yKlzEUK&#10;2Hph5ba3CJUQFwbTdDIiJ+lBDg0vEnQo2UNBiYjiY5ZXiEKIjxmTojbpVLXKithaNC+OgqtK/0jY&#10;cgGIvkxPJEE6qwtIhIQJkV9j4xaR7OERYTTA3cItXKIAZjRjaN+El8rvt8e3pT9pXybtk7CAJUHX&#10;YlpLmdSqailW5/l4PNzArBSDRGvr2p4vy/lpfbcsD8EFcIZv22VZz61dwF4EbB0RvvS2Ojo7ES3a&#10;1tnZV/fm29Z8i+iS9bdV7GQhDKctQKDwHPLJCRVAACMVWTxH79tCMc1cQpwUef9wJtXKqW/2pz/+&#10;eHsTx+ObL7748s2b+3oUZWt9dSwhC2w7HCc1NgbbVkWPYnV1f/d0vLTPD/jy/niciGUdU3ej3EaO&#10;lO18kUys7Hpa5RyhiCB1B8aUIcf0WX5TOHeygyS/IJlmOQ06GvaDHwwqCEh8sLO576cXmVLklstR&#10;vrHbd5hNREgl2ogJuHIPNGQvIK7n8F6KcYfaR99hX/YxuplZu45RwdxZ4RERTomgEz3QBWtgC7ok&#10;Ur1nV1Ja997hzpcUkgq1GG8HJM0WJVVd9Hi6OYusa/v08zd/97f/+el8+d3f/8O3P3x/Op1a34Im&#10;NolQ1NTCal2dp+O9CpflzM63bx/PT+fW1uPprtbaezydl3hu8xFmzb3dHGzr3cqsUlprT+dldvZA&#10;rA1Qwg6H45df/eL+/v79w3PbYj4drMzTdJiPd7FsfVtCdT4erExmdnPz8el0qtM3ous8zb1v3f1w&#10;OCBaixYoa+PmUQ/Hy7b17rc3N6lrWkp5en4E4vHxuU4Fqu4+F4NIWg7dHE/HU316enr37q0VBdm3&#10;1WoNGYVgNp7T1Dz1ULIIoEePUGGobjr9sC4ns5uDVsMkNgdLhxWlxigLnSISENvAElSEwq4Hjkpo&#10;cnOG6lWOXowFJ+p0ETAGK1k0N80uwC5X9GQs7asK+f58FZQaUed11BtDH4nv7s+CeDUJ+OFnX4Lo&#10;6EJdn/fgx5+lZWTKg1J08N/HJhlZV/4cY8cEmIU+VbfwjWgAClgQRbuimXSFq7gAKhQtUiAmoiLX&#10;aRl4ENFFRBBKEQ3VUKXYmHNPSdC4xtGRDIOiFPQRaiTnk1MXiUBKqMUAbFRSpzwjzfWNNt0Lp12z&#10;CJ4d7n1klnq1XgNDwOw+5MmhknM8VxAwZGftFNAhFXTdWsA5bX2uPBzqfDzyqS1tmyhFYe7ujY5S&#10;hA5RhlD3l8xp4tihQ7n2SjNN3A0yRLI1zf1rKLKLyGRyLxDF8BG4YqUy7HT2jtur/GmQgvjy92tG&#10;sz9eJ2gyFkamf/LBtwvkWra+gmkB+r7Grs952O8CZC8vMuC1pNHuAvqR1PXdVKMHGuomU9cTy0nL&#10;x/X2N6j3Uy0I+ru3Ht+7zzqty7c/HT45RDwtz5cCFKJvfjgUCR1+aAEUpKF4AFVFzXLQaiDYqqWU&#10;be0IigcaxdO9TSm6LL07VYsVsiNabFsTvxTx3OUa0ZEsK+rQdQ2Cmk5fMn5PWKSAtaUkoKQpBmG7&#10;F2GlTGGlC9atnVemZxNhChPRFIhjAOKEXePc4DsjzzAMqckxq08VQaEUSM6z104iTdyisYhAqdEQ&#10;m/oz+ln8B1welc8T2kFiJipNOsUAqFSzqmoqU7FpqnMpJe+o+3ZZHi/Lw2V93tq58VyrkN62Zd0u&#10;23bubZNwZ/RtQ4++9Xbe2CAhvkVbmzf3LXxj9EiIWaMKGV2BNGEzeqjaaMG3eCU/A6UqLdufEVAT&#10;oTA1m0RDHNO8bM27BurT02VdF3xx+OTzX5ai3S9P5+a+revi29q2pbd2sirqmlML0bEF3z+u3373&#10;xWS/vDm8mSva0hprwtQVPVkCOkghgCDFg8yyhpfdhyYV7pJ2NfjnckV3I5O1SAhrDLzt/2HY1wBE&#10;6qlnqS22b2Z5JTb3QcQBhs9qjOKHw05u3/qClJoZLGWqXHmr4x0OIX0wSD8QpBlbffx0IzkMQOAS&#10;ETkw6NgHZ4kgep5pASdCUwxOe7Cn9AjxvKzNia2DDpXkeShYa9UAXSgW0EZ0wk2nenja/P3j4939&#10;M9TWXy3gAAAgAElEQVSmw/Fwc/tJyEcfffQf//HHbd1Upzop4aSYzdHaJ598Joxvv9s2356ez2dB&#10;Nav1uDXvXUo9zTfHejiC0vr28PT9VA9m9vbt+2XbRAzQH75/+/z83INmFSjr6m/fPj49ncs0B8p0&#10;uK1lXrc4L22aT1988Tf3H3/0/v3Dt99/99/+/p9Op9Pz0qTMTl02Cqap3qh02TZIaa2FSz1OAr27&#10;q7/99dePj49//vOf3VvvcbqZzn6ptbYWaYl4PY1TbTWRrTScdvemWlWT2A2BaHnpk3kfxov09CQV&#10;kUXk/Yp3E95sPFU5UibZkXlVMgKD44tOMZUOL3uNvGfdORwpAIJqL8EiAa1cc6p7FsVROb1qYgLA&#10;nsRgsI53bs01UL9+Hit5T/pfPwZ/a2yfv/L4y57O9TN/9Y87NYExyrUNSu79udxjIzhmQ5BBOL0L&#10;ekEXRAGLRJEmbApPKxu7viMYsMx+PdGkQWZWoVQZ/h5FTIWDYxUQH8avIFNEmHRG50gXE1PqL41Y&#10;DuXiDNX6Aa6Y2JCI+OBzvoJPBqlzKBlklZjWDFliJQqfuB2TWv5KboDXeydQkyImpgLxjnP0x63d&#10;VD2WGcf71h+9+UnNFGiNO4Errxmg6siwufMyEyV9NWk4GnS5bK4jq5QhJTPAsJ0/SPJVPyFptfoy&#10;MoUP+oZAqoPiet/l/2ExXVelXLnm+/X3dXslYCHzu3E1ytWLc8+xMJYzr62DvRrIV0nKQCAG3rxz&#10;EQkCHVNDbXLycqenN2X+fLr/cuG8FTGBik1ap4+WE+X9zZ/umryTPz69+wNW9MDSMXvwKhEMICB9&#10;MKkPhxM09RNIwt2XZYkWrTV1YQ/pGJgmgoKthRMivbsUmOlkdZ4Px0LfWyohkjMcYygiqx2RIeLI&#10;zPVzWih3hzGMtECh1GARTGGWdkHReF7709k6EDCgjEJCXpb96DMNjBRQ0MACTmCFTJBZZKZVakU5&#10;QAq0wApR9lMgnIsIaRpFG/tF+iPiQdp783OVdRbOKlXVpKhQpIiZVZWiMBMzqwIj2Xvv2Jb16Xl5&#10;v25PzVfKJqUH13V7Xi7P27YwnHTf1ui9LxsCcfa+NOlKR996X6JfenR6QwTFIaISCsAjSbyURAsL&#10;VAWm7AyBiCZNMyRgPZvwWq5rFCImjkA0rmLWWnv/+Fzs9te//c3Xv/7bjz751FtvPG9r87a07dx9&#10;o3eGr5iVxUpYoLTg0+pvH+Lt42eH4+fTfFT6pRtQyisoV0VSaPuKFSDZGVnd645spQdbmoSmN2kA&#10;Q1lEdYznjV/ABAhJn0sE94FAERkqJB824/NE01H+71Tcn0Wb8daEErloU7wmQ58AISpqA28bhdDO&#10;/NzPrHF6DvyKHOZPOy6dW32oUdJj1xklfIwMIwSucIdoEa0OdVpiXZtHC2nJrBiIy1j/Vgub0zGu&#10;qQI1s8O5eylTLf3t2/f//f/6h/O6vX/3eHt/3zpPN294iMvz+95aqRUs29rn6fD5Z18I+Pj4CM8m&#10;ehrYWo+A1Jvbu2LzsrXWWIpZmaeDAXh8vkTEPB1E7fH5LKLzPInIedn+9OfvVPW8bB/ff/z09DRN&#10;E2Fr63U+/frXv/3t3/3n0+1N6/y3f/vmH//xH3/86fH+9rZiaq0db6boW2uyrt2dpajIpCV1ZcS0&#10;SDGOO8M8983MPZlXXFsbI/iMH9/+RI3n5+fWWqmqqmLFrA415Gzf5HwoQugIl/TJjD6WjZp3u0h5&#10;bPJ+480kJ2KmFCGFViQciRMYIlMiMRFHGElhyDB1ljHMlY3LBJaQsikxSsLg7vQsOQqfwMJLCBx6&#10;tw4RTftoUX0lFip5CmTHCRyqc9lk3JcMMdyXr1jXXz7v2+gvPqNpY5PqE+MVB8K1K9GnIJ+MbjgG&#10;dHEN5ADTt3MLNiIUnIXFXJGpVai4aIxVLqI6WE8SKkXEUwQEo3+amN+wDBBTagkV+JWCldC35M/b&#10;3B3wGCJ0ibF5iCNyMeT7meeEiHjmT7shXj4A+C4rPn7FJFJTdfDtAoIdSNfRUUlt2wEB2MjIU6No&#10;YDlDkne/3UQBqd3LJewSckY5nT5ul7bFUhiTmaqqBzewgrsXZFjahIvkXfv5+MRoLOx3mS+YqKAo&#10;9jI3V4COOP5yBsu1vL3++thztXyBPUG65tbjC14O5vGlr5JvygcXGfzGa1cKwN6pHN+l+3WuWhuC&#10;wZsZ0NoHJUdKDAZAdB9vVGI9ztpQVxw3vcX0scyfyvETr4e1SfReisVhJu70eFC1G0i9dPz0fpuN&#10;F0+5Fk/CCSLHh8UTQYjcCq01dm+bIxDA5byefZ1ywnNXzkOalUJlqkVMrZZSaqnHMt0cbm+Ox+I+&#10;OtGxxz4duqKSnbpgBpjk3lNCcmmpi7gYaYSRhZhEilPDo6+uEefNL61E6mVCRMY4ZO4pE7HQArOR&#10;6ZiZWAErOAsOgpky5R/YQazCZpkOUictNXtESudFq4lWZQHYe+gSPGu/YNomjaPJbFprNTNRETOd&#10;itYilgawCqPHtq5rWzZfLsvTeX3oXMR6YCO2p+Vhuzyty+LRFWRP8fbm6yYdXMKXYHNx6c37ufcL&#10;o4Gd7hRaKhunwkqazcMChpzMExMplq2HFMwhwR4NqCqhql0DDjGKeHiL/nTZLkHQPvr4s8+/+Prz&#10;L/7m7u4W0rW6x9a2p3V78raEr8EugWK3osdadbJa3Xl55vnp6P3YyyFYWhdwPpRJwZZG8IMZpyIQ&#10;jaQp0UQszcBHfMk9ZGWv4g1p+07fqYvKsWtUkcU+IV2kj/M/j9qrEnZu1hAf+LXkmN84X7GXWtfi&#10;6cN/YOL8gIjluZzZVchAyD36aOQTIFKPzl8rJWQs2YUTZT9HsoolB/3a90Zh1td9l1UMEZhJKXT1&#10;Lq5CiAdLqZHkq50PsSdyCHc4HEa1EEOZpsMBUA8B9HxZ/uO777e1r82h5eH9+Re//PLN3e033/Dh&#10;3Q8Hq3I4XdbVoK2lKp2AqiZpVqlFi02H093Hn37BkHj3CI2bY/WJ3p/TG+caGEoZg9BaploZAREx&#10;q07UMmmZxayI3d19/OUvf3Vze39etk8//+Krjf/+zZ+29kCtT5dzW7f7N3dlKm25COrhMKd9n2Da&#10;tiaMbXv4l3/5l3W9rJfneZ6nuSzLuai2ts3zfDodnp+f3VutFuHn87MV6duqqgyBMgcvnEHSmbTA&#10;PXoEFZG4okSYmU0TpYR7R33q/d2l3Vu5nzFPURohiDLASgCisKzzBKN1yN01GYN3JS4vou1jvabI&#10;7YglpOdPmODHCIQ7yhUB3YW5hydemtyNaacx43Z1fqZDhOBIsGRsiYw9o6f913Ks62BH/OxZ7OX6&#10;O3gzGPgjgIEU3zOJ/LPnIvsLu6AXyTl3FqAWr9qEKzxHASkjp7ERTcOzJ6UhUob9EgQmEYQYIZmW&#10;iRSKCkqWSmRiix4Rzt4ZzXtHj11nJUkkXRgY0FQ2d2Rfc9FHmjQS152HFFcW905mSIRC1CKCOlpd&#10;ArlS3zJNSSeGJMIw9mx1vF+J0CgQ3bsSxmIqAduEF8rCcqqTzrdSlu7nHn4QU4THsJbIO8iI7Om9&#10;aLhfwdArWPVyAMoVAxK81lobU94JaOUbtmNIvOJS/Auwky9ceF4X8J4M/fzxs398+ZDXehj7iv3w&#10;ah9e9nWmBYC7P9KeZuXQ6Gj7MtQj+7jqYR2lYW5ycLuTes/pDeubzdHCO7n0rbNtsbEv71vcTLYu&#10;23Y84O5ue34nG+a0E8CWqX6kquuAXGNdNzKid3RUhYkyojforOJDa1iS4VQszG7nG9SqpapVIQjd&#10;RLy30juAMEhKckGZ8545yrgfNiCHNCo9hepJp3gMdYbkYKmYE60n/xjnru2q3TDGI9JU3ExFKGIi&#10;vot87EcPK2IGJ3AWTJBJ9ECdmxQptR6OdjzpNKmKg+pxOJwKgCKu7r76qmvr5+i9qs8axawWs1JM&#10;JqjArB7FJtViUqrW7D601pdtWftl2Z66bzAX8ZBt83VZzuGNCNK7R1su23ndzktsLo3Y0C8uTcS1&#10;Lb0vwAI6vINMxVM4Oc6ypCE5pIBML2MCoSalimrVSikUE9YwNYgwYl3cuQbQg4tHm0DgzZs3v/r6&#10;608++oWHPj6+t2JWuLXnrT207an7Bb4Roa7HqVCklEOFMZb1/HBatluxk8hRzL0JdSoFzhzRkiEf&#10;r3skIHKYTve2QmJFSCFhy2oYJBWk751eAcEUdpMMjTK4Awrs6uAJGmN3o0CEYyQyCeFZqj3qPgmT&#10;bqljihkD5sKVf5LBhwzdQTGOMuoK8mcdOhStEAQKrmyW/Xp/5TTZG5rDaYGBlvlWDJ+cYGo4jWYE&#10;oVTjS3sfOxckGT8YOSigxUQNqbor2tzXFuEUKww5HI6lSts8AstlOx1c1UqZoAaxeTp04Ls/fwvv&#10;bVlVB8CeKiCAljLd33300cef/Yq2bV24/o/fve8UgU61Qq33DqhZWbbee7ufb47HysA0TabFnfPp&#10;xqyKFg1Kqcvans7burUfvv/xz999/3S+HG9ub+7unehba70TPN199PXXXx8O0x/+7fdv3/1oau5u&#10;VQE9n88iTLro4TC9f/9eGK3jk08+ub+//cMf/vDw8K7W2hrnee69UzAdZgTdXV9pi4sIYGZFBIIw&#10;A1s2f0JBLeUwzx229dZaf+7tadmeSyxGV7rsja2R2oy1XODOnOHBHsRxXTumOSeVr+/DWnvwrpC8&#10;hrHNBRCo7itywABZqfO1E95fjVI7bDCCkcfLC+2BE8C4/l9Zq7FH4w8fciVAjfW8I11yBWxfxmmR&#10;NOWXoDn+7gIXskCreNEu3OibyCqSbuU5jm4JSxMA1YazCdWZOlgiFAlNXFlzzp0hKhoSlUIwGMGt&#10;s/W+tVg7N++pcp0Sw0naFA9AxeW6ufbkVyRUr9nRcFkmqAmXZCosIkL6QFB2MHu8+fmmCBBltI8i&#10;5/QKIxGvVC3MzZb3RkVCM1uNDjEwzOXc/bn1++loh1scz3zcWl+qeFJrkk4kAh1Ti5nk/UV77grq&#10;XKcKX0Z58nQkfeQIQ3sqW3U6ltZekb66r/KKVbsn1q9X4/9nixBjJ+5cPQ44EANue7ngXpS/TCDt&#10;zUHsuNp1roi7pBbIoZPBdEpjiksJYETpUTaWXqbQGyt3Ue7Vjj3CCpx8Xs/ndtnaGluTrTWp5mu5&#10;Pd5+8dn7t5fz03ow28gSLDnkKAgVCZoIgK01AelIqT0pUmqpoPSQnorrsYN9CrVynKOUUF3dt9Z9&#10;c0ZIsETkWD1HgkVonh+ZSo4CBxj8O4lo4pLMQxmKcyKkOMRCnNIQFIZYj2FcePWKz4pCzAS7aBhy&#10;EoOkM4RhKIAFzSRZ1TWZXSGz6CHKifMtjgeaUsJ7zLcTAKhLnNv2cMb5KeKhN5+N1bRUs6KaKYOK&#10;mNqMUiElLf+KaIve29r70n3tsZGtWsCo7uGLhJuqluoRa3NfY3tufYlYXLvFGv1CNKKjr9gu6cyo&#10;4xCESVZpoCoEIRbJCxKV5OT21kRMYFMRq2KTSFUpCJUwWb2v67o0OrE51o67L8uvfv31J59/xShP&#10;5+ebmzfH09G9PZ8ftvVp3Z6iPwc3ogOhYo2NIVWtOMrS+uNZ1svB5GaqU0XrHtGiS+tujnmqLj3Z&#10;CFBLbQaGQWUnuevIeIB0aMuTCIrkoeapOmZKI5IqNMqrbGgPdlceb3nldHxwESP6S/EiO7Ase22V&#10;OzXFh67WEITvYEPItZ1OQIOQSCtHiBjgTNlRSeVLjH71FZTeweesCpnqeSJUeITn5DnCAx70AJM4&#10;NXqFBpaQGkgyVg0thK29RyrWAWpuAhExqEFDOoqxzGHTRm7k0vzpeYnp9ubulrR12aLyMN+GBYDv&#10;v/3u8eEdEKZ1WbbW1vv7+1nk8fGx9z5N0/F4cvcmTURKmS7r9vi8vX94vvvoy8Ph9PD4w/f/8Yen&#10;yzKpZWOOESoTgLbxo48+eXj/WKxGYFkvpUzH4x2orfVQLVol+Py0vn37eLr5+M39R1C5PJ/N6m9/&#10;+7dff/0rAG3d/vmf//n3//g/fvXLv/lf/5f/7Xg6XJ6ev/vuOz1UK3Vdlpvbufdea/FtXZYlUygz&#10;C+L+7s3nn3/23Xc/uLM7encRW5fFipRSNl/pKKWKsm8BQdr7pA22ChXaoktyYtVKKbVWUJtZ63oO&#10;eb/yccal17X4HBC4NjDTfhmpdghEJRIKzDWtg3QMgwRlHxvMPgUEkVXGq+n32IEBlX3gY2Qyimxm&#10;X4mIL+FqxKDX4S12waQ0Ub7+ucJLMPzVh8jrT7y8UMQVV3gJYMDLNV/9JEleRg7WxD7yC6AJNgEK&#10;ZC6uWCXW4CbIcc4Q2Ijuo1tJuGZJTYowxJUSoq/jtmd6BSdano0dTnqPvvZl88vqZ2eHRmeOmmQf&#10;TFK5TMzyPXZAx8957VyN936XT08EQfJM3nVkCjgG9QY9i0C2oKkkZIfk3SKCY1AHoUy31aFUeJ3I&#10;1FIC3YGI6HRynfs2tfUj3M2HSY43/fy4bKgik10rw8SpEmzXUQbK+HkFCsQg+71OnjMjuXrUppiE&#10;Q5Qv1uNjRb7OxV/nRmAICiQ0JdD/fzzklQqqvJ4G5zXr4iuI6kpmp1CdTKE1DGHSKxA7ConMVnVc&#10;A0KPMKI2lNDTmXWJwyZ3pnfV7iAnR6V2nQr6tl7603IJuJpg0qcIq/z40/tDw0/ffL/8uJ7Ic/gh&#10;UjcXEmIuml1ihYpKASWiswFFdbapWnl4+z59dxPJHHaW5LZ1d+/AsvVt6+5MSe1SYOxsaYf+IoJn&#10;6UGyj70NqFLDE9F2hzm8m4dUKsSLIVWmJ0PpEdvKS+iWcuJQFRETpZiaMeOjODWgo5dJSsBIQE1V&#10;lQLvXaSXqdZ6inKLw5v59KbcvZHZWhFVFlF4gQmmvvW3P/z04x8ffnzLt36DTTawqjMauoRVxVxt&#10;PunxpkEi9GCVSvfVW/NYL8vD0p87L1aje++Xi7fFyKrWt96Wta8tFscFuhQ507bSnlu/EF7QpS3u&#10;G5rjvBlLrWrZZxsLHVGK5pxisnUlpE61zlNsF0B679KCJkKtUiEWEVuX5tr7dL6sl47Dwd58cvfV&#10;V7+4vX0z661MxcpUiva+rMtZu89QYTlvXM6LY7PJ6mQXb3fzfFvm+wXt4RxvH2trt8cyzdjaY0G7&#10;nVXopiZTad6nAsIjHZTEAkYQohAVUQ2B2UCwqKDDOCiITL/nEEQq8xUhFRLh0eh5fiTSpQMAH3QD&#10;ScJqdKYixw5AgQypJZVDyBzuzqY1vO/ggYoUIZnsV7EE+Y1SFBXQ9CFR6b7XnBRIDHj/ym8Y9I7R&#10;DoAqukfKdYEaIg1ogdbRI933ktUgpDk1UNYNzWNFaVo3V6d2UepMsMkmGqaE+kyWQAn20JVlgT2L&#10;XcBzi0u06XCz0i7Pi1k9HU49Yr08zvPR3Y+zIZyMjk5Bmad1XTOZmKYDxNbmvYfYXZlqiBm6Wf3p&#10;4fLH//3/WJbls48/+82vvyrWnh5+7M1Fioqsa6uH+b/8z//l97///W++/uqrr7763e/+QW8PALaG&#10;w3xAbwzzbsUq2H/6/l00/fjTs6o+/PS+AJPqV599dnN3+8P339F/892//eHytP73//a7u7ubHjId&#10;b7u3w3FqrbnrPN/0vgXMxB7enxnWnLf3n/3bN3/6/b9/ExHH050WbeelFNUyB6N1Wj1oDXfvWwc5&#10;TVNEbOvFzG5ubkSwLN2DIhIioqJWrVY412JLTGQ8bfjpGW8Ut2We1PpyqQcOjZhAz2EgQ4EiJWgU&#10;mj1tG87NlPH1mY4kpwqZjitUJfVsxVQFqtq8D9QygxpDVYUvY18/o7Z4OqiOckIGF0t3AG3PlGQf&#10;PmmDH/Yq1An2UWwZqdVODcJAtjDaMSPB0sRlAOw1fNbkJsDWO0xo6upr0ikNMcFnbAaypRWyq+X2&#10;AUIhNvRZnapqENHeXcxKmSRZB7m9aCY6pHsUpqG6gQDWJursW/Str83XlUtH79qylx45v7IjbSTK&#10;juhkLrjDIxmy9kJu7+kCAAtH6zW7hwMK39wJTUue1D9OPOY6rjz4zuLULB/p2GUps0FJhuCxdVWx&#10;UoyqEhvbQzxt57VO+kmdb08z1jtvy9IWc4Ihc4kcaGKmEgEgDL0HFPsANoIoeXtjr2+5qwjueWNC&#10;nvld2eckAH+BzwffVQUSKVgKEfcwkaCairziqOVbJnvjIV9KXvKBPWHK3vEVGf2ww5gErdFCHQtQ&#10;h7yVQKE+yOXcndOCHru1KeioREp2E+iBzbtb9cM9D19q/WgqnxAz6knmU0jZWmwG33rvHSizHc/9&#10;8rxeLtvl7nQzHcvheLyv86fvfvOH9//n+x/97q6E6tIi5abNYxLUqdzMBRHL2i5kOkOv3hp1FoZN&#10;OokEe/Op1nk+RuB8uWz9CSpQm8t0ezxBLedySriSTJJpwpOB681BDqtndp4MupyTtHT5cVNYOiyS&#10;HX0MG6L7bqE+5smue2D/mJKtw6HDQCBCoQKHg6HiwQ6diohooc5lvtX/m653a64kOdLEPnePyMxz&#10;A1CX7mZ3k0Mu57Jru88jzcr0IOlvy6SXsTE9SFozybQa7u7McMjpZnddUQWcS2ZEuLsePPIATa6O&#10;lTVBFIDCycyIcP/8u2wOefuSxj02LALJzpRAGQLg+Pmx3tfjg58uXCFk5JISS9jHJ1AiTibCOZOz&#10;OELHZ97Uitpc6qlhMVKCkrWmpZXZdKm1amu1NJ2bX8xnyExY5Px5KedWiosTIanR7LW6XFxcZTFn&#10;JmYjjtwWl9YSOAfVlAQENeZG7sm0mluFJUNWTa2yDLOBh6kaPz7a4wXjNt+9/OrFF69vD4dpsxuH&#10;KcikAVGTuTXVZlYNKllG9gTzVrxOqrWhFT8an8vQdGIecwKFK56SQfo6TQZEcDK4Y1MUw4+eKkXO&#10;Qlf4SNde3iPeKXw+tJuIugLgsEpzxzp/SGkTgU1Qs9bULKjyCJuaFQ57emDMNDYOonA1YJjZk/9e&#10;cCyMENFjnRTsoFDTeDd3w2rSEAPbmOKZg5uu50scMPGjUA3acxZBIHWvPXa0v3V3wNmNTLlTHg3V&#10;TAVKgHBkj7qykRkLsQt3uqMYXN0MCqokC7jAm5O5wDmllBIPwzSN21rrshQiT6lD6AqwJe+UYXf3&#10;2mwYh+1ub8qfz2ciGaf9L375q4eHh9PjcVkuwSK+zOc3b96cj0et9vLlF6r6+Pi4vzkMw/D9dz+6&#10;8YcPny6Xcr7U7XYbeXBmGIYtkeScL6W6S0rDp/uHcM8ixzRM7968+c1vfvP1Nz97fHz8w/f/st/f&#10;XE7zb37zGxGaawGQ0rDMi7NU02Tk7swJ5GKGPKaUmtrpPKeUtJbz+bjbbbb7g2tTQ2vNrLqTBf6c&#10;kxVclW4RKARYaw0gJnaImZfWZFnMrNZFnQBemB+afiy6u7CQ7KfBtQ2qrME5ZCJ3sLqTMqDhThOz&#10;Io7WQNlgqRcpUEKiPlYG2EJF1V2cCZGBa87cCU9EpA4WwvroXqc2faYY7MDoQvp/fSUpPz/yVrB2&#10;tVC5vohAzitDmzua8Aw86EVGn+KvgAFdRZndr8fcjEAszb2qVg+dIFxQBVXQBLGwbGV8GQcb2/oP&#10;JAdCqSPMCd3H5U/mTWRuBDfz5uqAqlFxNdKmWrxVX1pkfZE6mz/BIv0NU/cAjQuKAA36LH+truxZ&#10;dWVr6QEnDcByHVE52IIOQWTgoEx62BZdj0LAnR0eRGh48NuTS3SO7u6VJIHDYIPJxbV6ZaLHep6S&#10;TOOQ9zufz61pcx+EW/cS76ehWffij9r6KpINuX2vWvrwjoFwKX+6zVcQ69nFXpvY51y9fvdDAxjg&#10;FbVnFdsfPVrXC+j2/DO9sKaVuWXr7+AOkU786ALxawnRWR69zwhVgwO6RmQGHOpYiUnBIgFap8Vx&#10;5cloL9MrG16ZvBjHwzBuKeV5nsv5UW426tUMrWirzRWch3EQTamIL5I05+mb13e/+PaiP34sRapv&#10;RvAgqk6K2zykPIAI3pidubEbjFxZlQq6kSEx0STOqcDcQUmEOSwwzV1BwyTjOABIqube9VXwQFO9&#10;8wrM3d2s154RoAYFKUzBek2kMgZxc7EeAGSNtYAakT1fEXFzuN8Dul7PHi0fawRk7mqrlstEkCNh&#10;b5+2N9jdYLNFhiTFEGgKgdsyXz4d7++Pny7l4oM5CTMThCAkTJw4JZIULFSmmLOqmlotl3pZ6rzo&#10;4lxIAHJttZSllktrpWmtpdS5+FzpbHRWOjc6t3JflhmlAUkp0WyY3atZjUrDHbAkwUhgFoNptgSw&#10;SNhPsFMyks1mUDRHMVpYFE6uqSG5UZnl8VQePlcF9q9efnH3ze3dze5mk3eJORdtzTySDVu4hDg5&#10;JUkjSVJdqhVrSsXRtNqynCrOM6sPOU/DCJvXUVzf64OV8ATqoAsJiXh1MesUwN4h8urR6eprHviT&#10;5Ghd3O6rA3XsC8yIvEOv7u5NDRQC+5jUPD9QyNxc46hg5rAYXKty8nVmD0T5R9yDnqSbifUHLESw&#10;ah7BrHHIkJkjkqqeP5D9/XUtVTQeZNalVSujqstq3ULv4Y6UUzWGXeHs0IBhBZzBREJ97GrkBFdw&#10;I6qGxl4NFVCnqgqOeG9f7X/CTzNyHN3dmZmzpJRSSjDX40XVOkudebvdffHlV//ql78qpVwup8fH&#10;x08fP368/3A5nT9//rzdDg5Vp/Ncbl+8+pu/+fen0+l//l/+15///Ofn03y+LMO4AcnpfNlut6fT&#10;ZdoehiFNu/1xvm/N9tthLkVVS2uHw15yOp2Ov/3Hf/x0/6GU8vaHt1Peioham+dZ4bv9xMwPD5dx&#10;HFWLmzMzg4ISziyllOZmZtM0be9uSjm46/ly6oFevbiPfZeImEQAI6KUklmUVnZlllAImGuND1qp&#10;iQcmdvDRytu5JWl5zAzZqaWqRMQEGUBMzdUrMtgNzGTiZA6BpwC1nA1KcLn29CvC5MZMXfsG9J38&#10;AYAAACAASURBVI6yB2zYSn4Cc4eRfJ36rXCAAyvhCx3wwgoT/KQ+evb5Z1Su52ehkQVv0mklaV3r&#10;t5/8TNf+g60v6Hhpb0AIwSYBPANMNIqR9Zg0B4VnOsOhf3QUE1FEBgZixR4f0NMkPuxMqYvuTTXS&#10;idzVgEsrDW6wZs1IlS0CH6yDfz8t1GRtn57eP/gJmop6CIgNq+8Vrn0R0/UiOj1dhI4xgLprJ0m/&#10;Yt1Fue864QQCgCikndG3hScXuYftOJGhwdja4/k0QQ77NE0b30x6Oc0FzFRjxBOPlIOlJwky9/Ny&#10;nR71NxCFi19tF9YnP9qBsNePN+ddp9kPo7XGClxqlUv0j6/kQvC1c70+d/156xflp/U6rsrEfnGv&#10;ZdKVWUXP0FOgXW0Ho7Sm3npfR9gB1617L9SzRoCvUQFZmmi8k81t2ty6HNKwH/evNrtbM7Nyr/VR&#10;DKSgBjHmRgJiGadtApGpmonJuPny9f5Xp+Pj8Yfv72/3uPv5F4e7F4+fjw9vPnwqijJP0EzmGZpB&#10;gpRSJk4uQrR4dXgWkZRUMZfFmjNQm5lB1byGOU3JaZSckhvFPtDfbADFQe8LeMSud5+YYGHoo0hK&#10;UJAZOThOntX9DZWsOjfuQv3rYx4nFzqCbbiarXQcgmDE3dyknyycICOlicYJww55gmSwgriTnKnW&#10;5fHdpzc/fvjh/nhfqQbbwUms2zlJSjmlJCLErKq9zzK1pq2cL2UuugAN4mBTb1WX1kptxbRqs+VS&#10;6mmmi+ZKVKyd6nIsywXaOkFhaX5uOmu0QuwaZofG7uFQzwJyy4qqnhILsQgN8SRQdLQCGVVV1XRx&#10;ZU1pe/94vn+8GOHu9YuXt19ut4eUBmaGqrprrRpIjDtBWIyZc85qo9ZSSvKWyApXFmZv2s6FSx0J&#10;I3NORIvydekCQby+TuvZOa5dF1XEzQF1Yki/l7bCV7F1KT2tv6ctb+2fVrqH1bAChVkPpImVauv+&#10;+2z5enDeGUL0xP2KUctVEmh9MySGELOII8EFLjGOvNLa3dXX8Pm1mfvJZrFun8G+Wv11rddffj2T&#10;nN2sDxOdAr4bp6mpF71mdJvD1GTtH13chVYlN+IbSYkroYIazDozl0HQ6HBtpXULExE7m/UoGepE&#10;X4ZDJIHFIqIqjUMeRcTMDofDzc0+57zM5+E0WFMolbLEmaHu87y8+/DRzO7uXr17+2Gctu4ybjfl&#10;vJTmrzcH8GggJBk2O6dPl1qH1gzY7XZEpGqAT9PWrP34wxtVDWrXNGw2wwRsdzeHb779CsAf/vD7&#10;9x/eLot7rcyJ3Mzc1ImgqpJTSsN2u/31r/7scNi9ffv2//q//wO5MRMzMw/uav0WGsxCMdpFhapE&#10;SCktS3D8EZ8spcTulaCJGEmK8r1qKjoVloFTlmzmFUbKcMowhjpYjYiiq3SJyA+AyYJkFJaSDgqN&#10;d7KwfH5uIERPFC3HlbYVYJXRdYmtgES/w887i+eF1xr78ARAPI92jun99eOnRefeK6fnraw/lVm9&#10;K3HYOmqMvsJjSbPX2ppABZZBmREuDBw5uX3ldBCdVnCZKLATCsOKMM+8VtSx6ANSZnOndqU0uQFs&#10;Gh4QqgSDGmtPhhcQw9ta0azjJ/zRRhPvMQaF1DsudJUJeltF67WMX3s1Rl6z5xh09XqIvUbcGOiD&#10;YbfexnR2RKdwMiHMuM2NiSkyvvqeCCe3avpYzgPSQYbNNA3TpqS81Eu0cQkduHoCI+IGrfoGrJ6A&#10;QanCU3UVtR2DVkb5s3vdHzn8EVfd1u2DrldyZRD+CcT47Dlct77/GqS6ftXzAivaV0ZkisVvybZ2&#10;H3iCb/s75YCunBpgCnc2uHpuOlRwa03dITmNLzaHL2X3s5IPLFsa9sO0H/KmNUtyHoaNNzY1MR44&#10;N5ncQHkcN5tKVpdSFz255sNm+2ff7I+XEzW5ydu/+OXrr7+ZPj4s/+8/fP7uBzu3vWOfQRURemps&#10;Ed0BQNmbKTED3kzP59kaciYoMSdmgftclrksYdmQ+qDZicBrh7xyzNxdYdYFrRYWL9VhaA1Z3ZoT&#10;TBxsloDsSApS9spe4dq3pd6VdfA8Zq6wlabZaaGdPmCEKpwJLeQCTOQiztl5goygDGNTI4GrG4ra&#10;+ePjm+/ff/f+89tLO9tkxKQdSnEjhjAloZTBAudWFjCpW9Val9LKZWlL9SVtk7GBtNZzKbPa4q6u&#10;hkvxY9HHhaqLJhQv1Y8XdwaNEM7V5FLqcUExkDg7GdAMuvqkCHnHMJrmpQ8NRXjMNSXe7gYRTpkZ&#10;TJTVrZqqUtV6/7iQDN9++81XX3897jeMzC5lvsDUSdRMAREhYRnYNWcWItJWy3xu5oMLYRjURxOZ&#10;jeaamo+cRgK1Rg6spwIz+GqcYu4ctYuT98xHetrdr3taR5LQ1KFM62Pz/PU8AOe6IM2gs6oCEGJi&#10;dzOtVUTgxn0TvNbjfYMkuqpYA6lDAOu9sO9ggFHQspy6qcTTMUYruv0kIe5bLkdbFhyKEF3Arr7r&#10;0SDE1tAJtN1ezoO2BTd35eB0UTyUoGZrmcag2KAFJh7vyN1hxCrSII1TJSmgSuwsAFPKbBTiJOIE&#10;gDgFYANVVVdVtabmUltd2jhspmmThwmAOFT1/du3Y87jOKrqx48f7z9+WJYlJU7TOObp8+fP53ne&#10;7g7TOP7mN//ldDrdvnx1udTN7uZyWZpiaS55apbUWppGBU6XC4lM2x1JAktptt1uHx8/C9HhsJe4&#10;hsk3m81yXmqp5/m02YyvXr36q7/6KyLKmd69fxOAqJmGFz45XLGZtkrWWpum6XA47HabzWYzTRO5&#10;mTXzpqpmarETwVxjcosoIq+pt+htfW/Z41RIzN4UwipSIUWVFMPSQL69204moIbFHRZCQvM1I4Y5&#10;Ir0gDHPvZs4gEbsaeQfnyxqeVH4AEBaVAJiJzbHGQZkFiNVLomeFEaGfe4jj8EpkwfNR4DMquvsz&#10;xEV/AkHByQjs0lff+nOeYw/uV8iBebUJ7+EIhEZQw8lAGTyST9yElN3ETUj96tgFwChIy1HQsBMZ&#10;MfXjpAclO1a/g+ChgLsHeYswQacOBsPVYEwGVwpTG3e+0iADQ18H+VfQJ3KO+ostOOGEoBqhFxnc&#10;j/LA1a7XyeGrJkDdPXil8U6u8sZeY/WD0fvPJA8XQMDBTu4UYsmW4t7FhsJEzta8wYnoWOZP82Wb&#10;0+008GGntpzLZSJe3TrhDrHV6MAivae77vfC3J8XOGsdHu+c6QkGXWcN6zdd97Ioq1cOSJRknbxF&#10;nRYFPLOqevbvPL2edQLXPd/Z3fnZd8V2689bgm4RDVwxYH96Qxz6JKfmUE9O4kClseSbprl4qaaS&#10;xv32C7n5Zrr5WZkTZEd5AxrU2Y2GvH9xQyc7t9Zqq1AWE/KUZdpNNzOqQeZyMmtpmHZfv7oT5q8O&#10;7ufj3Ub2xPkwnn82afN3n22uyIm9mFstqK7aVFsF4FPPBVGz2rQYACTwOE05Z5FUa7V5Nut4R4KT&#10;r/N4V4rAW3a3ULVYB+vixnB0PA6poTQ0j5H1FUtw9kZobkocKv2neJXoLcyZnB1rB74+7n2ZMxqh&#10;whvcyMLigJrziAQkKIH7PgpYMz0vD++Pb949/HhqR2SLcyy01kwhN0pEAueqDi3Nq7OrWatLnS9L&#10;W4zUSdXdXVu7zPO5LScvpbVCc/OHJT/WcqpavLhb8cWtJXjKZmI0arM6a2mqBvLYGLrVZJD/Ymy6&#10;GXJgKK5GAKrOixH5uTRmz4OkRJwTC8Lu3ZD2u/HVV1/+qz//1WY/Pp4/l/kybrX4iVojYWchZuMs&#10;LsTJGRAChR0NswuAkfOoOjWSs9qppto2KQ1mbmXthVbMxh1kkfNK127cr22v98L4Gih6XWHX1qfj&#10;zPHXtEahB8D2tM4JrGaqSt5jDK1paybPQk1/+sP7b0HBA0VgQ30QxyvsxDFbDnfu8GPsx1cct9oX&#10;9PqKosvcOVj8ILd+dEf+AdYqahWVsbvbqjEMKywnVpAnBngupREbsUsfuhNxyqzNyMP90gAnb/DQ&#10;W6I6FeHKvBBV4saslGrzkUhScodINqfORLLWrwNEmImdKTHzMI55GIhyKY2ISBLM5rp899137t5a&#10;q7W6qUTIpurZDJLUfKl6d7tLIx7Py/F8+errn2922/L2PSh98eWLYZqOD8fTUmGtqX78/Pn29sUv&#10;fvHVYXN4eHh488OPbjSOG5i1ppzSZrNTVaum1SIKrbX29u3b//SbxEJv3vywzJWFmaVWNe1GzzGw&#10;rbUNeXzx4lWr9g//8E8fPrxzw35/WJbL5XJqTeMHMsRhKaWrKomZmdmsXU0cgvB0hbJi/KFuTjBO&#10;Dn0wzRf3pb0cfRhkjGOpVVZwcgGsgSLOUNgdcAtnXWdo1Lr9kOrmnL15XLnnMQHoBVCsqrXAYl6P&#10;n0Am/HpWuXsn4vTvWlHd63+fFY59dMLPlstz6MGJvFubhxH1Ch//BIG4zpUs8RBQX3NTjzBBFIIK&#10;KANjsozGKGwhqtOYblC3V4xkYuaoXdDzKa5QChnQjRAM3vHXQASB5uYmYR4Z3qGKPlLVvgrNzYzj&#10;DWNlav8UeF4v7xXj0+tUBL6ahcJYyCIrN9lqjrleZ18vevRCbNRNaoiSKeAJ/Ss4SjusNl/r4DNM&#10;s4258jr5CR5X7EyuZCxF/XO57OY8bvJw2Dad7UGbFVIQERs0uvP4rVb65zNYCtR578+c2SMBsP8O&#10;8eD1K+Gd/vSnPe5ztPUJx7r+JZ5t176S05+A1v8qgrX2NCsySn0a/uxrooINL4wgnDn6FMoAZxhQ&#10;jSrEeDBKnLLyFpsvQKPUBnWWkQ8veffaxhs3OE+Q7ODWHObjOOVpRJW5lIteWkWrUKNBWXjcDFuF&#10;zHM7lwtqbcLyYp/Hn+VhuT9+evvwdkvT4fXtoVptKG/u51pFTdfrz4YQrTjI2NmgpblqEk6DTHkY&#10;0hgCGZgL8TDkabPbbDbJ6/XCeWeQRBNOBAP71b8FUBigDYhENgtbMHgfowAe80HX4lzdmrgZ5NkN&#10;iU2Fnv7EU/P093BoZRbiwa02a96aLhW5qjqaUWnqTCIh0lNt747v337+8dPlY5VqA1TUwJIYlEjC&#10;h0FA0sxdm1kzLyC1VtsyL+VSvXAiGsjK3KiVMi/z0UpFq+18ocdFPtTxYnX289JOtRSISabbbSko&#10;1Wrx4mSShNWrmbqxBzhKQq79wHe3RSHCiUUShQN/tebmn98XdwBVEoYJu51Mu20ep81uD6Zpmszb&#10;Za6X+bNLy8vQhgu5iUlQysxKY+GUiUiturvNqqW4Gptz853maXE+z36cpdoGPDBx7QkBcTZcd3xa&#10;cUb3TrWFe9hOr2twJWHG/Q6fkOiIyWFOfTu3dUNXWlffmgHmDJfrRNhA5EKAR0Corw/CddvoUlZz&#10;cFAEbQX7aX18rhC3h0d4J49h5Q4TwZv1cmzdJnw18HInxTXZHNdmQc11ZfNaL6ocEDWYk8YskMlA&#10;YDRST5SJnLg1IwsnDifSFQrWsCWOuq1CKlEFLeSLYwEXp8YxmRUnatpgYWFC5lRL62a8KRKynDkJ&#10;aL+/uZzneZ5jQscZKaVp2Gir7s6E7WZKxO7ODAjf338YpnG/3X16ePzddz/c3N5tdzeltcfjfF70&#10;Mrevv/3Zv/3X/25/c/g///f/gDx8Pj/c3NyeHh5fvHj961//5e3N3eV4Op0udSnjsIE31VpKJYJr&#10;LaWYuohsNxvV+uOPP7558wMxluUiQuM4iWfV1qrlLAKu6qU0g43j6O7v3r37x3/6x8vlFEIGVV0b&#10;wcQMV23aHZO6QielnHNr5XK5hKEd4NczOIhzyIEjR6bp0Lw+1AbFd/cXuhkTp71IU0WFRAnt8HCx&#10;cg2vdqi5uBuxs5sbuzMR9WA6rOJron7YS4DzTGYeNEUARFAJe8DeNlwPtj4w6AcesPYo/Vjqk77e&#10;85uFIAnXnNCnzTNSNp5sHp06uvIs/TwW/ZX5rmhs7lTM1b0RlHp4s+ykDabsjVyZTOKBd18jcEyI&#10;g1rIDDIm514DrUA3rbknrnGqqEPdTQI/QyN3kLojktHNWvf/ce/zRzghdgcO46/uZx9vhXtWINaL&#10;5k+c92hsV0gmEMUAl8iZYG5g7pzjoAUHKMcgIgjAzgwXB0JATVFYAQi7n1WpEEWvu5M7RbKcGqgR&#10;+bpphrCLFbho+zifRtnd5sE2W50vPFcOg+Y4YQMMDrpXgjOR+WrRTdStqInYrzXWtZZ3u+qD4tPk&#10;7n/at+LaUQPWM216DbDWY/T8a3qptGJO14+vF9ZXaWywPJ7OkbWuWltyMg0FN9Zzou+66jCggYtz&#10;5Wy8oXHiYaP5sKQXPN0MImTEPAzjTodd8VSFFezkjVwA71gKC0ZIMkpI7s1arZdzzY+X6cUNPBNl&#10;5XpW01YywSeaNvnU+LEus9c87vZ3L2z38Ng+tJOOBGKkjJRAWQSZmVWcxVFRSoHamMacM7Msl8VV&#10;YzKT0zimMRN7bambpDnIyRRk4V/kQqHj7BeCVxLzWoc9+xNtRAvPNDYFmUJjmtFvha0bh105wuvH&#10;0eHJev9IG1ElqdDCpGgVWr0UqtWWBSzKSRzrAEjvHz5+OH04thOPToIIe0h5MCemRJTCqSL4sE1n&#10;s0po3upSzku5uFemNJgsuqhrq7MuBaWgqp6LP87y0FLhQflysXlGJU2HadofzsfLUlvRIIFI5tFR&#10;TE3NfU3tC1qCK9zpeKrDyOMoExIShR5WVdPErbXaoAZhyLTZ3d7tDvvj8bgs8/nNw8P8fntIafLt&#10;LlWd+9SWhJFCtWwkaEmGUZu1WrVabhSObFywxXaztHpqfiq51GHMI1Gi1XXnjxpcGFsUKNy3/S4s&#10;tW6pC0Z84OvwHNfFFDQtuy7R61r/ycuUiJLIuu+7SBIBmv5JcwRcj5wr4dN7eUTr0LIj/nw9oqgn&#10;y2I93OAgUb3aCHbI4cr4c/SwLvUOPTnIzJvFlMLh5OYaukLv56g7lM2YnN1APEByckluKDCr1cmE&#10;uVMcrYBsDTFjJ2rmjWlhLKAZvMArSXMMm2kYhtZUVeEmQpKGnHPUT5SEunS0tdYa+EWaTjabYRim&#10;nHNrTUvlnO4ON82N3HqKltnNzc3ty9v/4X/6H//2b//2eDzvdocLzc3gTmWx+XIcpo3k4YvXX/36&#10;L/6SiC/L/9aa/dmvfv3l11/8+P2b169f39293Gw2Y8pxW5taYs551FrmeWb3cRx5lMvlEhVP7N3M&#10;PAwDM7bbrbgty9JKZRYGe6vjODpTa+0P3/9Q5svjw2naDOOYHx+OagXANE3TNAFe5lnnusxLyhzL&#10;WURyzui02V5UhWDC+8FuwzQ2MzNjJE7CKlrnk7bvH9owpGkalNKGlBXjov1cZ7iBJaaCazfBgeNz&#10;NBRhLupuMWXux+06KHSPA5rdr7kHT08dVkTq+YEXnCGPLpnsGXy1TsU6gtVJhP5sdfTji2AUiHm3&#10;hyGH21M1hRUcW/PjAOC8qLtXQAmeYAxk+ADajsplcTV3cHIhZVK37qqKXlDyc95VWN4HhNU9tFzX&#10;f93gzbwRwc1MwN4M5mYSC9JaL62ou9mxOfuKQPFTExVLv8c9xISuy6ecgkeFcK6K8qg7FREiy9nA&#10;bh7fovBVT9d9puB93BEfA2ELL+ih0RLOqESEjpi6u5pZR5VA1TNR93qIgUAg4MU9O11UpZZtkyFv&#10;OWfNA5ZZAAcygQzNIIGaMHlIflLoPFZb5mgxjVYRA3UArcNHtHLb1w302hFfJ6sOQgx616bSn55b&#10;oU4yc1h8DboFBRy9aO3QWme3x/7scYgE02edd0dp8cwSl4hCRbu2urGdVqAZL0iFUqXRZcPDIU1b&#10;G2+OdZiG/bjdJxkSDWCpznOBEqmZu2WvJokMZmZK1X0BI485D+Z0vMzn82Ifjy/yVFuFyThuxBDk&#10;XnK8efieM8lhp4WLJYyJxz2lsVnNgESlS6zEFRD3cZiIqLZFm7liELCTNZvP57o4GsaR854HEp3b&#10;XE9y95eJIORs1bwjEGzNuGNaRNqpzFEWhQhXrP9JhuRgRQInSmyspeoF1pAJm4RESIKr3yezSyYW&#10;EIMSJCMJIjCHiYRs5IhBJ6LklmGJaUppYzSGLX0aUr7dYD+25fjD/Xf/+bv/+Fg/LyiNmmfjIXHO&#10;RuQuw7DdTLthmNyxlFqWS21F27mV87JcaplNi1Mzb82WprXVxcripVFRn2s7znzU8eh2qp/vy/kI&#10;dwxjAtJ8qWVWr1Sr6mKtmKsziGUwokgDEmamxBwhM05MYbHj7izMwsREnITzF1++/vbPvvrZNy9f&#10;fXm3O+yat/vHj+flOO7S/m6Tt8a5pKlwLsXPnF19gTfAVEsp81KXomUul5TE3UZJ3NQuF2lOn5f9&#10;mdubx8+//y6dz7+8ffEiZ5xPUpeJOJEzrRl5WOOLwwkGvUwJIyDqAp4rO88cBg+rWe12n1E94Kp+&#10;8yvCRL46XxG1WtGjYwKjcpi5Ka3HRke5uQsW18+A6EkttPI3e2nVx4h9Rp0stGbB+HFT02alWXWK&#10;sCc4oAY1QAkk5qQWBHho5IHE5s1MJPHFrVlTU1Brrr66jCQ4BT0FeTPKkClRVVU0ZgGTmXUTRY+v&#10;MiEiZhPhcXM0/9y8bXefnd7Pi03bEt0pC0Cqut3uRaSU9vr1awJr01KrmccSEUki8vH+E0mahgkg&#10;1Rb2CnBPwss8C0tKmUDn03mz2f77/+6/3+0Ov/3n3x9PZ1UQ5yQjk3z19dd//d/8tw+fj8tSLkt5&#10;8fLV4XD7eDxR4i9/9uVf/NVffP3Nt+/fvXv98vVut3v/9v2bN2/cbBonuLVSElGWBHc3zMvZTNXs&#10;dDqlnMZxOF/OgLvbPF+Wy9ndhRlOZJCcXr58tdvvHh8fl2VOIiKRH2FwJ+bWGjO++OKLn//825zS&#10;x48fZfUKiqFnKaWUxVelaujV4kwnIggv1LQfyBx+ZWTEQIMt1havECRmBnMxN6vau2pDH8ZFuUCE&#10;WBtm1szs6sXM6/OO/syakxsC4wpefnCI4EEZFHcOHCw8wd2ZIKoxP6OOHfcFSKbsRmYwhaqb9ukB&#10;IYQX5N6H5xGMHC64rmR90w59BZdibgSwqteGorFYGMQNXhzKsBE0CU3ZN2kma8ltEI8UZ1IN8Dmq&#10;TcaVzc7cK7c+zPBu2GCOZoCIdi0Iwl3djBq8WcilEK7VzgShTp8lgCiMH7zjIVdAJHgB5GA4GZFz&#10;fxfuQRMg7/uNOCcgOcghHnpAZmIhFnde/0gnWiERjcIT00jI7kI+MFLikUnIhUmEs3AWGpjSVfsS&#10;9z02fEnJ3Xnt9sx7sI9BmMXXKqbVUpbFYOM4SK1eqtaIGZH+PQBLDtN2v055HV0V0JXQ1J3k18lA&#10;7LbrbYnttjei6zCbrvBTR6fWmvVa6DMkZmLUB6a41qAEZxKiqFm9F/1Ad8vyPtLorh8UJDa4UfhN&#10;6xV8dcChDjU0oBBrGs6e6rC16bZtbpZhP+dtHQ5l2GP3Sna3JFNDUmSXwXmgnI2SJyYRSdyJt+yU&#10;5KGUcbc73N6Om10ahs3usN8fxs3WquachzSQM9xFRFgcbZr4eDqacfLUjm3v443l+uGoj6cMDz0a&#10;58wpm3Epbbks3hoBDB6YRx6ihNFLhbkpWvV5Xs7n0+WyLMuSarEwfTMjikPFSJw6KBqNQvedcXKY&#10;eVJvClJkQ2VUwpBSrYxGbVFekBtGBRLCoFeBsNNigrOoO6t7Qt9xvLtnRT3tZK6NqFFrwovxInrh&#10;dsb84MOAmsgFllHqp+PH9w/vHsrDxYuRuZCaUW1Bu2IJ7IossDStrTVtC6OGerC1OVA7h6qZorVW&#10;bKk2N5prO5X6cKFjtU/OC7hhMEgDzq0RVHnLKamI5oW9CgqsuarZkLJ2VJQiyTWSqyglYge8WW3z&#10;Mk3Dfr/dbrcvX345jqN7PS8Pl3IBtWatcbn9aj9th2nDxMV5UdcCIzMso8MaETOTUXWjnCGjuxCb&#10;EDJAgka+YWSQfTzXH+/14ykNTMucxjQwJUao/zhaipgPro0FgcgIeu3HV/nesz6kZ8ybr6GXHD8Q&#10;K875U6LE0/NznTU+r5I6FeBKF1gnKGuD1DcGZ1w5CrROx339oiC2OhmeUgjUva9uXGWKz/qp6JWD&#10;EeXBweRu5efWJ+QKNnJlKJMZFJ0OouQNcLG0GYc8jrudMc9VyTytRH1tKFoACDu7CTMQZx9/Ph3r&#10;sNNBLmYXNUspjVN2HI/HWuuLu1dEU23L7c2L/b5Hm4vIRgTCZqZqDmWSV69ezXMpS3H3YPnklMZx&#10;vFxOplprXZaFSKZpa4bvv//h46fPnz+fttubnPPpeDmfL9v97ssvf7bf3ex2u8tS7u8//d3f/d3N&#10;4e7t27fbm+1vf/vbb37x9c3hbhzH4/HYan3//v3H9x8243guNRNyztDma2xzSok6K6ePMJhkHIfW&#10;CmDMHAMjMyWCO314fz/uxpSGWv3x4di0TtOwLDO5pUzTNInQ6Xip9cfT42OtdYx0nGfEkT/l5Tx/&#10;GcHIWKMtZHIGvDEM9qkZXRQMxsAuAmJVSk7ULd6IwAZW8BoeigTv/O5Vf9fgV5QF3Mnvq3Kwc9YD&#10;5gnDyJ8840+rwZGigYhJ95Uc04fqP1lGccb+8Qrrb7Zz/ikqE+urB1FataadME6uYdvmUAIYGIBB&#10;PCoqtsZugsYW5BiL+ZsHFbpje7GG4h97ZrsT/98Rc/ZmThyou7s1Dx/s0IiRrRSmQFS6nQmgFBo9&#10;JyJndgSuLni6GgFRP/cfD3YD93fPAUSFD2ogSVHjxmc68rKmJhKRMA1CQsgeA2UwgBCXrAmPDJAb&#10;ubtwRrdvMff1lDNjGpWJ2NjYqfoKEDU4A0oGgrgLQGBR22dGYjKrgFivBwmkau6AXDmtTtQNxa73&#10;vL+DIHmgY+2hXQXH6lun0CGE7KO88GUgty446P9ATOu6WLNvoe4IB7BAV22VCsVOGuPKldGZKAAA&#10;IABJREFU9cnsTmLu/WELmCy+RnvbACHudjnwalARo0Fpsu1kw0bHXZNNoWQylrSBbCRtGGOVMSOB&#10;BkojAHdTLc2NUHI8ISSu7GTTbus5Zc5urWx38+m0LEuxUusiwkoYOZlNZq22pTauzZJkg7DlcRqo&#10;jsXmhtRUmjsxS+LWeF6WujSveHUY3cQU3kgdalbI2HyeFf3eIeQ7Udgmq9YteywY59E7MJP0YGx1&#10;1xgbOrm7ujpCrVsI2VE8C/LSTC6aLi3N2DUkflrtFtRFEmJAPLyHYgGllc7FDUjoED2MVUGVvRDO&#10;XE60HD1PqNmqlAU4zZdL+/7d9//y5venZa5ZOScXUzetmlKakJMMwhlgM2u11lJqmVtbhJdWZ62L&#10;ozEDrFpr81rK3ErVS8WsdGl6WvSx0BntgtExEBJgC+yCpTSvGCYv4gulQnJhukCPkZ/OboaQlBsx&#10;ODZdXmp1dbBL8nEz3twe7u5udrvdNE4gP54vx+VhbqdhxLBPAw+3X2zyJCJezJoWpcatQX2x6s2l&#10;K+XIE2ds8iB5O06bZM0HIxJnstxarq18OM0/vqcTNnfOpRC1TMYw7pq4gOPJgbCPRowJ6Une85wk&#10;9wQi+bNHqVczT2Pjdf74k2KLHO4eOaZ9sOygwACiS1vbsCsRDEadU2HOdJVTO9DNGp5NP0BEzBxM&#10;cnPt/KoIL7ua4HWKfPxqoVDyNa0ZTqRwEwr/C+tw3Orl3NklzuQu6J8YZdxtxt02b6a5KqFR8xRH&#10;oxGTlyV8MiDMAlL0Z0OZMCRHPrd2Kjru715/+3Oepo8fPnx49z6xZMnH47nWKoLzwzHmT+HIAmEF&#10;EUPy8G/+zb+9//Tw8Pm+1tqWeZ7neT5rLSIZRK6YlzIM0zRuSmn/9E///PB4WuZ6OS8AHQ6H7fZw&#10;PJ/+02/+y3/8f/7+9vbFn//5X7x58+ZyuRD7NE339/fDmH73238eh813v/v9ux/fTeNotb18+eL4&#10;8Ljf73/182/zIL//7T/9+OOPTGCBu0e0uohY50FdeVH9yAzQI1q3nHNMMN2dmV/cvLi7u/nd73/7&#10;zTffzPN5Xi61Xu7v780buY/jSFYITzrBePFzyvf/z4ueVBGpMoiHqnO9QKFClSxBhol8zI28shO0&#10;q8yF4AYtYAFjdUqMsYkBICiY2ci9w6YAk0bB07V18UmEzA14qp9W6evKcScnWnlk69TmOmS8VldY&#10;K6rnH6AXWN2PixxwJl9V3E6hQO1ZVcRq2hyzgxI4I42Jp9QGb2IV5hL2FR2R7mmkPyXRxm9sq9MW&#10;EDBCbOO9dGp9DXoYSTZ0+ZQRKa30dqzRjk6Jkq91ATrrgNDVdcwAscDY3WNMoZ2GRL0LjAvt7OuY&#10;L0o0ANQ/w7iWnEwECczGFMyDuBBleHIgAifExXwNLiK5IkZJksOc1awZmjuZNwUxi3tAcUtA9s3N&#10;QapG7gwvpgxwU4dA25SYhwyrTb2omSGD2PraoU63Ugp9tfep1Vo80R9JaK8bVc/5Ye/GUuseTAhW&#10;n8SY23v+d3/SgJ8Uz/1hs/VnrpPa2K7X5zCevOvG33lwbhR6BSMKODqAOfUILnYFVUk2DJR3Om4u&#10;JCpbS7uaR5XR0sTDQLKhtHXOTiPJmNIUGCG0MDlrAZzEOTm7C5MSpmHjOWfKRJZlIKNS1JZ5M2yD&#10;tNyQWqtzsVJbWwqZbmWcjd1FZChnf/zw+OnDcVJeGtTMJTm8NcCRM6tRFFbeQk3RyBuatoqUIEmI&#10;aFU3g4BkSsx0VcSGRNWV4GSOGMG7cTQgbu5N4zwlggGLEYyKUTuqzJYv2DQkxm5FiU2gRB5WnwOR&#10;GDOBaj/ZY6bU+rqgJxcTzdSACi+kZ6+fvQ5WBy1YTudTtXu7fH//448Pb33HLqzRVzmDQchELJKj&#10;ga6tllKWcinLxbUYldpma4UY5A43bbW1ZT6f6qXaucrifHacGs/IDcNIEw1J2azUi+qCccamgGsr&#10;giVhTpSyMBgsc3JtPc1F4eIZhMRiBECbNxE/3B1evr493OwMvrTzaX4EvOhp1kekNuzG/d2Qpkyi&#10;yG4J3sKDQ72pGXAxa4FoIwnyJk0bHofh9u5uGDfzcSbV5EjOvDR9ONv92R/0LuPltEmtOYGTkyuB&#10;yR3GFJadFJ4tgRJ38ljnqcZCBHm3VHna0J+9/uSTP3VCfGrXn50HK5cqWBMMM7qG6MaPJHe7irUC&#10;pb4aT4aRcU8O9CDbSvgs900eHUHXq1x5hcf7lNIoxIBu7koIH263lT4CNbCKq0IDhwQ4gwgkSIKU&#10;RLbjsB9kI+pWvTarxJqYCdSawkxYiZBAiZwcZN6YzGjY7Wbh81JOjS8NwvLi9atXP/v2/Ph/lDK/&#10;e/9mHDZEvMxnOEekpqm7WZCxUkopS5L8++/+pdZqTQETkSHnVkxVD4fbZVncXUqCMyGVZXn/7t6J&#10;//qv/2aapr//+79/eHgYsmw3e1Utpe12u1cvXgZffr/fj+NYv5+rt//897/R5qY6jhstdRrG1y9f&#10;vbi9207DL/7s25zl88cPnz7d58wi8vj4qKoBK03TlBKHBjLO+G6XtFYScDqdzksrm83GnZjTYX/z&#10;i1/8clmW7Xa7LJdaa2um2lprQ+ZpGpdz+cnujz4QeV5nPH+xgxAjooBS2KEOJhkcem6VZwxQUbUp&#10;3+W8V0+mEXEI9cRwMxa4QxKEwELk0GC6MJQYcCMwCzmImNip5wkEOzmC7TuooGu/0q9AnNy8sovX&#10;+gzoekXqOK6AzI3jvz1Ghwz+k4+1d0whqO2yuVV3wqsYKWaRpo4KaAYSZAAm4pEsUWUrMAitw5we&#10;hMJO5AGi9GVET7UKAt7yrj/h7o9HaBain2APwML0hHoPp+CuK392y6J1VDhI3I2NQpLTyU/O/Uvi&#10;Gvf6ICZivbqKISAQ1sSyXuQ/xrRim4vEWHJiGhJnQgKSG4gyEERNEJgocdyS1APpzQ1UQULgFl/l&#10;7szG4k7BAmsePsEGJu2Qj4v7bG61kbUXeaBEnBnW0Ie/TARv7gLyq48EiNw1Qr5XbG+1wgp31esu&#10;fFUChss6ENrOAP/ZAXdjZjezlcixVld97362Q19liP58lV0RyhjYBzHRbG2M4+J37kg8lmwEhywK&#10;I6E8OA+aB4w7Gg82bi7n1tLk2Cgm5xGSOW05DTnvmAamkWXitBGWag3kkly9uZXm0lB5be2nlJWy&#10;UPg6Y6bkCi06bXZJiAS1opTL8niaT5e5nIdkQx6qkrOkvPNTO1U/VRt5rNq0qVFzgXkbUxrHzTxf&#10;qJmpwZAIFWTNrWG3SSwpSXJ3tWquzEw5JY5nC6Km1CfH4TWjK/s3Zt3deZeRuzgX1My14dJYKpYH&#10;ywWbAifsB64EhTd3hMMME1KSlFIy7kwJBVqHSGLxKZx7rCUxOTlTY1pgJ+ioJWmVUvSz0geUe5o/&#10;1WMbPG/GorW16qaciSSD2RRMAkctpRZd5vM8n7XOZoWgatWtisETTFtrS1tmm5ueip6qXTyfTGaM&#10;TTaQFzf7EUyzzW7a1CuC8r1cfKF2EU+Dcs5IJIyRaCEUXlE/byByEgbymFw4TXK42+z2A3G5nE+n&#10;82NOI2dCrtNgNNCwd9lo2rCqqmRmcmHT3KC1olXUGaQYgSGDB+TtsBl3h+3hcLglovI4W9NkICdf&#10;Wnk4lXfH/YLbfb6bNqOdfJndWILeYAyswVrP+pzIzvArFtXxpd5kXxehE4gtwOnregwaBgjePWZ7&#10;69dHerHmn8Ykz/bUmKR3sVQvsALERq+10Dvaa8+EXhE+ezkLaWfOhOIq4jFMoUGXCUg1TMrcSEOR&#10;IcDa/Sv3/GZ1KNY08yDtsnOGO0iQxizbiaeBElUr89IutTVVTpKYzdzUyDWNILcEksCGw7+CHUyX&#10;Os+NeNhD7fFy/vj5YXPzgoh+/ctfzfP88HAc8pRSni9lu795/frL4/F4Op10tZ8wRVH/+PiHnMfE&#10;YtbIPAkNw0DmY8rL+SKchjwZ0FoseR4209dffr3dbt/84c3nT4/LUg+HQ855zOfvv//+w4cPRDTP&#10;8z/PMzO3VqYpN2/bw/aLl69atY/vPyzLUsqcZfP7f/7djz98P+X0/t27ZZmJhnk+D8MQ6r+c8+3t&#10;7TQNZlZbMWvurqo9f5u6s2AYor5+/fr+04cPb9/87ne/y0N6fHy8//i+tTl8Ga6iwmVZEyee7fLA&#10;H1kpPr3YMDw7MpRxHdIlZrbBBUurH85uWhbPi0lx25KJkDASsXLkcrv0ERmJE0iJYUwrGb0Psnqq&#10;/aqzCwpRR2aisOQosPookIjWoU1n/faQE35aBBzI7aojeY7c+ZV58+zjTmBHH44SPE5gNQWTk9Tm&#10;DWYEEmgG79iSaybPgJgltKANhvTNQ70LonDhZFCLORzj+TXnON4DIVaGOVv8uzDrl46jtHKPsBEO&#10;qlRgG511cN0lnNF9XjiuShDSLVhfYVjlhKsRV4eXmMKeKgop52ACsUeFEdXuAHAP0AEIIhAYZ8lM&#10;KcnIlOHpin4JyIgTEoQTiRG8aXOr89yokSVHgZMzQRlX0SfMWcmMyN1KJFF0X1AmNa9mbi2pnoVA&#10;lFmczN3IoOTcOqAfkgKK0PEQb1rkFnTEL97DU+v49DCsY4M+qQB1CcUzvLH3oOsY2a8F/dP8Hd12&#10;xLvs6dlOH/9j3ez6iR4SEtEYbptzA1r0u+aV/MwJeeJhomFneWtph2GnadIdNxpUkvPANDCPjMw0&#10;DHnrzuQZnk1TU2pGgcIo3M2qlnBgFhvYeU/JXViyQGwc/j++3rRHsiS7Ejt3MXvvuXtEbrU0q4rV&#10;ZJOANDMQIAkD6I8PoP+gL5RmKIJsdnV37VW5R4T7W8zs3qsP9jwym+JMIJGI9IzV3ZZ7zz0Ln4Kq&#10;jcxJSIgRXqqVyzI/nNdt7b8Q55yGRCkd87MjqD1/V25et/W9ujZvvho43BHaUBd0WzODEozRvFNM&#10;4CSNOAJm3jxAPORBhtzDtbogoseM9J6l+5DvVy1jv2Q4mGPXy1pEqd429w0oUecYGrunSag5zFCp&#10;5oB3Pk/30RRmFRVGUPhKkJ0Ct3sEMBDB5OTEHhTERlFBq/u5FtjKq9YHlQcqs3pkH6exUC0VWymk&#10;kURSSDi15taiRWutbdu2zpdtW+EF1MJrRFWCs5uRWW21ttKiNF9bu5jOwAJeMZDepunTdJuaV19z&#10;4+JCFCoC1vuyKIK642MOVhpFlsSLYAlp0czZCM5h3no/N2QdpyRsy3znVJu3lAO8QSmPxIlpCB0c&#10;aXP2NAySE5OQa4hESTUWb1u4MSCMLDzqOOhxTMdxOHEIcdcJUJhLRdtqOc/n13iecZvGDGh0BoTv&#10;ljwfpDhEBu+dMyO60zKD98yCBhKnCO49U9/VXUNiH3kr7NBQf6cfBB9Kr7+8AuMvO6bHD3i0vf4I&#10;EdsPi6CPfax69bVjV/1/HV12EyAP73Fyj6T9D7Ks/nv3Q3wnrDBFxIeJdsQuFYwI7omBXQ1OIJIU&#10;vWuQTDoQUhRft+bnZavuhDRozkmthTdzDdJ+24Cs33jdnQ3FyloBHg+n40H83Xn74Ycf7s9zudz/&#10;T7/7HVj++Z//uZaqqh6trstxHLZtIyJYp+3umrLnz59bkJdt26JuSwEG1pRSKWVZtmnULGmtzSJU&#10;c8o5j+N//a//eD6ft20bhikitm17eHhIKcFjXdfDYby5OfbXKIHhdjocxjwxaFvWIWUhZmBb1tq2&#10;ul1KUiCmwzBNg1lqrQO4ICIREUki0oxUtbXmLcKvXlIAwKfTaTwecs6Hw+H49d98990ff/rx57fv&#10;Xh2mYRiSCJm3CFJVOLdWOPrr8Diq+B+9MbkYgLAdLNkvAwqmFgqRGMzjUpuZFdStk4OIxsxZlYTI&#10;0al6FhXBTuHdaZSjZzzD7Cqib8w92odA3gujICL2vZTaK6cr6aUv231Ne+wRfo8lWt9lwXy1l9t/&#10;4862ufri7DBtr0W6Mg4IcMDcqcf+hBmiNe8lR4UbwRmSiLPQJKYWHC4BcWcydqOo0QM89x24w0Eg&#10;MHe3iQ6tfSjsIsDigQCbf8CNbbebevSXko6pEUv/pfwK3QXJzh3Y09nZ2amz+aPDVwyASLqPIvUX&#10;h3YTWOqO7/sQsP+zA11MJHveFwnTgMc8mGAiYijQEzcS08CUACXsKEjSgUi6Posg7t6isVcZBrNq&#10;vpEt1lMHxQhWA9yHI2GgtlPF4f3VJSYIR3iFw23zdqnEQcw7RakB4g6Q9tlrV/Y08JWTsDOjP1Tt&#10;O44HfFBS/8XU+Gokez2A94qrt5T20UfS1bbmio39uyc2ffzIXpVdvdnoSqrGnp7GzmEUPV0vQJWp&#10;pdGGidMBerJ0cD40mhpNVbJzVs1Jx5xz10Qzc4SYhRnVhugO4rBIkCzMDNlV1RaQThXYqhAJNCkD&#10;yuOJbmPU9HD/3puFVdtK1AaPJCQyqDKpZp6EJshII9LhxiXfXZZj9cQiYOnYpXnd2jiOTo0SJyYh&#10;pjAyAvlqIWjhZF5hLjmlJDRkDYN3JeWVo0wO34cqFB78KH5Ddw2WsKjurZpVKxvaCq/ENlJwDarh&#10;W/ONmxk1Cge5kzmaAywkYA6CeCca7McI9ogQggVVBhAmLrBAId/M11KjrHwRmwctgzShlsw4lrWW&#10;Zs0j7RtJAI6gulWzKKXM81yWubaVYSyobWV2EgaihXurrRSrrW3W1uYLUCAVE4an+clnh5tPkNXL&#10;CrtACwc4ADLHmBLc3MJbsNVRubJrgk9aBcxkQDAZsQsZ+eaFyRG11kbROCEPmnLe6so5NBOPTtk1&#10;czqAEx9vDiIjU2oNuVhrNmxbHYsNa4qYmLNwEs4pC2cK8epJ0pCH4KA2b0tpD8t279hwOsmkgmpJ&#10;kAmwLuPeC44rDHwFij6qhSI6kYw9Wuyg4mNv1D/fEY0++J5T9PlE7JqF/jAZf9jzgrhaOsdHO5/2&#10;HmoH/OnqK90/kT/a+f1stI9HkNefthN+PDx2xco+Du830GP5h8dxFYKI7Po7d6suM1jsrd7HriJg&#10;ij1kDdAeOt1aaau3zXxrzR0piQiJiJv17a8iYR61jxw5YESJmFu15litWC0GIaJlWeb1l/s3v5T5&#10;fHvz5Hz/UEswWFm6Ifs8z20r3t2oPUBOLJfL5TyviXA6naak5/PZzKZpWufFaqOJiMgNKalmIeZl&#10;We/vH0qrz58/73nP+VbHnM/z+cWLZxGxruuyLB5NVZm5lFJrueDB27Nl2aZhaLVd5ofz/YOIDLoz&#10;Zlqr53MlImbtG7vW8vDwUEpZ1xUUwzAQUW310d3KPRyxbdtStru794fj+J//t/99HPXdu3cgE4Yq&#10;l7Ka2c3NzdOnt+s8//ryp2h7tl3/vt61Of+dESEFUq89CCbeGMaAkzjEibzTcpNB5kBp2C7lpjUw&#10;zMMyjSohoUFORiQW4AgWClxLBcbVFyqIwOzEICEgZEeJH+/CTq4CkVyT8uwDbHO9Bztn6yOlPZij&#10;1xgf0Nu4Mhb7jqG/iMrpO7qPZOHOwd173R3mYRzdiCGNmqccE69qrmHk3fvJ4V29YVcLOuogMUFA&#10;QgzuLokAHg2/e3vO4b4rQoIseg6nu8B7WGRHnHYLpF7uIBC0U337cbKbL3YS/67e7CC47NXVXj/t&#10;X5CZdA+N/nAwddSqj8O0p00SiEnQrVGvX0GImZmQiEQoCQ+JMnMn3HbcS8d8YlYmVVWi3R/ErHm0&#10;1tba1q1wbeJeghqLe/MIIBSUPCqZMHdDtl2EH+RODvQWDLPVQXmgDGHQHvWIiOvQbzcKeTxLdZ/w&#10;YD+IcMU++zKQD2uArr4e+zz0msrYnTp6/eTX4/y6iXaW+pUxeR0SX119/MP5ib/AU6+ji+vAAx5w&#10;CotwFiJmISOGppjGkifSKWQwHY0n16PxGJhYxjRMYx6nPKhItxoptXn1Vs2ibWERIQmJGNz1tkyg&#10;5ojwRJwl+1yFASMbwntqzWVZ12U5X2pdzUqzLcJzzgImRVKpDiR1yGWraqmxnEtZ1i2BJahVH4Y0&#10;jaPXdlnOJAohIRVhArwWJRGhWpqFmXtrDkfy0AB5KGpvxIg6Lauj10Z7wPy15OqTnQhQqBtqra14&#10;2aIWKpXIQyQX5hKxOObw2eQIGsTDJWBh8KCGSKLG4LDgFGRERGHofkM7OxLXLWt9yO9YK3gTP4PP&#10;HheMmx6q8upxaetWi5lxiBCnyAJWKIdaqcW8c37LuphXIWQgtg1CGFIwVQtrYZugBJbCM3jGWHHy&#10;fMPTs+n2xc2TQzQEolrRwTUs3DZvranyYGTewkKA2jzBSRFOotFArtyELFETakxDHitqxZKIhpRS&#10;FmZ3225ukqtTclIgCY8s0zAMh+F4EB0RIo00737erRaykiIGJ0ZwNTDDYAXWeOTxmNhFvBS6d7yt&#10;+hZD4Nk4jixUi4qK1Ghuuw3CVZK3byp4QAIIdqY9Nc+vlPWI4O6WjscMnF2MdKVJ9qglD+pBXd1w&#10;Bh4e9rgVtd8nH9U6+Lfw1v5t/+KfdNVk7isk7HEwxATsTF7HDlL7zlxDZ09Hj9oFruSsPvLzznQH&#10;0e5YSGg90JdgseMDjw5cRL4LxAUk4sSt+Rq2Iczd607upI66h4GcFKLkDHcPYwc7pHIqOtzX8s79&#10;12WZAzNG6DgJba3+9ouvf/nph7KuwzgCJVASD/D28O7tVmv3eQpYz3Un1jRN3ko+Hn771ZdJ9bs/&#10;f3u+u6eAt0ZEymIRAZPExLTWDSoeoar5MK7zAiYRmee5G2V9/vnnT58/u6znb775Jpi+/vKLP/z+&#10;98tlnqbD//Kf/hOzLpf597///du3bwdNRLEus7sfxmlIedu2WmqekFIiRillvcylrG0rw3EcU4Y1&#10;F+lefP3gjwhOWZXXdam1DkNa1/Xd+7csXrZCJWrZhil/9dUXv/3tb3/86fuffv6eRIjRLaaAel0/&#10;fzkn/jDH5n0w2HuHDr3sCrHe+AYzQ7gxSsBq/NiwCG4hx+CjURJK5Eo4pAHSyMnNnIgIIhLifZTG&#10;fB1MMajF1VN7/2HocWjIIPJrgRUfQVNksav4H4eMfYPxdVz4UdvzYcs8li3X/wM7UbDvg6Eo/fwm&#10;R+LNojqQkSfwTeJDtiE21MoWFFAiose88oidC7EnlvYkRia+6u6wz+y8s68M0Wd/DrKgBvLoKl2K&#10;kL2s7DLE3l3trp+PQMhuItZ3a2dG4yr+723zbk/1KBToHFESj16rdUEcdyY1PbKvgkHMIRQMsEMQ&#10;QkQCZVZBYlYJnYYbQVZNTJlJAGJSQcppEmRVTWkQEYBadTNbt7nwuuECV/i5Yek2+JUqI4gd0cKF&#10;RGG+g+ldlL+Tk6gjk2fDmCgL58rpirC6w68zvY5jPbajkvrC7mNIuvpldMg4YLsTbHS2BRPsWpZ3&#10;LJZ2DW6ndPVl6ECntDHvtXnXGfIVPKRr2QS6GpfuryG0Q1Y9eSn6QUoGMlZnNknByVVD1Fmq5nU4&#10;bGkiPkAPzjckN5xPLIecbjjlUcceL+NWl3WpbWPl2sxNYLUvsgFJhmFb1kAjCieDmYSI6kTNnSPE&#10;m7nH1urD5Xx3fz/Pl3V9WNdLbYsk8NCz6STEnVBrTUqKxBsnz4MeghQ6RPjWWqlOVLJMblxWJ65O&#10;0QQuGuZmTWBZU9bs7uY10ALhjlKNuGhqh34O9Xa9o1UJZLXth5fRBzl78NqsNfgWtoWZhLGyuiAy&#10;GnwDFsNDjcFppGFwK3UbMlGCO5ZWrcQ48iGPTJ32u3msYKIEU2sAA4lYAWpO3IK5cpkZb6NuAz1M&#10;8pBpkdzysTZbNszLhcPHJKMOGRJbRLFQQMVrqXUrrW6ttq2EN7F6FBvHZNwuqxUPd7Jz2PttXHi4&#10;0+Fsz+Tw2enp7eF0M52y6OpGWZsPcbTabCmLR2PhulUzsMVArMzNrFroguNmRbAlWkefiRYlV0SK&#10;jS2d8nEaFaHkE8cgauQYo2WDMOXEY5bjMR0nHafp6TNrbrUJuVIgYlTEQM7sdUsrsku4m4OclNLN&#10;k09aRVToWg/b8Uhyvrv89ON8G6DzJR11PCbyFkjgrRrCMCTkIeCEZu4krCmlgHW7aWvh7hBmN2KS&#10;LB67Orw79ABA34YfnGf7O8ThPVG4DwfcAtgvof4+rlAZXUnPrRgzumbGd90KMVPzAKJTURHRfWL6&#10;lM+ozy4+mqAQhXkH3sJ61HjnHHBzD4IHRZAxzM0Z7tEtAi2o11UNZBSdNNBRgf3Cs+69g8Tqzq3C&#10;HEXQiC2iWWiIsEw6ZUpWWl1XEj4cxpbacre04hknkcOl8hnDexl/prtvyv3lZtzEa90U5Hevnh6e&#10;lfN6nE7hZb6cx3GMwOW8PL35pK1lSMzKxeathZEEj+Eo6zyMPC+XaRrGPCwPD+xRl5VITuNwmR8u&#10;y/zpF7+Zlwux0MTv5/unn77wGr++/3nU4Xg7Ltsyjvnvv/r7L//6r5+9eDpMo/GnNOof//ynP/74&#10;3d39G4Vkvfnk+aefvPjs5c+//PH3f0wswtxaEeLT6fj21bvnzz455LFg3bb58OzAjMv5TPAxD+S1&#10;bfP75bysl9Pp9OL22f39/bZtWYZwDzOzyHnYtu2//J//xbyROkknInhiXLaHP/zp9z+//PF8PufD&#10;YGbruv32b77Myj/98MNWFuqLa6c5yOPx7wDYhYj6yYUdzbrOWdw5grz19gFwoIh8u/kblZtVn0Kf&#10;jXoTdOQYqLZaJqVREovAm6OBg7RTfeCdKNMrrf6Owq9IQxBEwNyvseixMNjxmx39eizI9r+vskjN&#10;ezHxcXUFIGft+6+ZxS6kh4ZOuPWCta0NZuomUbgVYGkuB+Qb6BEx8pLqorXBVw6j4D6j2neY7KDt&#10;FT/yXeDrZjFUaHfPg0dvKJSDKBgtooUbupawJxiwsPYRqVxr34gA3Kx2AHwvN2nncrqoo4NVhOBO&#10;0qIe6khdfxoA3JvD3SkiOQkHvCcngIlYkMz6s6sB7ubJIEaoyuDMiXLSzJai8ZCGdXu+AAAgAElE&#10;QVSmQz4NMo3DaRwPANrauuHIkKeb4YmQ9mG3koYjkoTTrKW2Mg+Xtdxf6sNc79ZyX2w5JGu+NKfi&#10;AKK7+XPQDl3A0KeEgDER82rx2ppbfZFyHqKuNQoOgnAJUBfcCAWodVq+ptRnir0KMg9mZukFlNNu&#10;u+Bu0Z9exodFxSBi37VGPfOOKAjE3WM9KCL1ejp2fApAb2F36a6HXdlgfQqLCgp2ROdaGUkRbiQb&#10;tHCyNPJ4i3wwiFOqaVgkm04sx5Ruxvwk6Q3zMSKNw5GZg+G1LXVptlmrjtbKWq25gyOxioQUWGxm&#10;VpttjBjGNKhE+MP85lzePR9/c8iciZmyYLgZlG9SFn29rcTRAy6JSZiENcSWtQq8vrkk6Iv0m/GC&#10;u7dbonEbcrOiksTrWu31qwdGYjmGs3B48YdyadXRCf5WThMPwzDkIanWrbTaVlvbVjTKvuJ7Y9+f&#10;XkfsBPUAusN9N8FzagZrHDVgSs0pyKP7J3rj2AJL2MhYQhboCoqe7dqiVUclUfPgBhrzxOTU3VGk&#10;mIYm31kIHkIC6qVdbByrRBt5yZiTL+p1gAu5CyC+UxYzAA71aF0nw05mVlotpZRSmrXepwFwCzIO&#10;i23ZtvOG2fQc7W47Rfp0evpiOD49nI7jlHMOdgNas2q2Wi1ufY7q4XY91CQgHkIibNkiNlThrbm4&#10;w8FEWbVkajlTEmVyikSsSTSxiHqqUCJVSklkSDIMelAZk/PuxumN3IHKHo7WI25VKVUQuBm4AZXm&#10;u3UcDqfh6XCYxH35+aX/cvlUkA0TQRHST0FQB2zQpwbmO322cyasH6z9KOsAOoOZmGH7oCy8O48i&#10;IrjbruCD/VX0sVyA0TpsfcWN8T96ixD5GJfeBw+9h9s7XOzQUP9uV5YqInaBcudrXH+KvXPr/I8+&#10;bvCA9zA1UEh4oPfrTjCgE5ADbl1XjGtn1mldj7QwTu7R3Au5kxqFmbcGYVZSDvZSS6tmxkyGOF8u&#10;xQ2QtQaReDqtkPcWL7d2Vi0pLQFmyiq0tXI5b3RkzcOIrW2Boil54VqrV0Qjj21tCyWRw8nD11oG&#10;FxKo4/f/739LkinM3Ut1lbQs5XhzOp2eH0Z1o4fLvSv/x//4P3/9d39r1b/95s/ff/MdaZ7G4Tgd&#10;hsw3p0GU3p/fatKnL26/oq/O799d3vyqjiHr/HD3xu2nn39clnu3kkTLdj4MY9j2/Nnp2dPT0yef&#10;vH949+MvS2uFmVXZw9blUuuWsuigy+rjmL/++qvz+fzdd9+V0qZpnOeZmQQEZZgEGoV7OMxJiTnl&#10;HBG4O58v9w8t/DRNQbh7/xBe13VLKq21bVsO42hw6ojRrgRlkDS7MksCHFeSE8AsQeE9dnW/RsgB&#10;3Bwv7pvXeV7PGz3P+myU20TNGR4GpEB3AmcGG9G+pa6wwU60gmQA+yPMCIEwwORXLMAfG4wrXmUf&#10;hjUfYbrX4deHcQwQgW1uzFASyJ5rziAKffn63SGfdMrEvtk8t1YVljA8RUzAET5xHSjEwGTsQRxM&#10;ToSOV/iOLO4zxysIh6svw44HBwVLwB633q4IuXoadiTGCNfKqnOMdtqA96EnAHLe4ZgOxF3ZeVew&#10;CiCEdAoWQHtD90jkB5wYoTvFnrozMIOYdgBHCMzQTmZ3EoAlVGUYeBIeJQ+HdDjk26xjzmPmwd0L&#10;l6BIKU1pup2eiTMzK7NIYsoMBaWzrMXLWE7nPNKanH3n2voCiAVzN9tkgRHRThWiiIiei8PRB3UU&#10;BN4YjcKuK8EdEYZgsAQRiTNS97XwSqT0oXC6jmmZpWN6V/erfpXv5+RViYgrtLVLmq5HGzqAGO7W&#10;3XM+TCkg1CuB7ri/X6I7m6gnBTgC1Igrc2EqpE3Uh5tKucrocmgxNkrBI8mBDieVQ06ncbgZ8q3K&#10;kZDDxax3zs3DzaLWWspSfAveGppCScJCzZt5dc8UcHcCbLOtWWub1S0azm/nrMckg8p4HE43Nzc3&#10;t9OTp6Om9vLNury7M2/CB81pa3Vb14dloca5ZIVIifnl/PaHN69+fDXWsIhmLczJyYBEwoTtsoo6&#10;B8yCglRZRbpCuZjZsrq1VgyAKohI27b20S/gOxwdj7NCdLvhfmmSwyJqMWtBZmFOjdD1QB7ciwFH&#10;8diar+QzbIZVoubBFiiFmFwHGCSEswLVkc2bi3WRB2AJ2uPYjdmJK+nGaWWxYawpmSRXJVYwRXSC&#10;jTegOazF5uZuEeHNwTzXbVmWZV1LKWGuQcxkw3C26ufVzP2htLuZ7ra0xWj84vb2y6ef3I6HQ0rd&#10;X65H2PhW6zJvy9pqDXN4RPMrm68fHVciJamBUlfDlibuB0MraBvKhDCKG2mDxAAbZMkMRR4pSahm&#10;TTmncUzTIY3TMMGpWTcQ7x2qc8AI1UCNpTI3cCM48Ra4VD3EcRiPPB6G1Pjh17fn+1/XZw5VyK4h&#10;eDw3GdRtolDrDgEJ9Yxij3AlQHu+BBFzh57M2j556R6S/jHdce9wu/noXmv9JW/k3317pF4QEe3Y&#10;dw915iuLZD9Kd4A8em0YAHjPZr+SBPYqMXrhG/4X34j6EHA/siN6Bg7Q/Sp2q0RCn5NHxNUoa//6&#10;fEUUHNRAJWLxHnwQjaJZtGaSuVuAllK2VomZgdbaPBcmgaRS4aAifK7+ap7vLqsnJpJoBjCxmltt&#10;rbKzcBb1hog6oBFTrUVpenL7JGW8v3t9N9/RctGBT0qxrfA4TMeHt28iYpjGtbWc8+F4fH95Lxsh&#10;2q/v39wcD0OpRMNfPX321YvPkuhY4/W335M3cSHfzvdvLucnpK2VuRkPp+nzT59++vTw7X/7v+fz&#10;3Mr2f80PwzC9fPmyrIsmaYZ5fZPT7Xlecxrt/QLdfvr553ldPMaemsLwdZvd25CndZlVUMvy80/f&#10;L/NmtTJiXS/k1vFQDhfuYgpEC68gJ6sWpM24Wkt0czxo2R6UpZSyLvcIT2kMq0kIUbuczPahFHac&#10;M/KHQJDrqqM+qLv2BH2FAARqnNhqWbZlq7ERakZttAy4SbwERmUN7xbs4qHgbAOBH/nptN+bEVW6&#10;Sp26eFS6KVYQdRfNviwD19gK7okJVzZMt4tz7MaY/2YLERDewOwgrz0DrZMOSx70TKs1X8w2wDLy&#10;CcMJw7NDZEMmJO+kKyIYg5gf0TLvp2cAgMgH2OzRPhF95OfoocN7noOHAUFk4Q0dEfmw7yIC3CeZ&#10;1NVU156ob+V+5fTtyohus3J9vRgfnR87dvUBVukQF6T7rVw/BrsODgJiCmZWicSsAnYoUWLOOQ1Z&#10;x8xT5sOYTod8GnRUGRNrJ5wQ0TAMY57GdOgqBSEWTikNmQfCkNO0eZ3KIhuR1BZzbXOzZaf88dVE&#10;sNP17FEH+nj0RWeYWrhFmMMY7sQEc7QALIgc3LmegICJwG5mBHZuO4U5PAK7kpI6VvhonxEWXb28&#10;M+r6Go/H8vTxvYjHh9pVNNp94/ajMQA0fDR87wV0C6pEoeJAY2nMxlplqJIlP3EMwWOTsdHgPEie&#10;dLrJp09IxpTGId8kHQmDGxkCez5CMV9b20pZL9ullAVUOZEos1AEwryFU/CQMkg4ImCl1G1bmxVx&#10;PxyP0e4e1pgvWzjnNB6OY8o6jLzFhZNDmBQNrZRy2bbSmEImPSQc2oO9//Xdmx9ePry8H0eGNYOZ&#10;gyPArXFjguiu+fCeG5GzamJEq7UHVbHqoKk75oiwepS9l9i1oHurwrQnOaCXqC7h7k61enh3Zu2S&#10;EgCsIALDPcKqxQo/mw1EU8QqGCNgzhXOhK3KMGAAAGMBmZEKtQhzIwFYmQLdm9UoV82b5jXnNQ9F&#10;chENHaDJQK21Wqu1IGH3KM1rbN0yp0ar8Opl3bZSVjejgIHg5JIv81rOq5SgS5P7Lc1xMHz9yWdf&#10;PP/0syfPBhFmZqZlW5d50drqsi6XuS6zby32IuTjnQ/rVmrdHumQqxGZJeiJuTbbHup8bnKArwaL&#10;eJY9qxE1JmcniBBUk4qoSGYaRUYRM+No4Q2thVUKB1wBMaJCQ6FcwRt5gzdj324OdNRIdaP35djk&#10;EOlcgIo0ggEy92bMhu79j+jDut6mqApIwsm7pSyBnLpRyqMbtzfrHkaEKzsgIvaE5v3IoOs7j8fr&#10;v0GurkKVf/PIxw37v//Wv3hv/2O/L68EFDx2YwDgDns8AjqeQeRBYOlEgn4fOOKaLAsjEGCdR0Ls&#10;YYb9LtmLQOYe/hVOc23WlaiwFm47HEIAyKN5K6U4Iqm6x7ZsbhycnMeahy3S+2Y/ntdfL+fNYRAY&#10;sxOF1Brhfrg5ZT1etnWrpXsVldadvsJr6bR+s+qtMXNIaZudZFiXxUKO07i2Wlp7/psXv/mrL0sp&#10;L9+9qWbJ7P7tu2fj8SQ55enpcIqlQPyY0iQSYeINbX3/9uH1rzkPNI7DXOZ3r+50Ss9OT188++T1&#10;8oubv/z1l5yG+4e7m5ublAjk0zQMgwJp2xaP8u59zMvdsxefJc3ny4N7N5JEZ8qz8DAMrbVXr17V&#10;WntOM8zXbdm5fDC3Em4URsA0DGDezFmzMq9rE0I0cusCIeZIIt4DZKZhrLX22pw6gS8Q0XZsg6jr&#10;7jpYcpUG9qmI98eDSJmDsNXiYcQUKVbHnaHM8W7F84MNikltYKhAmbtm+dCEHY90dQEAZw5j8JVc&#10;zADtjtlECkCBrn7dlT5Bzsy7zy+DeXdcAlNp7ZGSTLsiD0TRWrD4PnZ/nC0KLtLmgmUFEoZbnJ7z&#10;8GySg7q6K0Xy3Qy3Ny8B0J4R7NcL999s2H2v9aeV4R4m/dF93tePQ+szKvRQ8SDsWcc7MfHqaLE3&#10;RVfxYH+kwyrx/ztJ9m/94f2PkDTIjtFETwl8xLU6fMUgIRIOVVLhxCwKJUokmSnnHqnGSVmVFMES&#10;KSEpZyHK5MycxmFKo9Ig3DlbpKJKOWEkCLEyK5galeLntGjXyFDgSt303d2FPijy+ln38fkXTu7R&#10;yAu8USjBgWroeiqicO/tB5wCgmAnBAd3587rF45uRkqd2eV7jRuPKGQP3kZwAEHcTX4f5wVderCT&#10;r3ZJasfcuhla56R2vsduJ+CdZyqLcGMFibMaDZaS89RkLHzTZAw9cDooT5Axj1M+3A7H50Qjs6iM&#10;zPo4n1flUkuta21Ls63WrbXaWhNygoiykpIkhxNEVYWFdhFTq7VuZWmtcbTwjdETCdu6Nb+EPIgq&#10;5ynlLMfbI6sstV3O87KU1dxlHOWQ8SRmefPy7pc//3T/+j43ocWCojkYaAQKr2jC9Ox4ZHZv5rW6&#10;RwMkAggPiJOoSpYsyszhUbwpyw5BA747uXNfFUzEXTffdQ/u7EZuzd0l0K3iiAQhfbcRcYQZaEEk&#10;co3I0c6EDCKDVmRyUqPaLUIYykFuUAtFgCwQZF37GB2mkY3lovmsw6LDrENNY0sJRNVaKaVsGyiB&#10;yINKdbjXtm21llZWqw1mZh4O6yYj3oA3DyiXRpdGD0Xel+GCT3L6/PT07158eXs8DJr7AiPhrr/a&#10;lkuZL3VZ21Z67B5dzW79I/YR+tCtDwWDB01THqZ8cLLzMr9fzvN5K+4tNrderOsAAUvHtZUSszpT&#10;Y2xw4hZhZtWihG1oFe4SLs6HUFldF0+FeAnbvEYzLlxOx88y1mivz8O79XlkGji7q4MNXpuze4pu&#10;69clPBRXmQozkRIjjOAWEezRzSHNneixQeygFgUcTOERboK9LaI9Ar7nAex9ZBdA9W3/qBp97FD3&#10;+6hj1O0a63B1ydv/6VcilV+9Fmw/eR9PkB7jupPy7WrCsP9uMEdQz5FhDxihUTjR7mDCcEJ4GMED&#10;Db2VhLB6eLcQMe4VqXvEZSsQMqYaKC1AUGVV5b0H87BISUW0NJ/XLXjYmrhqHY53pj9c5h+X5Z25&#10;50MQkUkiItJl3YTy088+uXnx+R/++K+bFRUl41ocDSISRHfnt3Y/N1ueP33y9PmLecaru9c85YHp&#10;/n6+ydPWvAl+9x/+w9d/87tvv/02/vhnTsPXv/3dlI/saFsNiafD6SRjWZf7X1+X83mahpvD4N6e&#10;vXh2ezM9OY3DcRxXXDYOQruso4yDnDhxoqKqLTdFmh/OzMg6rtXSMJ2XLY25hX/y+Wf/+X/9P2q1&#10;f/mXf3n9+mWgdfLpPJ8Ph8OyzER0c3ODEe/fv98u283tRLRG1GZh0bpnWQ/qXOfLMB0Q7eZ0exyP&#10;wzBkTWCqbbq/f7/NLVxZuJa6rS3nDAT2VzWk41hAoJNS7WP1nffKoAOd1ungRMJBDKatVCJmVXFv&#10;sIvFYkgNM2MkTIIxIauMmpLowFGraZ/tXJ1uGaDmyiB4160JPTr0EteBkIKvgSRMRHD2YrWfoSFB&#10;ZHstxc6aHmdz6LjbbinZ6bJw37mGzLCE1xUx4vAEt89x+8lxuBmQULk2chczNmdvETvOxKCdm4hH&#10;5ImupVWv/a6FwJ5N8+jb3vmQrVdXsUcKflDNfPT230Gwd2bvXn514UB/BqiL27qVaH/xuAcORTxe&#10;/YZ9ekJX/ns/MfjRe4/AzMpQEWXKQkq7HYMwBM4EVc4Syk1IklIe+SCSAPQc8UEPCYNAqFs1QHh3&#10;fheCC1xJVVRJlVR2m4TetnoHsbq3MHOXiXarVrpy0pyoU8nJIopbwW404Y6x1519akjunXMVgPQK&#10;bb+YO0VtJ636BznFPgYkUOzLQ67ThN6XdmOteHyt+VoHo3NnfZcXPL6EgWAykAV7UAXMfSMqKVcZ&#10;QBI8QA+hY8jJeYTemEycb9Jww2kKSZKGNNwQJocgtDlLX3ASLNFabdjWNm9ldi8BE5ExZREws1BW&#10;HpiZhIRTSqmum7XusbSs67ysFzNjrnNtWVRlzDeZBrUa/dV0uAxZh7G6l9KWDbV1WVkWOtVNf/n5&#10;/ct//PblP/3Jfr2/QfKtGUgJRnCCK8AmLtW73TW1HUc2N4CcA9W9NOOVhDnCvDbzUL5uKiLpDWff&#10;atQjMHsOr7GZm0UzuNMH0koPnQUROIwgEWAnr6AzRaDl8LceiVzAyWElQoFiUfoKEmgHmncmVUTU&#10;aiBq4k2wsWwyzGl4SEORadbcJBnEmi1bW9e1tSaauoVya9Wqteal2trq1qrts2wnc7Lm5hFxvl8m&#10;1qmmuKzxDpPjy6fP/+43f/3sdEscVjZ346SB1uqGZtv9pa6LrcXrbky7P1/cG989js+xW+81CihP&#10;w3hz8+zZzVORNM/n2/nh1f3rsy3nd/M2z7hHusHwdJDbQZ4fI1R1QM49RoQUPWDn2lY415Zqk2La&#10;KC5NNujs3XGeNmsbmkUuw1QyV7r/7uXl1Zle3j3zJLTtGuXuKMEgoe70A3Ri5N4FdkMRInPbtTxk&#10;bh8Jlpi5GwR0XSF6etJuqePX6+svus8PR+m1/742VvuIJB7ZAkRmRns7Hx++1F5y9az6vaj6+Ovv&#10;I8LdPSdiT94APdZbXdgCjuimIag9uYLQbd+DyeAOGPphGBZwBhN7oAfDsyPc3cINW+v28rCrUqwf&#10;vlFaLbv7F1RbRamtFjKVOWSDbEIvS/u51Dfuax59GHpWLUNZMlCd0uHm9q+++vTHX7+xS6iqmbtp&#10;uEIF7DUayDghjaqSssg43Cxzubk9abgFttqG483t0+eb1afPX5DIeVmHcXr6/MX33/yJajinP/zz&#10;v3z9u78Vke+//W49z5k5Du3+/t2LT55FKXevX8d7Ek23T5+UUn784ac3v7w9vzurShAtNneUvmxV&#10;VUXk7t3D8ThZo3VpD/eXL7744q+++M35fA6UdXvoq3cYDyBb1nsWuPvDuaSUiKtH3VZnhodb2B6q&#10;s/tL8dPnz4ZhePXqTWvNEafT4Te/+SLnfPdwNy9bKQ/EAhJWkKTagjtHBxKwrp4COMicrK/z66ra&#10;9YRgUOCqP+vx7MLM3jPlggzOELApeSW/bD2sD1OlUWhQUsEUVpPnaMyqHBKkDiUI0VKbIoShQC+z&#10;+nrdQRhh4gjmDuw4d+t16gu90/KJyMQ5doUWupHOdaq2y80C1tkwAgVMkJ5i+gTPP8mHJyckKjDj&#10;FoLau0wJh3sg+Co68esAvl+oj7qTj+oiBh69h6mbJwX6HL4TrfbKFb2kRQeu+kDUr+4qsat9AwRD&#10;8NVZI0BXgn9PYIiPzJZ2DeCjgVjscCQ6CkjEPTpw9xrovg19dMjKoQplTkyZWRlClKyBWUhUSbOk&#10;aTgd9MQYj8NpzMcpn4aUCdJD0xMyQhjSvd9k5xiwXQdujMakzCqchVShBhBBQA0gCo49PYi6ixoR&#10;iHi392CQsgSFNbPi0UDCFBxsaNSj5CH7yNkDBAm0q+jymiVAhkfVKsdHktUOo+2K2U6WB7pzyHWM&#10;wP0w7qAXrm0qE3a6cvRkDQcxqxEVIgsukAaqwErS8rGoCg/QUeQGcoDehEx5fEoYOB10OLAe+s1Z&#10;jOuyAUq0iYgq8z4A961c1nVZt0spMwBNPAxDmkYOwJxJxSHEcU1j7H4Z67puZd62Zd5KWA226agb&#10;PCKEQUm5u5mJjOPYWnt797Bt7pAh3w5DtkZbi7bS61/uf/6nb3/4xz8t3/56u2JIKg1EAUIIXADr&#10;NmP29u5OVZTY3ZlCpDMBkHsoUmnmHbKAyl7OB/p8PXorQOza+ezhFI3DvG1oDa2ZXWVkcXWppD3A&#10;MFh22zenMInNHKCEeGOWhJJTRkxOvoYtzbLpgWlgIunX1x6gEG7kTaJyKqKb5nWclvGwjeM6TJum&#10;StrMa/Nl3kopO4fC2QNW0RrMqXrU5qW596vTGsypuVgALJsBoEukGbfMXz959jefffHZ0+cpSbGt&#10;9qC4upXzujyc1/N5vTxYqWgdXN1Fy7i62va0zH7kMTM0gTKnUQ9HOZ3i5kiax9NR2zN7nfPlXZqx&#10;nWc/Q95gGDbcbvFZ8SeH9AJxCzslUkgjBrk31Cq18bzp/ZyWTeea1mh3JRXohlSgFbFhXLFUHOlX&#10;etfYVX5+VV/ejXM7NAqDDcgC6Xuvk4YIxN1YVBAWUAdbkLBokqilH2Deiy/a26GIbp9HEbRjSF2J&#10;DPtAvr1ODx+Lql4exeNDAne/9mI7TeZ6y/XirDP59qN8f173/K8rdvXYVnXyZezA/P6nO+91/grI&#10;KDzIAy1a6xLCHaUXkATBwj2oUTTv3GUEMbrIHFSMwnoEp3uN1gBGczSPbmYnQtK1sNXNAoBqbltU&#10;1NUNlLcmVQ8XpFfn9fu5vir1LMlz8mCWBDAcw3gIRI2oZKXeN3tAbF61rJFkYMrVaNvWSVSyW60v&#10;3755+75Iu22VAjzXOhyOwSCVFy9eAJjPl+N0+PTTT7/9w5/+9Y/f5JC51K8+/3Ke53/4h//n11ev&#10;njx58v2336nq/f19czuf7//199+IUhoGosjj9Pnnn5vZn7/5vixBgSQqmV++fDNMk0g+jBOJCgtC&#10;CPlv/vbLt2/fPryat1p++vmP8+X+zZtv3c+apJTVoxFdctYnT28vl8ubNy/HOBxPx+kgbr6u4a7m&#10;1AssRPRX+e/+/nc55/Nc5nmdl1fMfLq9HWIsEaF8uL2JsHWdmZCmwaK1RxE0LJx6dMxVEnFlAn+0&#10;Spl7ugYijKln7CaCcK+zvVq4wYnUhYnDvTaPLag0nk1SZQFl1DK2TCFUEyMlzkSZiQmw0IAylJBo&#10;18yGg1F3x4P9Z3EHIlp38Q1yx1X9FeEN62zd5ZMFJLvbCDGqgQU5I00YR0yn8TBOcQy7LThynpIz&#10;trqVqBCQUvMWu41fdBZJh6weB+64Msw7A12upRU+5mBdufnmCHaL/qT3DyVcRSW092/7PnXwzn3f&#10;26PucLQjTXtD1qUn++HRvTOvf++b/aoX3pu+ftHujlZ8LeA6RkAk3GmxEIIQiYQyKYW6O6uKaJbp&#10;MN7cHJ8c0xPFcBqeDmkc9KCUef8pVaAWRCTSD5XrD9AxDEIIRCCKLNyLOX20zCAihPcyqFc2nbnT&#10;Fx+CSSScVAhRo0UN1IhEAjQDxACH9CpNQEEuIIcZEBDZQ133A0sowncAMq6IVH9ubSefdgfpHrYk&#10;/dLGPi68zhYouoP/4wndG1emIG2OxlIpNR4KJ+PsIlVSOxxNFTywTtBb0qPIMXgaj8+3BkeCDuBk&#10;btVatGINe5IxOWAerbXNvMKttVLb5u6qKjKN4zTlgZvVUszsahjt1W3DEhHLsjzM53U717ptdQtv&#10;4DgvsxOPqR0mTMMppXHIQ87J3WvxZSMzHYfj8fAsXMsW6/u7h9fn7//p+2/+4V/f//GX8eJZh3Mz&#10;MzSiUZjDyQEGVYNQ2SKPkVMS7LLO8HB3F+7QeV+3SWTKQ0pJHw+diN2xzB0IDoMbhaFVtBatRmvU&#10;3KGda8W9stmvNgME5Ayh4KjuJhHgC+ht0ER0JBkRU1h1mJFVj+poiZS6xI09kbGHeY6iUTRvedyG&#10;wzqO23gs41jyVIlLUPXYtrptW2tGxGYOkAPVzFtrPdncYRYRYd7YXVpoQIk1dMqT32/+7pJm/Obm&#10;xd99+dXnzz/Jqpq0sSmaR9hS1vd3lzfv1svsrXYfaLkeEVfQvFNvOIIRHkSkCsk5j5KPOh1t0AtF&#10;YkjKSvkZfTYM6ShULhqX+3aGOOIt7n5a+cWaPt/k06N/MqJFguSgrcy+zPQw8/t7vb+kO+MzZMNo&#10;UMPQMBjGABzNsTrip1eXn9+wCy41X3DLeJKGlVAEokh0bQA76mO9jQ+wEthibxXjGtceuyhvf7um&#10;CEbfeb0l9R0f7GbuH8FU6LSnR/zpA7uCnMOpX6Ef7rvwjz+3f/j+h+LxTH1ks3d0Kjz6aK+fI/b/&#10;8fWmTY4kSZbYe6pm5g4E4sjIq6q6u7qnOT0zMpyl7C6PT+TvpQj/AD+SItxPnKHMUma277uru46s&#10;zIwIBAB3N1NVfjBHZBaHQkgKJAKJwOmupvb0HSuhtAP0vXfrMwhxoDGWFg4Ew8AQUJKICOlWzfqA&#10;g97NH6mIcNA6YcsDBjibRa0YhmKtmoUCechJBc2tVqudIKohsriflmbK2DD0EU8AACAASURBVIxz&#10;TTZcnJzfnO6/fDw9aG5ZIclrbFJiMJolLZuc2lyP8/LNm69P+/uw1oA6+bAdU/KlLheXV8Z5No+A&#10;rqIkC7ftqHf7ry4vL63aIP7ZdXlZfHd19fDw8Pffe/b4599886df3V49e/Hs4id/+/2f/ewXj4fl&#10;t7/+5TiO375/+/nnn799+7aaD0N5fDxO07TZbDZDuav791+9F5GHu33Jm83m4ub2YtwMb779wu20&#10;f5znuYoWp9RqEP3rv/6bX/36lw+PDwD+8Iff1+X4+Pi42ZZhyIfj/fEY83LcbK8eHx8Oh30paRj0&#10;eHystV5e3ywnRhSHO1rQumrFvf3mD394/uL2cT4ttkRYROzn/cEev37z1bHuX756bs3eHd6Lesph&#10;tjRbpCOjYfiI56ddXXeubudzl0AKhMN7u0GoMAUGeOukdemWTghjIJCG0SPQMFlUUA3irhEn8wRk&#10;QU4YFs+JhcyCwpSI7CjCFCEgGBIOmohJX67Z2UgIQbVuyv5kBAgAHtjcgIqUkAaUwlQ054wUuRTm&#10;SEm0aB9S56w2+DzESY5TmyiiRaiytNqsqQpXqUvnRa0Olvxwan+XHClrD/NxY9prQW+NzOkMW3c1&#10;/bSMEILqa8FA9O4q4gOifBamfGit0G/vy9W57eyWYmuk3dnOdeXIdwJ74ClxPVaF4ZnOJXh6HJAQ&#10;cV2VnEiqzDoMuslpHMruYrjcDVfi4+X2JmEoGKTrREGBEFKkdBkzz3YcZG9+mnQH+fWl6opUcjVl&#10;J1YSnpwnHEBIRwM7q6r7toLC5GwGVKIJe/dTG1YD2f52erSkImz1dZM1Z+gJbhTAAz3yco3sWbex&#10;a4uKINAgpFvv+dAPQSH6MMoBelupL+vXrRZqSMcaVYvppqVNlJ2XjeQxSok8IGXIILqRvE3pUtIF&#10;OchwSVav3qKDPNExp+12FxFmZr4sy3ya9sfj41KnrKvSsWOHhOa0GcsGnNA8msPcaK21eWlmVVX3&#10;x8PDw8O0nJotrS2rNUWSiNasMblmaEQLTwiqjNtNyRt3GXSr3E4n42zzu3r3x/2ffv7F73/xxfLu&#10;9HLcHqlWl0uVSnFJCS0jxNZdmiaqDEmLiKQVO7WwaJ3nK4OEA+YutYa7Ja5xAQAlQlbgymFLuLvX&#10;MIPX7gZKgZpBeR54C1dRCHqGqnuYwwAa2CLgMSJGj6FZUdlSZudxqoaIrIk+6ialFJasNg9BHifW&#10;E93HUW5v9foqcp7zuORiKdfA0npgHnucc9f99pwyC7fweZ6neqptadYAFyct1KAONkNtF8iHt4dx&#10;ir96+enffvq9FxcXmpMOZfLJJVz8tH88fXs3vb/Dcd6YHyvc4a1/9yBBSJOepiKgSlJlYlKRFKqS&#10;tmV7ocO4iJiGbjI1T/PsOY3bi1yrzQZW4qQGPOIm4fiI+ZtDPD/o6yF/uhs/m7fPd/vT++nhvr7b&#10;6wE3gWfALiCC4ULFUUJz0+QSS/gGreJwWmo1q1WIYYsBKDanAXVDjDoUDYa7W60ezFmfRm7m7uy9&#10;jAhRa7XuFb6iVx2+ik62TDmVUiJiWRYAOWdFirbUWs1CZK3LT8k0T7UbwJmtsZa98439DqEq51ck&#10;Z2egczHtoT10pF5hSUBFgHChxxpE3kt2a9bLe4j0eV+Ft4agVDdzhGqShJQtoobXcBdED1CzMGe4&#10;I6TWLtENbzTzaH2OjXmqQQyikoSNZha1eW1hEFFhXipmoCJVoFZOUh4W/mn/8NVx9t1lMC0Nw7BN&#10;CtUiHs9ev/rshz/eXt58+f7+mzd/ufv23W7cHh6//eHnn0Xjm28evn17v929Ps6ah0xeVHN3S2ke&#10;VFJpWev/9D/85P37Nz/76U+vL3ZXx1t5k3d4uTGb5m/+arN8tX+oj/fTPPzjf/rdbCLcXoxD9ePz&#10;Z5e1zu4+DMNpmkluN9dKabMr8uHuBI/dxTaV/P7+a6Sjva/Uaa5tqX57+/Llq+9vd5fucjgdf/rT&#10;fz3NJxH/y1d/3t8/wFvKu1qtmW23t60tqpgX1jq7ZxE5HC0Cl5e3V9cv7x+/cWG4tzovi6WsN8+f&#10;3d7ePH/+7Fe//vl+3qcsqhJuv/rjz2s7SlkM0/7rP4Q1VwAQhyQMF1BCe/BpP8Y6P9Kc3bnxyayt&#10;HylcgCfvaTdvrc30AytoaERzuMDO5gthEECD4khgCnafoqnPXypwghKDRpYogjFJBoowJymiK4Qs&#10;k6xGkUGHKJggCVDoACryiGHEOKKMknNGlrwZtUhKKSUhY0WWaI4I9T64Co2qZmKRfJGZ0jsNb3QP&#10;SI5M9adZIM9eCP2940NrJWdTCeknl/tHLM11Bx49rzrciRCcdzUAgipCDdGOleMMbnXR1IrsfEzr&#10;6TsxnllJ59EPeqfQN0nkirD0JljONM3uFkMK9GxSfi4qHgEPSVjJXEG4CkRUVHMaVIakmyFtEgdB&#10;kShZh4wxY1AUrtG5KiChDtXOG+9czXMYjEINKbyGC5FUc0/WiNY9FLqfn8cTv2J1PF5XL4q4O32d&#10;vkK0mRlSI4IWYV47740gzV08oGBEytqxnPCeO04EjZZSClvtQb23cFw7rZSEpDWjoCQF0JpJSiRh&#10;5u4QURU3n8yQ0d3yI2BQj9wizdCaxwkDNlfp8jbyRWVi2ep2l0TdDCxpvBzKDjKEZ4OkvNmV3TQd&#10;7/YPzZZSEongsjQ7zsdpOi51itbMangjHIycc+YAMOswpE3m4CbLqdFJ6LIsp+V4OBwe9vvD4XDz&#10;/LbZ0oMizCyVlFNx+hI2DJvNeHFxeX19ebXZbKwu03RIymVZim7GMtZpOs6zL7STHv7y+Mt/+vkv&#10;/vmXtmB7eXV/mI7T/c2YatZJWMEtdHTP8BJkBFTnqdWlikiGiEgmlVqt9TxwlSxM9LAlWtQESATC&#10;2fW31iOaHdbCmnvrlv4RQWESIM7uyfHh5MF3cYcu8dQAKuPRcQdsgQtwF9iCm4BatAbOZpNxUEGW&#10;BNJt8INg2eZ8c2NXV/NmcxROOdlQmnRBO72jhBXeeqBSrBOkcDPr0sKlNvcmJN3VqC3YjM3zjHr/&#10;7sb11bPbH716/eLmepOVwoqleq11mY774/193e8xTTrXiFCH+SrEIAFJQQKEQTSHJM1FShEtKSWq&#10;UgcdxhBtbnSvbYneW0QIWXLB5kIaiITphKXtAtuG6YR2hxazH+f29v3hMmlqNxIX0N1Gb5i3LqNT&#10;zEwbieySBhVTZLcFrQYjWoIBzChAAdQRhPWUVRgDnb8vAXeo9vnsE+spaq1obbV9eqIXnQufiLRw&#10;MzMzVe02FgSjzWb20QK2Wo8+ZYR9pN+SWPVQH8CtjzqttfV6ImB9dGCt8TtPlkV+xrVWB/azZcPK&#10;XCFWw1Kw0c1ohEWYMDrwn3OIWMfgeuw9IRYRkE6KD3Ez9whXh3eQOALunbIqgm6KF+7RFveKnFKE&#10;zsYKnsCZWEImlwfqt/PyfomJaZHMPOYikoq3Os+zhgRZSklDub29vby6+MHzZ7/86T++/Pvv/3f/&#10;4e82Y/7D77769W/v//jn492eiaOmMpBRH1jvrH7NdvzRT77/evf+GZfLH2+vhnzLL/XLt8v9xel0&#10;2i71J5f1R7vNHHhc6vv94/7Q7o6pTkMZLspma7M9u9ns7+80DUzZWwQ9a1LVIQeq0fn4eAxKa21/&#10;eKh1vry+znm42D378U/++vmL16R+8ec//+xn//K7P/0uML9+8cLrwpWcU93Mo5pXs1oPJsqcs4jb&#10;stRWjyeXUUz3+9PR3S8vLz57+fLZ7dU4Fk0hekoXBy/vDu3ktalKGVK5aA21DNgM2F5wux23F2W7&#10;3QxFUpIkTMqyioBjtfyMYHTrhickhgBqrRERvoYpubs7xNLDN49eMbvPtU2tza07PKFT8RghDu2u&#10;WoYgln6HCq/whlNgdiTgbm4aUGIwDBmbgnFETri+hiQwoRTkEaVAkzBxd7mlkpkpaykpDSmlBMVs&#10;Dd2ygd6TykOCDIvmEqSxG8itNHtzaYAFxVcWmse5m+lv/Ul+j5VZhbMycb1+Gu7/24sD7jT1/lDR&#10;UST2qSUdPSpoPR+Bbke+nq3rfG3lYq5rR4e+4xyFFWtwc5+vfQe7OkNTZzTm3EV/9OpEoit4VtBG&#10;+mRzdcPSlSklg0gmM1FEsjAnHce0VSRBViSBPhGZBLpCaB8+v3WL2FEFUoWJ1HAFEqka2SAMCVdA&#10;zmTxEJGw7mbE73JJSUpAQ9ACrQsOHNppUZAukLZeKZ1sDqC7E0aXGa5bY3bpP/1ctuWsK+o0ICci&#10;aq+QzuPcSkoAIwSGFCCVGjpocw+KSZobTzMWyZF3C8eWL3Rzq5evyuXNkLeeSjC5u9fmlcbBOCgH&#10;zZol3T885JwbGvrMaZnc21Inhy/WR4FNAiJMKiIJYNGkkhCqUrzFdFrmmKLNrS3LaTot8zRNx9Pp&#10;cDiclvnu97+/vL66ut5tdhen0+l4PDYzKbLdDrmUMmRJUWPmXOs8L9MjwubT4tXVc+Zl0d3d+8NX&#10;v3n/f//vv/jLr94c7uecy5KkqlYxFWnuO8IoIZ1mbNJlCgoj1KCCQCgtRISGakK6SBIKQ1dOIpOs&#10;JYjuMAtrEY0RqFNz7yYr0SnXKgxS2ofjzbS7CXXwzEmHdzRYgC4ei0m4D3/fMMIvEjfCHLBW/TAN&#10;NBcWFs0gtQlnYj8OcrNLz2/j+rKqLu5Rkg5FwQTCfa7VG70FoEJxzAFzd2tLs6W2udZalwXw1dqo&#10;GWaLuUU1LpH39bPbVz/69NNPX7zYjYPQ3ZtHs7B5ORwf7k8P93E8clpSt7oVyOolSGqmajCTfZEt&#10;TIPmIsOQ0iA5iaQsSkq1CGvSaqo5OdFauCtEhkJcshS/GG066TT54TD4khRQuMNOAD3Ny3CBi12+&#10;2e22OScHmklz5ii5AK5MGtozh7hAmlddpIaXEEdalTZAkJOLOHoB6zKtELgbRBXSJc2wLn9bEAni&#10;nVgn4p2PyXUb6eZuhtbSudrCjNXDImovOh22XyeOZ9VKZ+sz4mzELGc7wXV2w6efsTL8PloNV9PP&#10;J6wLTwvCmkezOhyGd95Yj1cKBtHAZqsFYkUEFSpSBuYCoVvrYG6PTQQYvgYResA6GBthDkA90Df0&#10;ciZ5wKOFt9asuhs05+qszhM4iZ6Io8ch4m1dvjot3y51jzzPrQx5yON0ml/e3tbTROOzZ89ubm6G&#10;y+sLkW3ZpsUPD9Pf/Vev3O5Oh8fnt/r5D/7h/bvyP/8v/0eGFOTgaZnvfP76amgvrvlK/3wz3w9F&#10;/ubH6dXVmGPx+f5ifDzhhIuEMriWCXowOczy2Mq3j5tf/eHd24dvlvt0avLq0x+dDtPV5bNp9taa&#10;tVhQc2KYs7WlaaU2pMMhppkeutTQJNQh6bDMnnN68fzV3/zN34W2d++/dlmWeFBxEaF4eENUCSNs&#10;mo59gMuIxiaj7G7L81f2yLdLuTezyxc3L34wXF9HwOblWH25ev3ur285bq5TQi6y3Y6SHXJitiyi&#10;KVSpCSm7iDNchVl7Zm+P5gVhoy6MFsGnMXR3fVRJQCeSrmADIHC7Hl+EWzNfrC0eDTDva5b0HAB4&#10;wEM8whlMx0XM1R1hq0kew9SxTLPC4ZGESbSkPKScVG2pJJlUE2XlTgsUtc6QCAlVCWFTc4nQoIjD&#10;uwa69Vk1g93FHb5yBdEjrsDwzveK8A4zrcTEJ5v4dVT1oWXwM7mKwLokryajgTPjamWdrj1T+LpB&#10;Wo0n+sTQP+T7rKWgT2I7Mf9D0ybs3McPTRs/NBsRIUy9d+nByKCAGiG6mmJ9+MvzLwL0cS57s9Z7&#10;O4nVoKNfJ8lJctKc0iDIRIIUYREpWfMgG0EmhJDeYHF9zeubfzKBebLjcu8mVUkk9QxcIgmLSpEo&#10;iAmQ8JUM1TvHEHF30M+s1jgDgILuB040hK7zcmRjn8BC4PAARMMstLOv6CIUxbpX9TV9RwSUECFd&#10;yJBVnY81uS+EK60U4RTtWqZICBEapS0xm1E0Ul5YTpIwXuaL283uNjaXsrnOu5tyeSNlc2w2TRPM&#10;3CTgEcmDiOYWdJuXQzC5tzrvj8d9rVNrbbaZ2re0/ZgTYUqSkmZAShpyHoVFIouoN/O6HE/7aX48&#10;Hg6naVrmNrfaWutxWwCGstnuNqUMc2un00kWc3VNTqYItKUuscyPh2k6+DwjAk3FyvUmJZb7r7/6&#10;L//009/99MtlrzmyMC3AJJ0I0A7NpoAnXc+PEPQZDrQ7m6yiNhEGI7wuNXVOoIrqOWMKSG7iPYi2&#10;eWuwFmEI91Y9/Gyxsp6V1o8XxoeMNnA9a/WMfESgj6EFgOTFbe+thG8srgSb8OQ0hC9zPVlNLNlV&#10;EguYMSdpzy55c5WurmK7WUindZfzYmSE1OYRNVplFkmp0LyhofnS2rIsU2uLN4ObghKhAWngZH44&#10;sSI1+d7u+vObZ59cXm6zuC2uRrh7jTrFNLXT0U8zq/VJV1/8VXvaQScyZtHBmZBzSEEuKW1YsqZC&#10;zUlQJEkY5waaBoo1dYR1FXOECsYBwyCXF7Sa5sXffKltGjLKhmkDGSyNkUZuL3LZ6DhkIKpV82aC&#10;rBRxSnQsBiJhYHZpok24SCSnd3Q7IsCGjJ65evY2DPQReLhHaOolDx/yVrsHT4iA6HY10u0Ebb1P&#10;D+vta5JYJHM5x4QDcMM64FsPkDNk9aQDUvBD94SPe6mnqWV859b11yfSZcciPMyJjiP0ot/rSAcb&#10;OmrRJYQ9wyG6d0wuUlLP4zOjIWyFP+ke7jCz1sKMZu4mboggVgo23YIUhLjB6a16NRMgNFXIQk6B&#10;o+Yj+Ujuze7D94pjSsxDCkm769ff/3wYL77++uuwzsTgXJf7/T7Py7F5krL/6t37t3dJP6nH+7t3&#10;v3v27OXFzfdvvvfJp8/Gx/1hPh4G7l+U6dm1fPYsfXKZXl7a9fBYGBdZb8aKejSfB03lulSP2TGb&#10;TJSbXGS3tXLxxXvsZHxzh7tH++r9ZIevMNflccjD5eLVg83bvHhW5qQeKONumU7Tsmx3G6oepr2x&#10;XunN1bNxXqbD9Fg26fs/vonyyX/+1z9++ZffXO6MxXIuTJ7CQ0wJJr8mgi59kASWcbi98evny/hJ&#10;WuJCgHE7bMc99C7MFIuKb27rdnOxvRzCZ0NTTs4GNNEgGyUiKhhAY7eGDFdS2CFaMCDhbYUxzqDH&#10;U7ieSzdrglBATcqA0I/1my65ioSiKFSkJJLO20jAfe20APM0yKaPwBTKyF22xUDYoKSAPb/S3XsU&#10;ecYVQ7rHpLs3NPdm3tImoVvRAU4D0KSRbN66j2mkbrsTnfXc+yqnA96lR70R6KfMChHJCrt+uMT5&#10;nPr4Flk/mTOIRa7JtOvj9B8T6aSdmVpxDn7uTxxnhWAHkuP8w4fnIUiGfHBqWQnx/XxfSVsSFFDo&#10;nYWyglikfoex9W8u7FO8tZ2KdT7G6ENGATuzJ2kRJkT2NQQ6EYpIPI+XCQVEVkcrksI4fzoAIKvQ&#10;BiuTjCA1CbMwSy7JBtVBPSMSTQjtX1dw1Vn3TqTv3tydFh5Kh3v4aungHcGqhmROuKKDrIHMMBt6&#10;phH7MJfincSxTgNIinZPtXX2YPTmHqvrR0diYaCk1CgIt27g2FOTQ5aKytGjuI8YrtPNTb58KZsb&#10;2V7r9opla1oahvA0V388Lu10imaddGtW3b3Z0ue8S1Mze3x8eDw8mFUAvfwn1VIyQwAkLSpJkFMq&#10;Qx6GcqGaM3ME5rlO7ofDfn/aHw6HZVncEISq5qGklJZa33z77XV9xqQ5bRbxwNJ5ThJuy3ywx9Pp&#10;eNzfnx4eVLDNm4vxekgjG/cPj1/9/usvfvNnW1jSwFwW+GytkhTMgqUGwBSuKn3nbsqMtFZtoTJA&#10;cfdeWBqAbv8BIFRilRakNqPD4615tH4tEREN7MjjutULeHg0dgsVws8nSd8AWZw1X+jGj30DIAap&#10;kCOWh2jvAoNHJgzhjjT7IYVySWnMu7Fcjr4b5NNbuxyP200rOgkgqikJ5TwFdHXTYGKCJJWehhHu&#10;rdbZljlalfBEEVA9tIUuhrlyjmJyIemHr168vr7aDomxVDSJYHjUxY77OBz1tOTFOuzSZJ0OrCew&#10;CjRRCrQwlUgFUlgG5o2UgSmLZkFIuNR1Q6BkRohXdxORJt4MnlRy0ZxVJPvU9KiWhE2Kp+IloQwx&#10;DCwlhDVqdfEAkCFJVQS1MVZCgikiCypdTbYiWaMGA9o9Yt2jRjKgIlpvfdaKGhEl5+hdmEUvod19&#10;uwvIsQrxAt3WnHD3nHPOuQ8TmzV3F4cGIihrI4QzSiB+Zr7HkzAeADy8HzhPe9YVlxL2IJNeLD7q&#10;wc4WyIFYQUlIEK2bANGDMNAi4nztCDiMsHNq7NnrKFETNEWwIQzseogIj6CZm8PMreNd3fp9hWUB&#10;iLkHKNQGwqO5mUUEIiVqPgaWwKT5oOlR9M7srrX35u/l5MMWeQvDmDfPr26HcfP4/v7bb95oEjre&#10;7+/iyxSUu4fDcmwXeTydDl9+8afbq9vrcftyd1nv3z1/9enrnbe7r9vjl89v8F//aPNXr25v8mnj&#10;j5djbFKIt6gTjk2jFUKdNEggmQCSOUBKzKXVu9s63H72Yv9888W301VJP/vDX753+71TzIakGmUY&#10;HXo6LSGOkq36NMHCl+l+EU9lfpzvBgz3xzjWHw3jBq0d68Hr3svXLz495ovl6uaQyjSUormjFZ6U&#10;kkA4BTlLLkWFHhWxj4TvfZJCkTVRD273S5uVSIMyrPpUskBsniYRlIwglhmi0ATt9jAKkQ/UK/VO&#10;d+gGEWCgo619TyhdrC7q6C7XvUfouSrUDm6VdScgJKkBlUjdzbIvsVQ/J49EIse0jY7w+DqI7Al5&#10;kvVpUAOgK2PpnE6TxLnViIi1LaEWdbisvUjvWwIItGAKXYH04t76e+sppOuDE46zALJ3VWd8pHcB&#10;PdwdHT+K1VwG55Yh1v8l4yP3hFih506zXsn466ZLVgU78OT92XGqeMLKPr4Izy2fYMXIOqsaq9KT&#10;ODPjRDoDSPp0rCsBSXY8UlcjvXW02AsNyJ6IzADYzS5WSfEHBIukiIokMqPHPKdRUvZg82iIDPZw&#10;6F6puH7j/z/T0r6GCiEqOeUhl23xU7WxtZE4IjqylYkGrGn3vck+R5A4zLUxOnseEVxzrCNgXQHv&#10;AcC1B7+5qDQDsBo0xGoitoIs/W32SaszRAiGRUDA3jcqPNw6NT+MvfIBUElJgVicHK8jjXOkhSXv&#10;Xmxf/WC4etV087h44ZWg1GrRFlVzs0Q8HvetLe6eJhGR1pZlmc0MKqUUEam1GhqT5JxTSq217bjd&#10;bDaJKiyqWShukrUUTSqZpFCatWU+HQ+P++Ph8fR4mk7uTgopknIu5fHxeP+4d/fDVK+vr0XS1dVN&#10;Sri6yZRmFofD/vR4ODw+HB/up9NxN2wmaXKsp3rcf7t/++Xj73/1xd3Xsy0jYUbMvjQGlSJK0mhL&#10;yMFC3IzREo26Uc5mKUJEVETXjRjgJtTztIbelyggwtKyuHs3RPZodGeYI2RFoCSduYetHxx9sN0N&#10;rPv1k/bDV6C6L4sgurtaboLZ9NHsjnUkStA1ooaGy9xYcoJuxq28uEzPr+T5dRtLy5glFnVJKkJG&#10;JKDVGsvsi4UFHA6ahaGuk8E2N1vMPMI7HZXmUQ3VtCK5XA+bl+Pudne5HVRZQUmJEe51suPx9P4+&#10;jrOcqjSP89SrAYg1/YHd5i+RImAKpNCkOkQemDYsg2gWWEzHMGeEklmlaHR/dKx+GZSc0rBJ4wai&#10;KQrmTa5LAKpN1JkslUiFQA3zAISiwh4JJR7Ju+pEoIycIHQJTaQXLoas3fM9YM0RAra+t1ihfvaZ&#10;W7CUAqD7D7lHwKXbJfBskN77nrMvtoiUUkopHcHy1RkwVttzPu2dzwyA79aj+MjU6umewAfoKz6o&#10;i863fJeGtRJyzwY81pOoeiMY4ewb+XB0Aui6r18zu0KYsqtA6BEN1syqe3MzBCPcOg96dbf39ZZA&#10;9KNJwgMQh/Wms7uAta5yhgR5qm3WMpEH4N79vfk7j/uIvbCMQ9KEGe54ePcevL9/+y68qW6gqLY8&#10;HO7DdTlVD/+Hf//vfv/rx8fHh/l4OYS++/Lu/s0bTMPj21/dlOX7n8f3n/HHt9OnY7vBNOri875A&#10;k7hJjcA4YhhBxrKADjUDTSgALayFX+zCh4e3Huk6ff7p55+8eunbT376+2//cj8JkYo2xHJ6hHs1&#10;Ph6PVzcvX7+8fffum7vHL0ueh0sbx+FY9z//7fLq0082m3GxvfE+744/+rtTGi4jLCk1yQq1rlOM&#10;ruwzoIpUUQBorVU3qnR0VTWlxJSdEqpiVgWeMymhipwxjohgeF+3IsIMBkRnI/NsoaIOBkTWBqsb&#10;4a5Nw+pmKQJISuuBcV5HV9tbKUBXInaYWBkarqv/OwRnWXucZSBBMDy0RxusJnMi0gHRxbrrE0VE&#10;smgkgYusETlPMXHH+bgu3AC6GQ4Auii0TzxXp9tOA19NobFOslQ7WnPe5Tz1T/FEGnp6dK4Gfp2M&#10;xXUwtp60TwSj+KiS4zzn7xzHtanqe55Os45zgiHW/+0fLdBJX2dU7Ox1iY/5731YxDX7jtB1q77G&#10;j5HnX/8/u52OXa2NlwQ7KtDRnLXafXRPUjQjci7DOG5LGUlp1Ra0TZHztFFWwlh/jPjO032076Mh&#10;qrmRTDoMm7Ftaoy5bhY/CBMpZBbWgDLUo3aE/ulCD/hK3OgPubL9HGZIDnOk6MpPrvM/wGxVBUgw&#10;PEJjbeOjv313h6g/HaK+moNAkkSwwqu7w5tHolDUxAhRgUAW6mw5dBtpE+VCd6/t4hNcvda0wWFu&#10;qQBosURdjE1hg4BizU7TfMTkQI9pNSc0FDIMZZNHyWUMQpFIyblst5eXm8ucx6SllC2cbWl9luxm&#10;tbXWljrN9/d3d49398e7x+nY5oVJi2Z3Y2uhEsLdbpdS2V1cjcMmF3lyXwAAIABJREFU5zKO42Zb&#10;dpd5Pu3fvXt3vF8eHg7L1GxJbGMzPeynr4/L/tvlq9/fv/vyND1GPQ61EXRP4UJN7KBDa02ZPHx2&#10;MlowAjRlhWwCGaHEqho980s6tukRyUz7suMR8LTMzbujop39h1yAvr9YZbHoiSCkrKb6H07Ys53j&#10;ujfCaqYiawzoenprg54i7isGw1hCAdW2K8Pm6iq/vODLbX51Fa+f2bNd215YSU1i9rkxFFEACZeg&#10;hKEaqokpA2bR5qX5aalTrYvX6q25mbvTCRfMlRVoIS7bvHmxu/3s2bPtUEg3X3q0fatzPRz88WD7&#10;R05VlkVbW4BGLAIj1JFIioQmSnKqaIqcqUVSYR6YBqQhNHt3CA2e+w9AwwWymu06EorkPGxy2Wka&#10;WkDqVBCJjWKpeMqhAg4hyQBbkWszDdCbgoIkHEITkJwJUlzoyUkvOQgjK91Ab8FqMA0kttQzNFcG&#10;qwS77pLkWd0QwLlyO1dU6twPPdVai6g9iqhjzli5qZ0SEED7qBop+KGMfuCtx1NO2YcSiQ8q+lhb&#10;u6f7o5twP4UDrkddwH2dgPT850B4n1x7dASgnVeXEAUhSZEkhOZRPap7tR4sau6OhtbgBrNuZdKV&#10;St1lR8I78cIBWoQhugmrd+TCmzXMwIw4Bvbm78zeeTwE9gLdXclmq1oux1x0e3zYn44Tmkc3FSEi&#10;olYj8vXV7aefvPzlb//5m69+/WqHuzc3P3z14jKNF895evc225tPX48/fC0vxuna7q+W9kKHi5Kw&#10;uaxYoBGCyaop5gwAzHCDL/AKsVkRBWXgPM+PXu+fYfvs1We3n//gv/n3L//pF29+/ps/jor9Ur2Z&#10;EU2ncZO3F6Vl++u/333+o5s33969ef923IqObRiltXkc/4DNtz6kvJu3w+R8sLhLWTUuIhDRAj1a&#10;150Gts1mNAvz1swFSEmHQTeSAKmLubsqVfO69nSlgkTOCoRgEqBOOB5jUyrZpDdQEpqoXYengjCJ&#10;s41AQOXsnPyhWe9LvgIwi/7lnpfLM4QAcfQ0CyE1SRIqyR7HRKp3SwHppm3QMAQEir62J+19mEiy&#10;8Na8tWbe+xJVBtP6ejw8nvogxpDLxxX1qcBabediDbfOAiTIlDLQKbBP9CAA3uJjD5R1w+MryvxU&#10;tYF1nui9bss6IAyurdIZu+p/IB+QqvWj+njG6H0+6KsV1hOKvSLVBLFOBvv9v9uykDyLiIDuMdCb&#10;TsracYWw5znyo9Di9S3zzItaufO91V5/ik48/VDBAOZciGEcthcXFxu9YFU3tOZRIj5EKJ+Rg6fX&#10;/J3n7byoTtm00Eip5GHMbTP4Zp6K2iDsxVtIld7zr7tGQYB0rh3g6otDKKJFRHWLZmZYDNmgYS7i&#10;vSYp3UNasMN12nso9OiaCMK8k/M/zA0FLnCFBjJpKovZEm6BSKLjkIchbJlqc7OkannYt9y8bIab&#10;i2evZfd8H2O1fHl9OyRflsWWoxuiWasHWhVt7keLQ2CmhGRRQjRJv2hKidQsnhxJgqRuh8uLYTeU&#10;jUga8qakrbcwTLUurdblNC3L1Gyp8+nw+PD4+DC3udoiScftZsglCIGkPNy+eDmO42ZzkbSERU/5&#10;IzA92uO+3r2d3n1z3O9nW6rNrc5tuj/s3x2Pb9v+rd19ubTHnHgVQS+L0UEXUYeb194oiWQ6HL6E&#10;AGbuS2tzxK2mQEh4IpSipNlKMU5YPSLz+eiJiOR1DWn2LlJZxRogNVbuJzqTRhhM2Wv7txDw+aBk&#10;NyjqmFcESJdwJQNzi3Z03AlGQSTopYwvdpsfvrr6/i1vt34z+HWJTTEJKap0qYJqq8l4qIoSzaN+&#10;eE2+OKZpeajtWK22cAcs3KrTPDk4VyyeGreOK9Xn2/L65rIIIpbqVauBXqdTPZziVG02aRGN3gfl&#10;WHPHlSpSJCVoCir7RluTlsFTpibRJGstCA9P1IC4u8ChAlH2rMhoUE1pKMN2M4wIYq6YZ4UlMUok&#10;utIYNRZrgSJQRerapQYhkgI5o3abVygSkEABnRqhELfeHwsaLKxvaSkOXylbDhHtSuH5dKTKk91h&#10;RJfbrIwNnnuxONvr9Rhjq7W1FhEigggz66HLJFcBKYKAEwr6Gfnnee4ACD/GOXu6Dp9ew/+ru1p/&#10;jSdbrP4PwJkKsVZPYiW6OqJTwjoUR5ggiCrICS50gZlXb82jhcPRqrOb0Rpa14JZnzL2oIsVyu17&#10;xB5t2yJ6a0WoBefwuTZLZQL3xJ37e7f37gdyVp0Ph1x9k8eby+dD1m/v7w6Hw/XNrQ65p3o5xRoT&#10;8ievP/8P//Ef/s9/vLt7N+4Ph//8L7+dPq+fPXs2iv2n/+1//e//4w9vL07PxrsrPbwY8GpMO0fY&#10;3LTuj5MkjBeQjCDSAFVYhSZIYsxhM6NVCSjE6gSdXdvxIN/++V9f/c1/q/GX771uhy/fcdrXUC+6&#10;Gdrr77/+5NOb03G3u/jy6mVr+c31p7i62c71IedIechZGx7N5jxYHpap3bljuzHFRas0DxKqFFVS&#10;A2ztlLIOOkSER3P3QDOHuCgj9fAuX3rIt6YkSneDsbvtbcpGlRLHUkYCERbRMwVCAyJ9vq3iKwn9&#10;afqBVdix8rL7mIlUavf71rMQrF+0AYE+shEJSZJIldAWHc6GnqfhALqGlQha79gi2EVAbmEkIUxa&#10;NCGihzF7Hka4PYn2n6prrbV3FQyc4zQBRE59He17X6iqYI3fwMrsMYkwRtfofucMOp9Z8rTAf9Qu&#10;xBpBKLqe5ut52kfyEf3PPlR5ByKcTBR3MOido9l3Gn5+xBU4elIjkk++EFhRtzMiBZzXmqcn6X/S&#10;/Quc1L6U9OZvBW4+NMuC8xbuQ2cHEupM4oqQiISu0UOnYEuWrXAYy27Mu0G35kATt06k4ceCwfWj&#10;WsebHcD2Xo8d6BlDFvAgU0o6Dmkz6yjM7NauGMhFowazhEm0znAHyVDQvQ+8qNqDB0IQREM1tcW0&#10;IrUuQiLELTwUIrTOV+84G5F6qe6GGaQ4cWbvkDRpbUQlVNmymupRbDF3YhxG3V2Wi12dp3n/cKqN&#10;miRv9fKl+Viub28+/axhePsw1ePh8tYottT9dLxnLGhTnR6iziF2mvcLFmYOQxnHsVtCiEhrHq7h&#10;UCSVQXPOecgyjnkY8lYkWQtb0MJqbdPjPM9zrdPpdGrzCXT3ZuEB15JLYinl+vp6O4wRQUpKabe5&#10;HMdtKUWh1qLVejgcD8cTDceH6fSmTm/9dB/Hx/mwPxweTvdvH453dXlEPSDmYUw75XCYTp6iemWY&#10;ap/vNwktKaN1MEkqvVuTLIFq1PAlQhVJoxAaJg6F59V8XCk8B9QiQlKb18NamHg+4gF0Vhqe2vn1&#10;rDXR1L9EABqIvmqHCNThAT4ujy9vb+p0Aq0uUwGutsNuUxRBW1JCu5a6y7u/+6urT27Lq6t5pBWU&#10;64RRGheISZCONBtcNmk35h0pp8fFhZbR2omOFDGGLd7GraCxBr2iVXHJgIUtbLaJ2IRvHS+H9P2b&#10;y08vx9GXijVWws2iznY41cOpHecwbRbNpZm0cAg0OjFzbTQpwZ5oJSIqtS4SYDCpZNWk6rRO95Nc&#10;VEyijuJKD+lQYi6b3VAuuqVNDuN0Oh3fFtaiBEM8ckNSzaS6KULjrBiW3rkIvSEU7KFYCiZKUU0k&#10;F5sglbKEz+4zJBQUo2SB0tmqBy0rUxcRm7bZqzWkBGGmq0RJKtYTprsMNIjVIMGzaljrkZ/stH0j&#10;g+5c6H1MQvbCwehT0b6kfXdaWKuzPZVUB87qJA9gtWM+D3TQVYnu6HPBJ3YnycWik0ODZ5gtIFAP&#10;Adm8GaNqOBk5PEnNYfDGaPDFWmseERqSMdRal5O31lfMFcfqLFLzCItVEgCCukRr8jTZkeoxuZyC&#10;TdNR9A7xxuq3rd4Ha8pIZWBOSNHwcHd/yqeUy+7m+lTn49Sub17cPHthjV9/9W5qCFzm8iLn55qf&#10;D+V28eX/+vlv/3H/5ros/+O/+8GnV+06H270dLXBLqHltkcDsDh4AxBVkTOSoJPoEkGjezih2lfc&#10;Bc5hYIhKArQ+zH/6l3/+sho/+57c4Yv8us4lys1u+2yU7TdMX23Zrkdp+O31rYsgNMqG1DWprRuw&#10;QholUrmA1YCpLMye1r2Z95VWiKJKBrp5CihcnYFcnGTA+yZgJRugiohi9fAnOLeZRsnJUKVPQxB5&#10;3f2bOD3aqoYLEVJ4dhJn4kc9R0A8CBfVvvTmTrQiE6gRhHV+sBKqnQnkaE7KAEjH9QGYnxd6mke4&#10;VTvL1kQIkaRrKxBhXSDS79+8864+Uv53JCP1TAIDXEhgVTcPWVdvelBVnwyW1oawz/XdiXBr1oeg&#10;VEbfP3yE+vTZx1nNIms7QSZdWZKxGkF0QImy5g+u/Us3g1A02sruAtb4TiICmgVCET1HnRLoIjZ1&#10;ch3VU3HesfSN3DpmDfS9HNbnoUg3su7iOF17HdAQfDr7zqC3KkRyf4PWaWKSIpKbCkvixjk210BO&#10;eZdku83Xu3KlNjg0S0ljTpFqc4ipQKHgOYcILspA68sckBw0oCEc5pI8GsLDXSKJl8wx5yG1IadN&#10;RKsRs7tYJXOgOZYIuPUYzNSpYoNezNNM84FFIw26BfX98d2A0oKLUUktrjBvDngDrR+vIkKprQ+e&#10;UJKSSkqcCWQkLctelvxS42L73qa9TZ6gY2IIh82QNxHpwfSBm7pN2Iyhw4vrFwWbvN0Ym6hEu7t7&#10;8220NyGc59M0H1qbAk3Qms1mJnnMZbMp26EMMG+zKbKmwWuDcyibi4sL1dzcVNMwDErRaDZbq9ai&#10;Wap9nt5aO03TaZpanXtsTrPFGBc3188248Vmu9lsSs6JQkIpWZKboU4imlUWW2qc2rLM7+LdH9//&#10;5c9f3b1/fLg/3L3bP9wf6hKP95Uh4QJTKic/wI5REB6pD7U9CCRmAmaWVLqUJUBDrsIporol6AQr&#10;LhkcKIWSKcldOqgesTSv4ejrEJnOLJUPePB3+qqPLmdZSSfVC7t05ekkhABIKY9ljIipncaCiwv+&#10;4OXt9cV4ebkRcdqcS1xel931uPnk1m/G6UqYyUGQgmjNLKPQmxloLp7EJYwRWju2JImpEC0TKZCl&#10;LD5yXmwOy8FmZu7hNORaB4sd8HzAJ9vtp7vhWWZGNU2GCGvRmk9HOxyXw7EdW9/HVA8Hu4ObwsMR&#10;su7p6E5UmEptwFzKCIQoU3hCe3KAESGSICQFlThnEkjOSSUzZVWRaF5PmB8T5kxXep9C5UAKFogi&#10;xI0rprR+7l2/sD4eu81xCihYgqpFQhp7oKkJ2soUYg1NVIV3dalAICGsvgCwVTokgNCTubiFqdND&#10;5OxmJs41LaAfB2v+mXePhHWcGHi6lgCwpvL9mwaL6zPy6faPJU3rJc6z6UA7b+adwDl5zRBdUYKV&#10;xtHbQDi8Bky6nB0QRSKyMmujVLfWwm1dAKxaq40LbZFW3deGsNvCRXSJVH/k/lK6uIDR4xyrR/OY&#10;gUV00rykfB/8dql31Q4uVcU0M+hmOgyqJH0Y0sXlbp7acTo9f3775tv3yxyf/+gn2796/qcvvvzi&#10;L1/+63/5+c3zz6Zf/Pzy2e5vf/j67R9/evr68Lef3vzo9eYG31zzdEXfGIRwovH/4ezdliRJkiux&#10;o6pm7hGRmVXdXdPdM5wFBwBJyAJL4eWNpOzf84kUwQspy6VwhbsYADs9fanqqsyMCHc3Uz18UPPI&#10;7J4ZLJbeLSmZWRk3d3MztaPnAimwMs5quv0UKxlmeb1cBlShwol7u1/Pi7v0busF/aLTU8VWhaq/&#10;+ZvTZ1zXEnqKcreyLq69SLe+VEg6f6mqwKSYWah6gIMZIoAorZCq5qIeAVHP9NidMiW7L5onxqOq&#10;DlcB4CK2f00n4Rw82QNyDO/Z5FZHMrGH+GH3+pcXdDMikjAukZDp0E8knLor7RnAqOAUqQ+liFbL&#10;LEFJSla2tUVz/hzFQZpfJ6U9kVyRuuvuxr5k35UOZtI+7OF+SyPXffwDgMduoitUC1WYTmAnW4ow&#10;bvdGgsJjyuVO0WGWHrzdpibir7tcEAJFE8wDBUWzH5eYM/Mc6g57ye6wmrAOFelWkWeQu9dZKFSR&#10;t1RkV5F6Y5Fw9Oos9+1keTkRr0jo+22MVK1L3uL5JgYyJZJCmr3/uD8CSQvPfwhRRPIiVW0CTFmp&#10;VVghw5ehoBYWi2oyVZnUqnpiXTkc5NWElQiex64WyOIzqCHsSfGkuDD7P3uFWFR1N24wg4UUqPdM&#10;7EKI0qCxc8yItPypCn2RQBOX68YQlcmKRjPxcGUPTJMS3hlrCxFYwVSk1LJ6U0qT0MQlqSKyha+K&#10;NTxivUhcKzCbmEmP89OPTfV05AaJ+ainQ5wOZsdn307zoVos65lybv3xer609WNoElO7w0VDTaxI&#10;nab57kFQTYs7YpO2QhksONV7LXqYjrMdaq0iAtNq0lvz8Hb169ZA67WpziSJ3ns7L8+X6+O6LsGt&#10;VpuO05s3b+phvjueDofDbAWABQRYL5sEe2utL4dpnmxavfTny+///Q/f/PbDP/79dx/efzo/r89P&#10;67oEw0ROOb4IDxLivJkF8WewJQBkDi9BQB1QaG65n7o3xQyZRSkWFI8oAZIumCAqqoTsdmTlD5/6&#10;Tx15Z7/ybXh14xIejaRqnQ+19Wv3mA/Tl+/uf/Obrx6O9vBwKgUa3Urc3c+nh+nNm5POKiJpCEPC&#10;e7YopbXWE3KXQrL3zXtr6UojITp4zKIsoqFWpFS2marB3rtvXbdtanwAvqjy1fH0q4e37+5OJxHv&#10;nc0zJtLXpS9Luy5+XvpGpaGrBgcbQQeRsyOg5dX0FhGdLmgmFrKJ5ATDECsG0wKDklbCUgAD0YAc&#10;6gy1WTFXkbWv13NbnwQuGoOTCe59CogkzvsTugL9JmxWMB1iCrWqZoE1wVYxgyvSfNCd1qBda1iR&#10;ViI8gq45BsSyJnGYU0VKGEzECYSJcBQzqgLa2PDe2nXBkYT8MiO/Hii3AfO6uMrxo5ocklddAQqA&#10;EP9ZKTY4WAkT5Mwe7ERaVWFETO+T34gdZEOkX0PqXQklNTUcLdibA0VgdPc1tiV8BV0j9jY31YNO&#10;YjSgBg6QsikJmSNCYiMc2sFFdS3lWuv7xX/0+LH7M8VtPsxHTJOZLM/nYg5474DM80EAVevb+nQ8&#10;aC3e1scvPv/6/l/+xfl8/ft//LuzP8thXtbz7377/5Sn3//lu/rf//rhYfvhl3fxxuRUUQoIuEMM&#10;FlJNJEgVgVpMcGXREK1vagMaYwtura3hvfdF/NMRi0bnsgpWtNVsFWtqcpqVVgSo6FjROxCUqHMp&#10;AjMTMVWlqpmpKlQ0ozzGMi2kBQnDENIklpDS/RcIKW6SVQAlOz65a8jyQEYiXVJoZNQikKF2G795&#10;VbvfBtsYNjFu3MREQTheOm54Vefl31pkg0uMUFAKDtwZEQD26jAUdf9grwojSTWWiBbdI5lfXmhQ&#10;BWXvXeWmwgcHnLdBnjYAlchuG5VDbgdx72egMvrtLhh6viGuzWcwGb9X2SnnEBX02/sZql7uHPSU&#10;N47WPhH+wlNLkHi39qS9pA0SQzDIVwonYCTjyE7Oyt/l4/eKai/b9pItr1EWxONqZonzqvB6fT7l&#10;ti0T+cnsMX4MZloss0BjbgaUppqt3jqXeSq1WrkRI1R1QiFNQj0txSTpZwbmmBtbSCcgRrE0dHcy&#10;9TFERESLdTgEsWfQE+kJQGbK0895Z/m2VUTpaSSrPdxdwgnHpx5I6b772kJtk2zChmBpbpOmrb+L&#10;t4alk9qQ/mIy9jwiMEU3yBGuaL5tCppoETIaG4RbbBVbiKBo6JYyhe2ymKD1iwdVS2u+bsvl6p0x&#10;TdN0mOdaMj+glGKlbFcnvUkpWi1KKXW242E+PhzusvMOwN2lGH3bls4t3Llel8uyeifM1ExEni7n&#10;Zbme1+cem9Q4HQ5v3jwc74/Hu1Ot8zRNtU7m2nu0dYsW56cre5wfl8vz+XQ4nU53n358/P0/fP9/&#10;/O3/9f6bx++/+/F6bd7Rm4BF1YZWiQQKyHFd5CdY8s+O18Mv8YLOuHoHEBak0NwBD1YyMjtJxFQs&#10;kWMRwT+7wOIfDJHbSwOAgIHoTu8qsW7XQ8XXX37xF7/58ssvD1XWee7TZNWKCetEoId69M5epKqE&#10;+EaYWp28k4weiFA1pIPo1r1vvXWnb9u2bG3pkdk9G7C069LOCy5ui+u1cdtq8wfBF0W/Op2+PBw+&#10;r3qAS+/cOgnvrW1XXy++Lr5ROkqA4YSrFgWQIgFoB1ULsuMw5gpmol5vq0ZVVYZJFykoiloFQVEX&#10;S6u35E9o+tWKoSomssfVt8fw89GaiRtCmNJaKohwARF8felzPaACaunILygBFRRKFbPBVU1/TxLe&#10;IDMkYJsW6gRZ4QiyW6hCrRwdXaT3AJPqKkrV0CriA2lmRLiKUmh7BK282k3rbeIMpuxcdrrVPiG+&#10;1FKyOyZQhx+gMqkH4i9LxfiwN+pVEjgi0oBHnUlDHxvlGMtgOhOxK7uHY+yFg+EuQYZZz52LG0k4&#10;vcOX8BXrNd+TZTQhMyfLhyFjtgbJfXeqtICRrpBqWmqIXmCfYN/25YK6lEotpRykHMyqCd2WiO5O&#10;d9+WablcAT3O848fPr77xa+maf7xw/d0/Ppf/ObuOP/H77898PA//nf/y+/+7f/24d/97X/7lf3N&#10;V4dfz22+Pr8V3FkcSpUSjYBC61xr5dogYmY6VZ2nKOqKRaKJLNHP0Z7X7SJ+ib4GrorzEYsiBC5w&#10;9TC4aqizLLnAiYbBIVEEpZhZiMLS9BFiKqqAUlVir4SSBpIFjQip1LRTzKsbpFIcL1+DUqAUGCI4&#10;iCaJ3nDHZm7e37fhthOCZGw9dK8w4IDq2Ontj0ovhFfTl4RSX4jMcIGBTVk4Kj8FdPFLwleJQ+Q6&#10;fRucO1trZ2EDkUNFs7G1O9pAnVkAjRlcpeTHLOXVW0p5RwjJUsqgpjFG9AuD6Coge+LGkk8o3CN8&#10;b8UkkN5z4iL0bPYhrU9G2bczV8eJFBmwHwSgy+iwY7TGdc9LScxOmSz12M0abs8lAlENk0ggnHkb&#10;2ZBnilBsnw10x6IMN2hNsHfb9zvu1RzyGoD7Jwos/PxQESPFpAiK0VRssmmqh8N8nOrBWPM2Z2Hq&#10;EagDmHTAR9syNZA2UiQg3EfTeKMyrPSar8t2uayXpZ3X2Fq/bm1rbW2xeTSP5mhgS/xrCJ2zQxoI&#10;srWmwojo0eFRxTqjNVRHa0BL3hvMTGvRIs27B3oPWBCgwYHmsAqUPXypwgpqRUw4vJ26etMIJSZF&#10;Ne+9kff3sx1USiYoe+vRW4eGYb6sT9vaW/N5PpYyzYdS66k5p2maDgdVjfDee2zRW5wvV4FNdbZj&#10;net8qIfT4eFwOPoWCmmtnZcryWQU9KVPWhHsvW/bdj6f197UpJTydHmCSpl0vj/Ocz0ej3f3x+Px&#10;2JeuPcjeVq5d2rVdL2u7tut5ff50ff/79x8+fERXEXv89On9N+//8f/9Zjn7uoSqmk42lQgR1NZ8&#10;NEZGjFPC2IqXsfyT49Vi9PJNR7QAwI7eGd1LV7pYJymSfkYlIpsJ6TLyzy2w/tg4/tmgJpXdl1pg&#10;wl//F+/+m7/6yz//L78o8tG3q8hS5/nuMKshwoltWalTnQMRJRodVJRSZOSucDSu3L1t27JtrXnz&#10;vqyXZb2u69JaC3ayAef1fOnnjYuXFbq0Q5c7sS9P07vj9It5eqM6xyrXxqB0wkNaw3b2ZYsG+Oiu&#10;D3ZsMiAUGPnBomZiRZAVkw37FokCEY0irEJl49bBbkaEC0MzCE1Es2kGLaIK1OxE9jP72XCdzJVN&#10;GEIXvBAoSRYz1T1WmRQMP5guqqKgSGhQwSJSgAItKFuOBICIQA9ogwHmWlEKekFv4e7eZDrdV1Sn&#10;9+YdzPBRqgGiZhCSnkRwFTcZzdIiY594myP3Rs2LH3RkGwUhMuys+Iore0t7zfZ2EBl4xteWtomt&#10;JZWU5pQIZNakUygSin3hGJT2tDx2oCvCAFFXhAgp4RnbDNLo6pu3dVvX1ld2R+8lMImkFicN2xEh&#10;evOTH647ACCBYgiHimmpcTg1yIfr+vvt+kkmn48ynQyld/YmvjUgzCy6C3WqU4R8+nguZSqlPjy8&#10;PZ+v5+c21ePHDx8+fXx+eHh799mbf/0//+u70uR3/+Y3f/mrf/XZ+hW/O10uvzj00iEFrkqrTeBm&#10;Nk9S5iVU1GyqMldUa4Yr/Qp88+MPV/iV/exYs216wFaxHNEKREW0UAVqzJSs6GZSREVoQNVai6rB&#10;2yYmY+znipmtIhlu0LT0F3YqwR6SXRoGqYYgVSNANSQKQEAL9u1Krrg7A30MGNmnNd4W1oxByuU3&#10;QdRRZo3gKmYByGTKDXwkWQwJTubgTAvKgS8BoRSgD7EFXhECoMOUAciCQGXKEir1UWOZp3qIiBiL&#10;img2wlRBVTKCrsNdQLWY2atZdLhtJYBHSq01a/txc5CER2yiE31zbKQDLupA50DLboXmqEMpsjMc&#10;BQQ8g5YDo6jKP0k7qUEgl9yP7J9WJVvBUBPXoEqqaWPPU2cyb1MGtCNbIjLYP7uJQ54cDIaV8pUQ&#10;CsB+wpNB/lo4mcUxdnXnT3b1L9XVH0EdbuR3k1BVpQOmVauiVkxzPRym06Ec51IlDEHv0TVqRRFT&#10;M3SlCFG6DCd3y1MI9RQyYNhre6asgx6+tuW6Pp/Xx2t7WpbnNR637dp98dgiGuGe1qHsmUyf/DkG&#10;2RjdI8AIc4EAHiWMegxsSzv3J3THKRBQMzFKUUWRBm4btw4HDne4f8DxvhyLt7QyqkCFjP/LVEu/&#10;4W1FMBVOIlLEXYp1w5pTXdE613qoYgedJjYEeqZKqnGe6v3bNyLGyFaA0w0Ougfj3ZuvHKxST4fT&#10;PB8nnUopANZ1JXm9Xp+fnyNiPh5KKdG9VEOweV/X8/Pzx6WVnnU8AAAgAElEQVQv82E+2eF0b3We&#10;pnkuc6m1Wi2q4ltr540u6S3R11jO/vx0XS7bpw/nD999/Pab9x/fPy7P2/l8vZ6XvjahRhOGAjNR&#10;vbN3hLdS6vBSoOVdIwPexh+tsf4oohSgWwHZGS2i0zuFKm7KdOJlFIUSSphAGH+ywLq9wGsEAoMq&#10;r3vmwstLW3ohhxvkdD//9V//V3/913/52YOdH583NYHc3c9v7u6AWLfr5k66as2LkQCBhLTmkfp7&#10;1eRuR9/WbdvWdVlba21p17at3tfu3b2BvS3X7bL4pdUNsvph49tivziefnl3fHewN0VquG5r9ND0&#10;gg9Ib9I6OuCQjohMnYBTXEREs0+ei7LVSpioqiigKiOK2EwEVAb62pyttWYT+uEw1wTHIUnG0Iyd&#10;qaBJWGz0hcuT8WLSDM2QlUAIIxMRMmpoqnMK0UEyJEjVAlWoUZRqMkKyDFBKQaniBlGowQ2k9dDe&#10;Qs9awII6wTsYaK17GpDWqQpC3LdO0aB1Qk1Fc6no7hIRToYygiagswiNY64VgH0MjrSaJQdRPb20&#10;RW6o/+h/CBgCpYRAd47KcL0dA29vrRARdDIgzmjuAFxHU2r1RkEwcu5zRu41XRFIa0SDKNMk0cVb&#10;kOqNy9Kvz227IjoiINV8dIzoMijVJFAU8CxwZa+xXFBqDUPTspg9B973/v3av71ua1GddNJCKYyI&#10;6IgQhkCt2HyYp3pwYttab22ey93pzY8/PnX3ebKIuD4/9h7TVHC5/Nt/97fz+cNffX33sHx3isfP&#10;Dugd8xv0I9qx+FQ3LW6iRVDkqpWiXdBjWS9xifVpW67s5+Aq2ASbgpbTrrDaJp0VYiqWMQ8pS/Jw&#10;N8vOUEAEo3HPMquaFCt4mQcwlMuSxAMh99250DkkaSMJXn7yFRw54vu/7g4BwiTZpEwML7Iw7tUV&#10;OAwIsp5A9sFuQJdky3Ko8DJNgiktxahBdkGsiGR8eOJdHP5RgEBCzQJkd2dmUBKR5UiHikkRU0MR&#10;UyGgJihUSxMu0kVMx7iHqijVsyxLUrKID984BRSGBJsIMBQopuMMIzEn3RhX10JacEtAY5yvW4dt&#10;zM2yP3I0E3+2BTczBfZadqeWS9LCxyvuRDuIKVOlNixG6VleEBQOrhUGShXgDn7Z4InecgOZAsUh&#10;G2R+cN6KrTwsy+JcR/ae6R9Z3jhAwZ9wEuI2IKBDaJgNCEqVqdrBeCgyTeUw11Otx2ITxBRVCQZ6&#10;UI2mBtWAxguRdDxpgnZJVAjAU6iO3ny5bM/P14/Py6dr+3TZHtf10uKp+WXzi2MLDUqgD8db0h0B&#10;ekQXF48eTnZnAGLRiaZVj9C3HnZZzrpAKKITRdlXuMfWY0OfoEfUE6Yj7j+rn3/92XxfvfQN124e&#10;6l09FFHQzWjaVvfQQGFRmYuUUqvV+WRQ1UnqVKxYqTFPOE5mR7QiUWo9uLvp7M4W3lqbp8nDWyMp&#10;ZuV0fDNNUyl1mqbeO6BzqcWmkZzonhajGQ28bOuyrfM8F7VVyrYt58vT4/On5/VJlKXW+a68fftW&#10;i4kMWyk2rtt22aI/9nbZzudlOa/XSz8/Xj/+eL48r9998+HT++enj0vbwjcuS5PQaTohnc+SSdI5&#10;9OQDroGIka+5KPLH6qgx2H6GlZIkzE09qIHG2K2tfXLpKhPdTS2oCBXmOv2fKLD2BeYGzN4wiZe/&#10;3KELF4WQxfTtm+O//Ku//PN/8cvn52/nakWPc7HPPntzOMzreu2+pZN/KWamFFRVqcXJZV0FpsWK&#10;qpkB7Fvbtsu2tXVbtm1b12vzTrhpMKK7t83ZiEZtIWsvW7yx8uVcPze5gx+c0la2LgwG3Blu6I4W&#10;6kk8ACMnDgmthHmpUgwl1SSEZnNwbOGzqV9yugRUXUN72/rlijK5upajKESL7YIOFTO1AlaDRluW&#10;R26PhUuVDbGpRjoUphV1EWQKF5KJGmONyTBPDvmP7DOTgiAzz2EC+p7qQJSO0qUsWgxEKZBZpIs4&#10;e2ff+nJe6p3pPNdSiWFi3robDGKlVhGNfRkLCtnTPyfzsZJLI4AMg3gmoCAy2B5jCpaxwsXO1eq5&#10;/80g6njhJ9yU3LcCa8Bw2f4TQ1EAedZD0Xsn4JLwVRJsGelPDMmV1IMRaOEMW5dora+Lt2u0Dd6B&#10;5HJFjMYHHYAoTVQ1m4E3SDkzSRBSmtZN7Bn6YeMPvnzn8an5JmWDokXTzSyMkBJGCDUgdTpO8wHU&#10;6K5iEAu3y2U7Hd8IlDSIvX17LGW6PD7+m//9f/349//n3/zKjt6m+PTund2/tfO6rQ+6HspyPKzF&#10;VmVHJ/vKy2WqC9iab75t3deIa2Aj7j4voRIaocKiScowyKmrgkmQInzAVxr1YGa5sIuITKWICLur&#10;KrIU2wWeOx06xwFzV0Imzzx1aIOYM65EVkrBJKljSGK5q8CQ5sVDJbGvtcOnbUwxqZQCIz1KlK/m&#10;xmF9zHSV2qmr6YGRn2d/qXzCTMsEByIjYoP7JQQ1N7bUzIbaka8b+kLSJcRzS0BoqbOEBRukDAyY&#10;yTGqObGrWLIBZTi+j2aiiDDyDs7llwB0P4AIhAcoEYkfoe8EqlHR7veLj5YlbujOT/priuQkDYOo&#10;dFHAoCyNq5MMXjODiOoNxZc9TF0DI8QDgyln1IAMjQNDJONZUmuREk4xyc38Dk6LKENCmMXnvsqE&#10;vqxzGoyfN0skBtdNdgf9/coDAHPA5exogKqaSjHOtRzn6SR9qnKa9FTlUGQSmOlcpZhV1cIsGHMn&#10;JhKpG31V4iUhoeekBDhap/e4XtvlvHx6fHr/dP1xi+fVL1s7r+0p8NT61X2jrqQT4ewRLfu/w2ry&#10;1aIe0SOIrcRmRe97fXddpo/n721BR1lFq61igYIyQ46Y3uLt1/UXX707PsyH01Tva1i/xnUqpvCG&#10;1mMLdAe7iYqqmVCLiBSJomK12FS0TDJXlFKqlYk2hZkXFZ2KHE6nN31rz0/niCiUCPSG2TjpdDgV&#10;1VJsmufD6XSa5+Plctm4hUNR0808EqkTeDqTCHrvy7K01g6HQ4vtcjlfLs+BfnyY5kN9eLi7vz8e&#10;joWd29qXZWsb16U/P18un5bn78/Xx+unT+fL02VZ+vVpffx0vTxt58e1LewNylJtOspsUzWz63bO&#10;xYcUQFVM6833DvuNPBouAuxskD9y/GGNBaAleKJijJUSYPQo4Gw6CSeyCIqgQFR1+Lz/qWd/9YZw&#10;+/5PFHxw96kYI0z17nj46ssv3jwcP7y/1DJPVR/ujm8eHsyktZYmQtyrt4iYplrnedu23rdiBzKp&#10;tBYRwe7RPFaPtfvafQ33JHiSPXqiD6oQOmUL6Zjod8XmaGWNQJNoEpS0iHT2LbwPgCRPsShICT2Q&#10;s6vRZpmr1CJFRBnhRVJGJbnBM1GFTFYEmKyaKEK9aik4VDV2TQPo7IEozEQVVWNWgW9be0J/rlwV&#10;G/paDwVD3EcDFWIqIoTHKF0jQPEXOV4AI25p5L1mR5kKFAhhFXBgAjZKhRVxkwIpwARvNACOdr1o&#10;mefpKKUIuHWPvnmnAFQNiKByUCYFSNOo5G14ZF81BsQGIrktIqnKB4FaLckM1CwLh6493RaYDBPk&#10;2jdaPwA0xJPeEINbE8m5V83dfTY9ANLEk2iVeq7MfubQlQnVKe7SW98c3mNbY1l8PaNvSLF4Olr3&#10;7hR69KwOVVUrRy84Q+SgiUQRCCufNlmLXULf9/Xb6/bBudlU5irTyQXd1+ACURWEhISYTWUyVZ6v&#10;l9b6PB1rrU5fztfjkfN89OjurfsWvCrWj+8vhg9Fp87t9FnZ6vYfHv3tL+Vcy/NczhWrxqre+tlb&#10;vxCPikV2LvUBZRKtpZquAAvMamZ6Dy8o5109lcw9Mw8gikMB1ZAQA0lPFLOEEC6R6G1YFtDsDAUC&#10;YSbCm032MDd/MQ3PtpGOIStADp8c3BibAJJUG+vNDVn5o+A89sp7n4yUMaqm7DUPg0nc+MRUKJkX&#10;IZJ19Irfk491RVo0ZrvQgOh9Y64P5M4Dh8DSlim7CdnUzsQAVTA5ZBmZBwEL1VR6BgBDTLVQh7eC&#10;maWLu6ohW9hChvbeX7ClhNrjRhbRvXeZ817sGNltbdjp7a9m79sxSoV4Oa2JHKdGRABjMk6TRwao&#10;wOhCl0TX0TPZU3YFZpZjyamWSCqe/gF2hWwFxO2C377/iUXFjkDdNljIci03Nj+FEIYsMuv3/XkS&#10;4+S+M60CM5Zi81SOsx2BqcSxyMFQjVWiFLVajmZVUfKSBVI0bcO6VIZ+FUBP4ErSituDrcfauKz9&#10;fF2fnpeP5/XHxkuPS+vL5s/O8+qXFlegUVqwubcE4pkE+sEvNBGKSusujt6ib5yKLVqfu/14pZz7&#10;mT6VXgoPd3h4wOFLHD/Hu1+/+cWvfvHuq3dapEeP4hStQEM38R5FmsIzfFVCrMyTSIXCRRspYlqO&#10;UzkaqsJKPdZ6QJ0c6qqgHeb7z9++a61t23fe+uFwyMV9Lofj8e54vBORtrl7rGtzZziiszUPHyzM&#10;ZPudz5dt27YtWSvovZuZFTmv18v23LieTsfP3z7c3x3nOs2lbov71q9P7enxcnlqz4/n77798OH7&#10;x+9/+8PlaX1+Pm8rhfCO9YJ1wWQ2aS2mnjEodYqGy9OlzIDBzJh7R4Y7I8JSbj32dLHfO/+J6uo2&#10;SscvRZuHwIrWEDqD7o2u7l1sAw5qpUgFCmAQ1VcI1s/mNbOfuObu9yp2V5KfH7VWI6lYLsu/+uu/&#10;Evq33/zuMM2++mm+m+sMTgK5v/s8ROLpY/Nt2TapNk0TJK7LU1ZaDJnnwzxPACJoBpFw37b1eVvX&#10;bV0DLKWQ7G1d1+26bNx86iwkAmxol22tH3mqIS5GZXjvW4cToHmX1thTsQhsgU5QptATy0Gnezsc&#10;5XBgtTAKm7IXRBFVEc1YJ6WJTmI25kjUYm/u7kREwWls9wGCpiJqJpPJYVLl2tZPsT6hnVV6LayT&#10;0ptKhxMRIexC7zABrMsgMKSOFxSL8N7WLNhyhQKQbcG+bVKL6kSBxoQ0XvFFeIcIbE0EtQpmeNuE&#10;fLz6Js+i0/FhPs7TZv3cMxxZEPAuqhCtRYR0Fe/9MuguSbegBxE+hmiGeJnu9b5ybT5INoYddh9a&#10;mJfKXQYHJ+9AjnhmcPQH4YLntU9Hvnnz2f2bh3Vdv/vw/nLeImMiFSTS9zaG97R2giEMeoR3WbbY&#10;tmgbtgtIIGAGNniAPQJg3bEKQclgX5tUtHsE2UVpChUHu/PJ+WGqHzo/nZ8+re3ZsYo09O5xnObL&#10;2u6O9e3nb4n244/v1+u11qlHRVvWrs3DatUZ1LU3n+7EsV6acjcFEJEqSz2uX/+y3n8Gu+OleFfI&#10;G7w3/oj+3OOCaCUgzZR1Qi9YCrbMqVMR1TRTFeE8z7sbzksjqbhNXaobzCkmRUMVFq7h7NSRw0Uo&#10;CYI2qWgh2aINELtI2vg095ulwssEolKsdmb77Ya0ImL0gINxa9Mhc2di4Ee36oCjHpDbX+5lAimI&#10;0B3IKWkQM15+nyr3ERVpIZeJWQPKEtnZ7xKpywsBVBgAWjKure4G4DlIbWeeDVEvSdlNvAh6LBhV&#10;Wu5wTMThGugUVZ1UCrVTSqJWppUhEMvnURmSzEyAyHOrWrVARdxFKMf5eL5s7dKsiKp0j4jO8FJU&#10;VTOcBLkeaKotVTKQcZxoBZBC6LRuAROU50DmR7MvHR8kNGOmwpNvBIQITTJfLdWGSR1LeA0CSv6n&#10;qsbUmIkGhQ7R9L0cbUHuwpieloF7dOEetwaxUcUKTDR+tr3/Wctm9C/B3NelE5eyQIrJBBenFK2G&#10;2ThNcjyUu9lOwmI6TWUmpTe4UItCxKP3cNVSxAQSCGeIFAcd4Wwt1tbXzS/Nr4+X958u33+8fn9d&#10;P0JXamux9Hje+mNgEevdN4/FYxOhim5r9lACgKLKCJRkxcyQy2XZFr75oqDKD5cf/u6H9fwD3j34&#10;n/0af/abw6/+/PT1n919/vV8eFPkIGJyqYuqhmZcobtKpHYtRItap5JSqmo51mOIHKw4tDnbRtOp&#10;1If744OiFpm0zCIVWsIM0NlO1R6q4c29PD8+qtjhMKnqaT6UUmqd3f16Wc/nMyDTdBBq8gt77+u6&#10;AnB3d9+2tiyLwI7Ho0lpa788X3u0XvulXU7H47uvvrg/Hasamzx9ui6Pa7v408fl4/fP3/7u/Tf/&#10;8N03//jdxx/X9XksdIzs5ItSZwXdeiMIgyGkLSuoNROjAGSrB8LUUQnUkgCXjJYg9sA3/PF65lb/&#10;vFQ+CW1bjUy5BYMp2TAz2SgBtvCpyaRaTAr+yRbhnzh2/P+npZ8CfWtinGu9O5S3Dw9zLe4rWxgq&#10;OIOzoKpoGFQmSKHsseSSKPeAKmiWIHne2sFONKK5bxGN7CDdSdK9uftQNwk0ImEVJRiuNEHAPYJO&#10;ONEcIIPq0YMDdg8RYnI7Sr3T+aHefV7vH3CYopbGzmiynRUuMtaAtEGqgmJaKAUCugwYTQup6AlB&#10;RrYC1MxEjfRr9AvXJ/Sz+VqLVyjCVYmgROzZBsjVYySg70FcUJFwiJYqKvt23gkNdMIQoqKVVRUF&#10;ZYJVQAWN/izaukLS78WiGntBFXhr2/OzUA93J1E9iNH0urlTRbqWomJIxX3QqQwnJWglXEIQBF/2&#10;eRrInSdJD+6YFoVCZLsnN8HyIgvLuZU54Y4SLMaHYxAegKCFX9fFn7Bs63XZlg6rWLNHU4awM+f8&#10;HvSu7oigO3uLZeO2oTdEHwUWd1LJ0KfHqOeQOFAuQUQLhhmrwUoolu6Xtnxw/t3y+JFYIi7ESjgo&#10;2ATYrs0K5sPpeJqlRAifry6yRLvUeRWYRECLHZqK1d63bVMtVss0TfM8T9M0TYeq5et35bPDen/s&#10;qHpluWrrxm0qT6KXMq1FQryKV3MTQFEnDIpgbvtldxk0HxDSbc8PqDqtMDBYSAqYUKAqHioDmRAd&#10;bk+acTIESKNkYBATu8lAYmIQqPdpYHhbDGu0n/4mQaBdr+eAei7FyYN6WTtHs4xD/saXrjEwcN59&#10;BO1/ntYL4yeS6VzAYViiPenwMTB4lXCKvsCnL8ye3H+/2mw6YEC4v0JT9oRLkRdDZkBBFzFBQA3o&#10;wkpGlyJhu7eWdDfJ4OFRcpmgYNiH5mcyghES4cGtWtRJJ7dllZ7qCUWdZrXovSWVuJSSZNbOMS3n&#10;i1EzaMggYfKyVKSxp6phGGnEjWUYuUxrikzhAhfEbjt2a0xmDOhgb6lQdLj+7dhVtt6Y7Pnk38O4&#10;c8WGZCfZ+GP03IpXuekKX0MIowFMT/fyUdaNuhZpOgVYin4UxVglqupUeDyUu8P0MJeHQ7mrdgLN&#10;rComipiFsmS3oSvIoPSc2oKxxUaqizvDfWu+tbas29MW10/nbx8v78/L+82fRTfR1nzZ4rljca7B&#10;5rEEU4mV6qlsXxPp5+riHezmW48lwqVUbXH+8dpWfX/6Gv/D/3T4+t1nf/ZnX375y4f7z4nTirJu&#10;c7eqWgQmke4nogwTFW8OwCgTZYKBWboXUatSpFSxkpJzjQpWun725qvT6U1vsTlLnUuZSJyfr21V&#10;0OFVpHhna67q1zSrkTOgW9uyiuq93x3fIBiM1tbeI6L3Hq21+/t7MyulnOa7a12fPz0+f3p8uixb&#10;afVQvjh+UcvcNrS+SdN+xeVT//Td+Zt/+OGb3377/vefPr4/X57WdgX6CFcnmTSF0XEmQN2JJTHA&#10;WIwOLMUFBcPQJABGZN42U6Irg20yCAH4zzvGozxjXiMZU+xEhTjFAQupoMSfJrn/E0f6iwLYQVoF&#10;IOFEWLHTYT4djhXKcIVQqoQxMh9HDcyd3G07EtFFJDQXTEmTkgyg3tplXS+9XcNXcBM0yGDLuHt0&#10;pwfClCqkiJSCGqg1bW2FiE4I2QJbRyfCQzw6dbjkQQLqZaYddDqV02fT218cP3snx6ObLN7CF1ue&#10;SmxgSFDDLWFl05qQdATo6hSJIlpBehgkpEAsVMVEixQNtmu0p7Y9SjsXrpaPlUBw6N3JVAUlSJ8g&#10;tSRtHI59blJFkrvSaBgEkkQzTzodda5aBBHoK3QGiXalg0VpVythgXkuYKxbLN3b5ZnuEpyOh0rA&#10;avMl0JwhRNUipogaopAtCAbUwQihpOrSdF+NAorhJBOAKXb/nJcJNHYO4w503W4PbI0BmIQn+ZkD&#10;nQpDd/TzVddtbe18HWFP7kCysTSvg3tni2gbvaP3aA29o21oDb1lbGI2ILIfmU14xthVDvdOV0AQ&#10;Kq7aTUKlC5foT+vyeN5+cPyWuE7QCTJjNkwT5tM8zzW0l7mePjvePRQ76Nq4tkNP1UM11ZIw9TzP&#10;KiW5n1l911prrdNcapm1FC2Xqt60P6E/B4nShJvpVqYtvQ2URWyGzwJRTBWhihFpJqqayq8Ab82l&#10;oVkDAO2iA7oRBSL1hPtduDfExJCe2oBnMiUT+UkvtlfNut1CNL8HNC3vx1/IWDX3+knH+s6XIaGy&#10;t793TH4QiHYeQLzqdYGi0Gy8A8iVWG5WILG/HFIZ5wLtuU/hoNSDGZNMFY1XU9ioDPbpe3+HOibT&#10;vfAas9ar+ovcvabS/3S0LUNgFDCSwKPZRAXA3VFMtZhOO2Mp6eJZFhnCk92BaEtfnLZtFyJKKcGA&#10;0FQTMKaNE5/yQ5Jako9kMmhtYwOae/eUNIpxhOCJkD6aqwLXQfh3Rrq0Z3xLSgglk9AG5+mGncsO&#10;8gnSomOvrpD9ekogsr7cDTIMUBu1/I6AptRx5EnvV2TwInK2BkNFhHujERQRC9HBas8rSBOpKgeV&#10;GZw0pmk6nQ5vH06f3x/eHqa3KlWjiIihjL6xCSENPXaL/JbuVq1tsfVoHt7R3Vvv29Kel+1p9fPj&#10;0/vL8vG6/NhxsdKJ1rm2OHtcOlpEdzTnms595M2PXhhkiHt4F3YpvLu0a2sXlL7hh+Pp+Ju/mX/5&#10;G/+vf/MX9w+nt2/udBbHddPGQp0L0yElb2gWklJMUAUuqKrlKJPqJFCRSgG1lCnDQUR1Mp16k+ul&#10;Pdx//u7LXx/m+/fvP6yXZ8COh/tSCvoMCXqby+TlsG7nZWmq2BS994jMKbfukSFjCEvjZY8WIaK0&#10;opBSii7Lcn56fsRTX/v1cvEe7mFmx+l0LHfRynpd27m3S3/+8fr43fP73334h3//zTd///35x+Zr&#10;Oq1ZoPDmPPcH3IG4FVV7x5yIdGrlMFbMjRQjRp7tUEJIFmga8QdP+k8egtA9WTNvaZoExSkiI5Az&#10;HCZoEfKfZTQK3DzzfnIoIESpc7TFW3ev9GCEwWzSbckU8YjYPfpEqGJatEgAFgzZGT5QkYjw1rz1&#10;9Xq9XK7P1+t52xbSRWiWxDmyMyKEFA9xEaJCp2L3Ne6P9XQ6mrY02e2B3tHTyNQFznBxBsWCSjWR&#10;Se0EO8h0qoe39fS5no5d0T0QS7FqsYZ39pYyPNoI3BIGheId6oJc6VlS9iymUqA2TD21Axv7he0M&#10;v1q6PFAYFB2SZyVudM3XR4p/BGnZghgs3eRjCFgglWWSwx2P9zgdUAsAbFfG7O7iiwR8gzggK0QK&#10;SZVjJxe2S2yXC0LYt6keVGQCWvfoPRBUKTqZmqvSjyGNTemtA+KAIxhlhwBEBhs1xyGpGuBPomeB&#10;RI50F2nLUEsEsDUA6GNLMuBNJ7uiEesW2KIHmkMsE6kFYt2FAQ/2HmuPcGktvCMatg53tJZyklvs&#10;oe72ocyt9ea7tazBzMIKSomibrohrtGet+2xtcuGs+OjoHyB4x1Oh+k42zzX03G6u5tzQ6ETZBIx&#10;SmWZ78LuSNcSpUI1z3qZpklEI9TdxknQLpk6JM+03nhesWzYioRqiIrDOsRNREIUVWOiVtgkPlID&#10;hMyPoOBIgpFhVqSSyUh7DcxmEaOLS0B2j0qBCZLIA0kidhKAmMwsBjLrET5EDowXJ2SAsbeBs8rI&#10;J08GNEmmfRaw1y431N1349Dbjiv/KRGsNMi+IUyipqygJscxH2c3hkRK9RkSFtEDokSXEIjQ06gN&#10;MJUQqqhRoNTIwiGpzZEYDIcpRX68/YX27/H6g+w/7B2uMZzT0i7SYF4k3wsAeLiIBE2ju7QdwYJp&#10;xd5EIwySMeS+budljdY3EZnnKULXjW1j901VzY6i0fvWehdBKUUDKhGkQzU1nik1CQCheIXDJZ1L&#10;EwOGK5zZXYePeguej8mZJhFfsdGhVRlsfskqzgbRKgn9417LJMksmvjiXgrkRjrxqqyiyD0Y4Law&#10;8AUdjYhcGscgyxR2isqIiAGTUFUUpcpkmE3mIodDub87vH04fHE6vD3IXUAwvM0EENW8PGy9d3aP&#10;FvCIcO9bW7a2Lv0aaMG++db6tm5Py/q0tvPWntf+1PjosgWahDs3YulYY6Q8tGE6mvgKSSYOVxgv&#10;QCyjEBaiIqse9LOv79999tnpUOhhsmyytmibt6ioNs11IgAtGHoJgKooglqLqU5Fp2IHswkscO1E&#10;mNTppFLastFNZEIg+rVtdrkE6Vvj9dqu19YbjodJgtu2uDfC1YLo0VZW2Vpvrbl7gq+kZZTn5fpc&#10;ShGRoJtZKVVVIwwS63p9//7Det4EKkGDVJm+/Y/ftec49gfcVVD6xT58+/z7v//+P/zff/f84/X9&#10;t58unzo2mBRFjdDh8THw8pyYXvt6BJmeKvuATkIwf04iz9L81W0rr//mn38YwXQbfm2koBbM8AiQ&#10;CKKDJpS8t/9/HBzNndvPalIoBhA+YApVLcYNnYgIerB7ATyiAyw1dXjIYRf7p4ZK8ybu27Zcrs+X&#10;y+O6XSNcjaKiluHnCAlLyD/EQtSFEQYppUzTVEqBOEKDEc4IhCPcRoEVCTfmrlhVDaVoOVg5aD2o&#10;zShHMSmF8DIJ1Fv05rZy2xie0mOoII0V1NCdEoTgtrSpUYsVkxJDgoNGXCXWIlE0JN048gInxYSj&#10;P5iUYE17632Rkh0vCEiEzpq1yQypKEeZTnb8zO/ueFAubxAAACAASURBVHeHeYIAyxJ97q1rODq9&#10;d7gbe6EzoBF1xkxpzuuV1/Nz39Z5Pk7TNImFO9P0XVRErBYRsXJQNQ8lFU19ABJ93WPWRFBNNB2w&#10;MyAzx37E66EYkBQ9c1x8AJrrNmVXd+z9Alc0YothckrmPlCcRWXyQGux9dbce6d3RORXeIPHkCIm&#10;7yOjc5LgNQo4JWW8riqkFJ8mnSuK9SJXtAv7p1ieGBfDdge8xXHG21/f81SO81QnWoHWOBx8mkOr&#10;aGFn79Fhasd6KHOgNTzTGJm7oualCIyk+zAtSwOuUZloAI3SIQwzKUIzkBJeJdLAsQgnwFTJARhq&#10;MmFkl6+JSubBYe8331pbEs3afqsl8CzCIQDL2sgBA3dIQkCLYUkGCWZhFoy4kR3SYi8vHCFSDEwa&#10;eG4WIhUlt0lxr5Zydus7O+dWYI1xErfGYpZqIiIGVdakm8mNV04MfRkdJKNDQkzyPkdojIYl09I9&#10;J+xiaRAjuzwy936ajlAiP7USoN66EdhXyxESxr10GqMrmYqxe9ancjKhaQHgzfOjOCBiDAAFQC0z&#10;kJ073aH9IFtEFxkKxL5G7yEy3Z3ue9/W9bpti5qIlGFgJntzPZn7MfZhIIcPVmqQdWzkMXrmBIYL&#10;YFIbkyiU/k/Jpsh7ckRb5xgbLu0KWOxjLP9QszQfd6zu11aHJwewX7Vc+cbIEBEOC/WX+YI7SZ+D&#10;+RUJXO2u8klsLyONh5nRN6lMqlOxw1SPp+P9/eHtcX6Y5d4wgQNKG/JWEUc4ovetsTVfm2/ua+vb&#10;dbtufl39Emju3b21fl37dVkfW78E141n10sgLa/WoHuswTXYHT0QAQ8JRA6ARP0KaFniqTpFLsvm&#10;tFKrHnG4r8c3asd149kUIlZsmmo92MFNXLQHDvV4c7vV4ew6qViVo0hROZhOpjOJEPEOkTLbm1pr&#10;Y/PmxaZphmL77rvvLks8PDxkx+hyuazX59NhUsHWLqTXSYEevP5/zL3tliRHciV2r5l7RGZVowFy&#10;yKXE1Yrk+7+NztEviqR2uDMcYAZAd31kRLi7memHeWRVAwNqhlqtFKdRp1GdVZkR4eFufu1+BJsE&#10;+zjMzSATCUIs9bKsq3rORZGZZs6Am3u8PG/btqVTQ2UJ5/ayP39+XuIiz0uj/aAvz5+2z98///bX&#10;3/76n3/z9P1r363vELDISqoZzCMU/tYs9kCc1iv+vjz68u+YFMRzSiEgFAhsTKPROyz+SxysP3ok&#10;WZM5mYVzjt3csCpT7BwzcipH7n+wwHr3ltPXZIyh0FKoqqp10WX0ZnYEDhEFYT5GE5cIdOrZPoAl&#10;54EkVEAl6T58tOPY9/22HzezoSXlR4IQGwDG6JIdFvPQCA6PNswtZGYzSxUAZ3VFDHUTGxmAbvcC&#10;NpLfKUWXVeul6EpdAiVAKFVImEgVdSmLSwtvNANclqowjZDo0MG5BplOj9QqVaMqxRgjYkTsYY3o&#10;Kl4IwsMT1s5dHuaMp6ftxaRtAveqK68YCZSATM6BXlAuUR5x+QrXD/jwAZcrRLB22gIbgMNbjIOj&#10;OdtAYzcvJhVLyCXEhu0H2ta9j1Hr9frI4QhzWr9huLEuVJFS4PCQYFGhiKJ0M4nodlq4Z6xwOul4&#10;CMKSU5uLVp6gnc2X5JxME6ZM/BKcqWt0RnLMms002cwvQXAEvEEFbfjRxnGMNmDjLFYH3CezCoBM&#10;khFtzD2QzWalJ3FyAA4WKRSFlJDigibxauPGfqw+VnDB5aFcPzzyUW0BVq8XY5l/UF9H9XLReFv/&#10;SykmMoJdpUGNs5mlIRnwBnGfciWZES1pPEQxh0HUJUg4zX0Ibc2AimwpUQLoKIBThmRfa2bgZUpN&#10;5KzkSPJgolZCQj0xIwEcpoAkbMOT8wRgYF7uWfQkoBHib87oQhB0hpwL5eyvCYuHS+61sssDST7v&#10;+Z1JFp8/Mht8+fokOCdzS5KzRca7rxQriMQ8zjoyG76z7WukOukZlEpzSv4f0yULDhbAXco0NPf3&#10;nqLIjJx54nFaCfBdsZUb5fR5i0BonAJZm12t3C6lH5WSTgo5mRqS3LC5mUaA4Q2Qo91VhO921YzW&#10;buu6iixusbc2hv/FN7/6X/72764P629+86/ffvdbG8d6SUpW6+0oJWu7swjMyjuilAL49IY7T8UA&#10;0KbzUGpyZ4scEVOiO4uqs12I06orzho+T2tCVpMaxWkAL6DmhT172HxPoZvo4P2mA5CAY0oIgfnn&#10;PjKzzDr7yXepqoqUcEQUcSGK6lLL5VoeHh4+Plw/XtYPa7kqKlBkdk1zlcyWqA9rzVsb+9Fvh+1j&#10;tGPcjmM7bO/+7Oin1HdvdjR7HX4z3y0Oi81xuB/uLeuqQHcfHkn99bMuDAlGAFEQAigixGGB0OJj&#10;tLAlgqWyqFPcfFkv4kKqYqFUUUEgjKIPqlWZhreF1IJFWK/Xr8IFUYWLymoQp0Piw9d/8/DweKmX&#10;frS27WOMMYawf/1x7P348dMnEbe2H/tWiKoXFbNxBDqGgsNjG3akBjJDsojFBpwqtS7L8mG9UMIN&#10;fRwj0uMVbthut4friv5VK2NhhdN73H7c/vN/+of+aq+/a7/7zW/+5Z//2++/+7y9tJdnuyw1RiEg&#10;UFCMmrm4J2X3/lC4Q053/TlukfNQyLTVmyzAmIJNnhJgB2Zu+jmWMD3afn78ErjFtNGKqTM9ayzM&#10;LdxpkOu5i+B/hIP1R5SNEnT3WkQJH56LGckxGmVQjYpAjKxJY4i6u1FATzpmuh+oSLUIMztaux23&#10;fb8dx0FxxTRQllCB+1CBCVgo5iYWNLdh7uDKyZF3d4dZJMHZjW7EOAkgjDt3CEDuGvNzpHeLT1CN&#10;BRnwA9bVpYUf0rtE16oKrwL6wtp8dHiIS1FoYNQlUhQsTNb7ceywA+gJTeWhIvBxPuk/uZFvwMOc&#10;Z6Yaq7iKsygLtIIFukS5WrlYfeD6AQ+PqCuuQ7ysnnyY7tYQh0gTtrAm5mUlRC+QiKLF22E2/Nib&#10;BjKWK4SHhfUjtITqcrkkxnZaKmlQRMVHMP0l0y5UsitEBjzFSD7d3hV3mjksPM5NcxZSkLe2p59R&#10;ssmxHZiQrwgN7M27WXh089YjKVYJkZCILClnBJz4zGyeWIhHTGCL8/eP0KAG1FEU4uHDfMe4cfQl&#10;sC5lpTwor4UPS12h40V1kKELeAEuFkugQC+0CFHWslQ6zRLSa0xJ6TQrv+fiaZkLbdABu3fxPhQC&#10;HIiBkaDeIhDiUj2lmiEYCGPtKIOmxUH7El7JiSdwdlOImSgkblVOBmJGGES2G2q2ZzzMEAlA5jJc&#10;Il2CEGFp3pkYhqTgnOcaGwJASRFNwOUe6oy32XGuo5RZSCWKSZJQSuTXGa/jBP3+/ZkaNj2+mSr9&#10;u+HLJD4F4OLuk/oTCV2l+QkyJoGpvMBJco+TloR5zSS3ovPPdBC4c8DOh5PJ6ZPQCIpMUWHew6T0&#10;8eSTRURmZk3L01LOqiJfNW+dn6FMd7/6LPEw86GNKMIiCGIRrtf1m+v6vNTPLYjI1Ns84TRwAeRU&#10;kSamqUpKcvhCzj5shOFM5nl3xtmd89zYvEMeA9N/Iz97zO8HZxF2lkREbhXJM3v0PhLvuGAWHPIT&#10;I4bc//tZVMXsYwLvZsP5jjyb4pQ03IJEQmsqLLWul/Xhq+vXH64fL+ujcgEKQtwpkqS0pIpZ68e2&#10;346xHWPb9pd9bMe4Hba3tvdx63gZ2BPB8mjmzXwzTw777jh67GaHx5GuMh7dER5u1qfUNAhDbjny&#10;oXQLM/rgMCuLvtyOZvb4zcPjwzdL+bjWslykugTch49BNKJCa6m6rvGhxLVoLaWoVkpRKmVZlwc3&#10;GS4iteilsLiGmnzz9f9Uy+OKihJNX19entrxNHr/1a/++vn29Pz6w37cYuyiQwR9NC6Q0gMe4RYt&#10;MIKHe5S6qEpdrlKuPnQMTZ8EqUVpxhig5rUFlPjmm2/C8OHSb683tRKG/XVfZPmX/+1fPv9h+/GH&#10;px++f/r+D8+94bJ+9RePa2tjOlQjxrmYsEryKb/gFcR8sHOkWoTce2ZEQGWC9rPAylo8LblilrnT&#10;2TJmAsgvmjX85EjmmybBVTLhjflMnB5xST3EpFr86VmEb4P7HOfvN1o+XSV1mG1H2/fdO0hhbplE&#10;VIDsFDIAqNY2Ok0ycUU03TirarFu0YcdzfbRD+/7kMpalFLSsTM5DZST35lTvgcdBVjIS6mXWth6&#10;RIyAeXaLHAYPm0aYBCZFfCLldJue3zB6n9tuNylKqBYFoLLYqJCDPkKMDMJVjahUTL5HKR5gyWzC&#10;VLWD7qMd0luZyi2GRdAVOiZC/2VFhUl3OxcPJFPUiSLFWCQUovOmswCKWANryCOWj7hcEYFROJXB&#10;ntEt4CAGuplt5HRsXxS61Hrr++vRdrStpZPqSJgtMNid0AckaiapDhchxWPaFRMWERlNEwlauEcU&#10;9z7tSQNOCtTcIn0SPRwYjgiM+SjkJmQakGYZNEQDtJGaWLFg7ziaj2GZCD4cbvNKBJg/eyfiRoqj&#10;w5mhOpNoH2OaMuOoGEIpweIUDFoX29j6EvEg8lWRB4kKK+2QTmvffBBq5wK5QK7gBVFhAnkI63CG&#10;62Go4U1Zal0uax1vxj9yggoTv8Pc1CvnztoYkUEvaR1RBKWc80yiC4CLD4wBMUzZu4ERIZ7oQo4l&#10;0VzmkhkzFzktiWp5CahiBZNGmplxjBhEOAwRuS30zAsMichnTdIXk6p3NoNkyFdIEEFxyXXl9HOj&#10;R8aF4z2xqQBwiFskfvYGmGVlMvPr53KeYDMdni5mzqBM1leWlO4APSzASbRHCgaTgjQh6fxQAU1f&#10;j5xixTN5AcIEdc4Pc7arAzD39HE6caZEv6KIABTQIuBwRJnmzPZ+tpxPMWkjZkcUinlTAYhqomXu&#10;0zqXIhTl9frYjtF7W5dyWet266+vn37z2//66dPvn56f3DrFj7Yfx03UL9dq1qblWL6fiKR3gXiW&#10;UMn6hDAsGaCaQFS20oUwQnhugXLVuOtVMLErkn5Crpl/RNNMTZjIH8UTDqSkrhWn3A/vFo531yYv&#10;VkLXzN3SSec6y+svDLQCZ30q+cFDPYgoxEKsRa9L/WpdPi7r10UegAtQHexuSrqHWWqF7da2W3sd&#10;1rb+euuvR3vex9bG1tox7GXgucdumYyCbt49jkAPNJPucUQcgebsDA8JG83fjkmAgZNaTx0nHXRD&#10;d7cxrPvRtrLwV7/661/91d/UhX14kepaS5HlWsJpaSdQpehlLV/VcqnrpZa1lEouRStQ3CTSDzAK&#10;ZVXV0FDT6NHHITWuumJZiijCw46Xp0PKeHysa60BIPqxvby+fLodXjQ4Na8hhUtZIoK6Fl3X9bqu&#10;jx5rb+EehQLfnT5s9L3Z8Nz2+HA7uMrKXmSrx2avT7df/+Pv/ul///Vv//EPn7/z3nFZReS6qIwD&#10;R3+lVDIDHsJjQEKVohpm95isOQ/ECEKi5MN17ghy2xhnTFayT/JZy9LqVMv4hFITUUmW8J97ZMGj&#10;ZDo1zBY7EPCA5GKXA72cM/7b3uKXwLHzSH8J50nuz86VK7/65uvPn75bS4nQCNYo33z8q6ctVCI8&#10;3zRE4ATci16cPkjJEB+yI9wGu+OlH8+vT0+fn56fh4/Hjx+qfgyGlkWAY7+ZWSFa9G17PVq5xrrU&#10;ZR19jVFh6Ic1S6srDxqie1o7QJIjL3CDZVOlCIQeXdBivFp7lqPSH0pZABGEDtSqZXmAyugmcpHF&#10;VnXtt4t0HZ19Q3AtC1Sdbi7LconKQdMlKtn9uX2+4eg1dEGt0RPOtAgbR5Wp0pqywcAkjAoo0ELI&#10;CZ5Tq1QbLmNAzxhFG2ghF8VQHAv6Bf4RvKAAHwvW1bWYVncoFRTrEUsIqi0jjm4SoqgLVrIYjo79&#10;FRFOaVWkSjERD/YA2+ZKFgwVFyBTf4UsVXUVpSPGGOZugFJcRkSwrKl4gLubM5CuDRmz4pM1k/ei&#10;QJjGpc7w8JH1uJRwDQ+z6D169959uJhF0rzuU3RYBKPNhjgQmOYXAQVHt9zugmISHT4CO/EqNlaE&#10;wspuCiuIR+DKXqEPrh8GL0ANrbHUIlWOtUuBLpBVUBEaoSHEcEhBeowEKZUBbDhWWe5UgBDnrBWS&#10;E26RuyqBiCgjAp3nA0xJ+nYQnU49Mc7I86OKAYhBvDX6E3GRIESKiJ5BxYwIioIx0nsBFVEQNZXt&#10;ETo7PayS/VOcTVZk+y4I5yQYQcTu1laE+rsO2jwlpKjNIyI08JNIirniAhDRJUITMpkn5wG4aMlQ&#10;lol1xmT22JAQFZcQSsAiMjJ8KeLuPntLJIuIUmDWyaBSpKb20GN6tudWGB5+wooEbFDOE5+uFyDg&#10;WkhQ587MIz11UmUCmdBeBhBObiVP5GueObO5P6ZmUETfIjLItIHIlpcABjcbZqA5gbUSsfXjKIqA&#10;fX5+/v4PhxOCERJkXK4A4LGz3FePSecKoSFUa2Q8UFaqAaEGnMppIjC9gxEZDnjvBgdcJnIVFEf4&#10;hBJz7y4aNYRuQkrGtoqWLCIRglgyCPp9+QycfcJk0M82T9wb2SkRQNj8NRHTtiOIrBlJEVfYWh+A&#10;pLKxyLWWD0U+CB8YHygfS/266FfEI7AaCog+HanM3IYd+7gdx63Z7fX242G3vb/0vnkc3ffue/eX&#10;jqfAbhiObn54NI9u6ObN2d27R8tmCRHhwzlCzGeEt4QTruKFuhQV1xhmOfq0Fpgxhnhblstaalhc&#10;1o/rw6WP0UGDLstlXR6WkGMYjRBBWai16IdaHmp5CC60apBar7Wi997a3nd3HeZ939rt87MbROTh&#10;YX24XIc3s+dt+/7z84+luhYH+7B9H9s4bh29HzslUtosLOy8Xj98ePjqYf3gFs4iURboZREbYX6E&#10;H6+3p5fPL9utj+bepO8xDnlcvhrb89OP2/f/9uO//bfvfvuv3/7+dz8+P0GDkKWsMpDG0AGYVk3T&#10;cUx0mA4Pi2HOk2jw3m8mTnwnwu6VfyFB8dHvg+39X86IKnD6t2RBlIG5cq/e3uGpX3aUACTqLrDT&#10;E2b6qri9+SpE3P/L+foNwXoP1f57xwwilCS0nbA/2ujPt9ejN3CFlnW5anDfbsKFp84210GiCiNi&#10;ZIJvAGJiheKgR3/Zt+eX7dPr9nxrrbOSLKSsdaGoj+4G727dbYwYFlEBKZSlymqyiCrCLEHYnC9A&#10;IjRB/QhJK/S8hKTEpEn57mOz9iJ7obv3VXQREUd0IGTIukIXihJGjstaFjQ9Xi0G3FOt4xCj6nKt&#10;l9nOgvUkQglc3DTjZRg42ycRgZMwHPHTPzb7DgSQllJ6t1KhwRzDMIYPL1igVy0fsHzA+gBFhqrz&#10;46B77b0kf601b90DFtvQ7hphHn3Ae6Z/5GnAYHRhVy0CYbCjgxjirgxNLxahlIBBJT11clElaYzI&#10;Rs8gI2IoAHcReAZXYbbKktcdTniUcATFPLPlM646m4zDHSNDfkaYYTgAjTOWJxfIbC/ev8rZr5gw&#10;oCCEg2wSHWzgII+Km3pfDQVeMSpwRTwgrhEL/AF4cFlDarBAq3N1uRI1tAiUrCSzgPBSlBMwuAvg&#10;o+BsScm9o+LzXqbXcphAhKGSmymx8HRNnJNKcqSpMcljOGeYTHoSjLfdkVDTQjJEVCpkcpXc/XQf&#10;gEODsFCyMioww8Jlpp++Nduy5WETvxBgws8RAVTwbTL6osszLX8yhcpIT7bZXETfQIj8PAVR77w0&#10;BiIsF1SEnNK7nGHyb0QapCgJBDNlJQS04GQIEQgG4GGMSK9ckqQK9LRLkDHSry5Ix8wPTGxnGlKn&#10;F0p2EpgaFjkbaAQCOROIzuKRgQjUoPu7zfZser2rVqb2QCFDzpZoMGDwqX1xy2cHAqD3kVhaUuCC&#10;njdFS/6W8Ow/SkgawhW9F1g4TdEwz2siVWQGYyccFSAjLPc2dq815yB8W2icMlvUxOlZL4gCptN/&#10;olNC0VzXIiWsznvEzVlnv7MPPZHVuDP84r6GZqV1HytJvLq7asynyWMUCKABOhguZIFcil4Fa6Ai&#10;SrD45I7BEN37GMlYv+3769Zfht26bd1emr2MuJk3s6PFPuJmcQvu5sOjZY1lHIHu7AEDO2AhPufx&#10;CAuLN2Ay8emCMzp2tpzdU8rshMVg4Xq5rA+Pl+vXy+VjWdaOY3RTrShf1fVRsfjejt5GMwS56IKq&#10;9UNdPgpXRA1X1TpG6+FmMdo2xtH6rbVdpaSHc32ql2UN9G27ve5P+/4UR4P0iO5x9Ghm3dACo/eu&#10;XZe6Xi4PD5fH6/Xy8PAgIeFOD7e2Wx+t73vr/dhen3rf2623w9vmt+f++unYn+Pf/vUPx5M9/bh9&#10;/uF1f/bRIcFFqoX6ScJ7B+W8yxl4f3vn637Kk3rr+bx7WW594meVzJdlE86G4J9W7fzsmMzeP/Z5&#10;vvz98y3+SIuQ/MW0ij965BOhqumduCyLmYmUtVyfPn2Kxc2NEZ5cWZkTj5l1G44QF5Ug3cL2Pm6f&#10;np4/P3369MPT7dXU17Imc6aUTBTyMcZI6WqDtZQbOSIE027R3Xu34hl5DnC6DcaICE6ObzbgctJ2&#10;QzFY835r2+IQNpf1WsqDl8paIEXqUurKpQioMYr3tVgxIYZb90jXfIkCcNHLw/phVTG313F7bT6i&#10;NXXXcKSTJoEzQPTc754X8yc1lr01F5CpM3dlkBh8YJgPG2Ok3k/XB1wesF6gRBVU1X5o23G8YNxw&#10;fMT2UfZnieFj1ELUYdYDfQBRUBaUFTZgDeZAhHinFFe6hSHMojcPZUgwDcg8G4YlMD0ncMahTJlm&#10;6qvdk3o1hsVsSUyE17PVauEIjxjuw63nrjBgo4WLmZvBDcMmZysbCH7yGuIk4c4lMCbfKwm8HhhF&#10;Otnge2BXDKGRR4m9wgq4Agt9DV6pjxKX4EV4dVlFrig1tKDUwjXqIyEWGiJkEnYYpGgp08KOp89j&#10;7r5xb4HF28N/aobTHFTlfOgCmc8yLw4nxh1A3AnX7ycmNzinyZBIUKACikBVFaKkupM8ayPCI2Ia&#10;L6lKPYOgp90lIuJEFel6Fqt3DnLc7xv1iymCZM4sMz3Hz/o5LGEjOifvKiIF/AimTeJEwkhOhD8n&#10;zhPqmOyGaVcpkt73+Y9zwTolRQoEZ78uAA14Oi2dMAlENJU0RQvPwZETEoBw82xNvrnMAQnUAMGw&#10;uPOymb873rueRiBCp/4x7p8fHicdJzTdySd7N7JomuGKTAgkB8zJuxcBIKBLSKQ4IwQgQ8nza5ri&#10;I0gWPSWgqXKaHQzLGKz8JhBZlmWVzAmo5gjJVJzciJ63Jj3RNAInrsrzOmQP5ovqCkC6Zyfw9bMV&#10;Q+LNi+hcP75cLN+Pq4isnfJhipMGdiKm1lRTXYNI7i+0aM1MqsS9ghYYQHFAJMJHs9fteNmPl6O9&#10;ZIE1fB/2eoyXYVuPZn70vptvhj2wB8zdbDLZe2A4x13IRjLm7nJC0olXk3rOBVNMGvk00SPcaE47&#10;wmJdLh8+Pnz85vL4cb1+LLocTcIbvFCVS626QIUq3bt3eFnAC2XNBPFUbS4KHwPew4523G7bp6Nt&#10;ZqOU0nvvvUeYToqNWfThW4ut982jgx1qETbQwdZHD48e1cW0YD+qqGvUkVmux2iH9b0fe++H3Z76&#10;scf2ut2ej5fPtx//8Pzj719entrz97AD1mANYhAW0UWlJJL0xST2s+PPKj9+PmD++/7CP/fd37cE&#10;kQXWzz/Tn4pmzVc7QmqtQFSpEfz222+//f13//NffzTQep+e7DSxnAfgHn0fI7pFVCxWzMxba+04&#10;nn/88fX55enpaRu7XoryIhE2mtsSzt57DA+jD4muMcwPN47wERbTeMVixJApL0jmJtNu9Z4HlTv0&#10;YKQPAELhEqbWNAh1FwlN/mApy3q5PDzqulCKKEpYiULb4GpQl+ri9EABVXX5UK6Py7XKYugmTXbv&#10;3jeNwYTPTqPGvHYxqaS4X/L8V59UWaT33dvNy26iDUgG7hrDOJ3TC7VCV+gFhSPbGuWKskAu4AIs&#10;YIFeUdqyjFKsyGjRRodX52ohqA454AE/EAE3kAOuqgWICC+O7h6O0VMJZSQJC3FCXZzyNqvO1fEU&#10;rzrCcy6icCZZR8q4ulkQw8PCeypwHGZZJLkbzGdjFwBmmsd8i3nRHMC0czqJ7eGAk11iEAdxQ+zE&#10;nvlHIq16X+AX6AqsjFVwgV/Iq8iD4EJcICukkJWs1IVa6XIaWQs4JdchM0M4d/h+TqyMCEyLM0kH&#10;i+lu/VY3M+S0oo8QlTea41mfzbohofFwUiYvgcjdA6jTbGEGlahDCUFMdV5IiIuQBkeksr0Gi6IC&#10;SlSyZjyNzx/JmswTzZqINXGX0J+f7f0xjbcAUP3+nfxKxiy5IxglkDQpmELuFIW5YkW2CM7V/V0i&#10;DkVYz3X97e4DmkxwzJW/YKasuGYLLHdVrCSVBdRlWSIi3N2HmbmZx0BA0lPHs1MKyps0SCFOV4ZT&#10;GA6lByIb32dBTAeU84zvNQiQmv2IUPJMEgIw4bogVGgIKhjTM0PoIPW0EpUJe7/3PJlYVcgspwik&#10;i9lUYkp6050qzmyzcMq2fbZ76QhQEebJhExkIKvH5GwJYw6zaegxBQeis66ipFECp+1nfoC71cXb&#10;bHD/5CLyJYqQmO6syydemddx5tbe8bR4J7R08x5ST+WnkOndu14uD7WuJAeGoDGccQBofW9j24+X&#10;bX/a9qd9vLb+Mnzv9jLi1set+c0jo2+7RVZXI2Duw6NHdEdP5AzwO5CGd4jlO6olAUKnETDAkPsT&#10;kUik9XBZan18rOtjqQ+US7DQupi4Y/chdmAtVcpD1SGX23GEFxs8jm7tljR/CRyq2/ayba+j7+14&#10;bcfN2xHi4d1xmI8+jmhBgZaA0vUYfW9269FEnWYRYdH7uAVdRDR0WN/aEf5pf93h2rZxu+3Ha+vN&#10;2zHG0eyor5/K64t9/uHzjz8+P/348vJpvDzhoT07VwAAIABJREFUuKE4ClFYlrqyiA325nsMrXov&#10;TN+PivdLxvt/+vNKkf/vjj8KS5Es98X7/vXPKff8DpdZBMMheL69/tM//59/+eGi/vfXR+690Y0M&#10;p6lSNVEY771bdkAHfDcL32777fby8vSybbcxBoBFtVShWO/H7QZ32OHWHV4w3Bq9izhhY0Q3HyyQ&#10;lExRpxhFIouVACx1OnzjloAIDKDRQEkhBIWi1FLLul6ElxCtl/V6vYaUtLUpqhUS6LDEDCo0jA4I&#10;Zbl+/JWsq1wBNrgonP3w43WJoRi04Al5Jpwg7+SDk9yZ5UJa5/jd0Z9J1aFbbk8RhplWDgIasBn1&#10;J0B1slcBUJYH6NVd2cHDMYghMIVehLbUgQW+DjELhlYJBzVGGB02gETRzKRGUMlk44aFM91xXeAx&#10;DekBh0P8TomdD885qwThZdrves5PBOBBtO5+Es/dkWYrjrNpMTlzOOdaObVFbxvgeUsTyJoOj2GI&#10;TjbKBt8YG7EJDoWdPcF4hF8Qq0qmZV4CD4w1+OhYHEtgJavICpZgAYoLZjsig9xEIQI5zzpJ1alY&#10;z3vJt2hezqDcXMGCMrtXuf4rczX/osC6Fzc5MU11XlapJDBNcXIG1wgFNbIvp5lNd5d1yVnd6QSu&#10;UIOFrBHqzC5llj0RMcAkjb5HsPB+Rbn/JWbdq+8+9tvL8nxm5rdnF7LglNogk9izVhabNw16Ckwx&#10;qQizhygiX1C+eEKYQAaER1b8qkvu18+uTI6SIiIKCaFnISzDUXLsmgEYrlmeIy/FpG2Hk7RwMn0M&#10;prsphR72nn2d82xqqQAoM/QPEoLE/MI0AjPUL94+HE9rV4IBqsypDE7SONuldwhTyinywWl1ke3g&#10;UGAOQcwMnHCEy31UneOKdPFI87k448wBiDosziCdGYAzC6zZEU/3eSDRU8mkGlIYyrNPfTb73vdT&#10;fvr3+4qThSaJdEl8gwlx3vp3DcuJfjHveLfMpCZFpJSllkst11pXkeKG3ntg2qRG+PP2cozbtt22&#10;/fPWX7rdhr1a3Np4HnEz37tvHvvwPc1CwWGwgAfN0QIOjAhzHzwb1+9slaYGJOJk90uRkImKpsBA&#10;pgAjT8GVLGtZLk62IXUoy+KjKWog2GEeI0ZZNGvMPjzUYtu3w+hpcQMFzdqx3caxx2SDHbAWPnZv&#10;hj7chh99DKfLAAvd22F78214p1tgmFn3fe9HKWVZ1uTA+diGcA+/vRx9t37zduv7rW8v+37b9pv+&#10;+K3uz/r09PTy/Hps8AEMLE5Aw7QNJmBHkqwqETHus/VPKo2fV13/geMnBdn/MOwK57P/NjWR+KMc&#10;rD9ai/3y4Zi2JUzE6DiO777b/vGflm8+Xv7+7/669cE6ZsBL2iOSOTIiHKR18+FHt5fn27Fv+9bM&#10;jGQtuizLuhRBwMZxc7MYB6zDDrQtxkHboGOu6UoUqUVrKSLRIib1LKsWZ+TOfEZlzAIm91mNQomN&#10;oIwiWtSk9lr7ylKlfFylLJmB6iwqVUKDoHhAQqkVhT4GUaFLuX4ltaIYvGN0O26+b2xHcRMfuWvL&#10;i3u/xmfX6O3Pe2jgLPDl3TYu2eFZYw2MLqPH3mLbcTuwN1yCqhCShnIFqxtGd+mGI2REGYQs4IBA&#10;tZZa7dIDFiK6RoDqpoQ3jJEerUBz0KEULZqoIAmRgADe3cyZBs5uU5jxdpqJ1vgZbXbvhCbdKyII&#10;dxjgMUurO1KVove8WzG1GgQyhyXe3uW8lhkGnOKGgeiMjtgFt4iN2BVbQa/wBVE5Fspj8AJcyFWw&#10;uqzAhXpxXoUFXKFr6BJSWRQU1zon+slMV6oydPoBkHKSbO48A8w17STE5EfNwPLkjAgIcYEiRtwt&#10;CU7lVFZOU/mO4MwJVhAeFFWHMP3cooQwQqEKI2emuzKdGkiknQ6ErKTOXBEUoGQFzyBgQAjyXfz9&#10;pT0LPsw96DlPvO0Qcn6J+4vvxW8WXakLFCBtAMXp8+kEwIjQCKNrhCUcJLNQAABFvjqv408mKJKu&#10;qrm2zRapqtzt48+lOiADAscYGavKCAlEsEDESfqILAcj3YjvYBSZxW/WWKnJBFjFzyLydFyYNdCp&#10;p01Yb2qN6HMHLzP2KwgipjWr30ulWZ8EZEYOvT9hP98s+9AQCcwwFrM5uyHVo27IXGGVDHMgE5rz&#10;+1B00tN04pxc5rtHmrbLdBbNAjpLq8ntyklJEYXTHl0AIeQu+nu3lHzZLkyhwzl+ZmeBAz87vlyx&#10;+O4rXNL8LXe+1LLUcinlUsoKrxZsMLcuGDC4D4/xerz0sR1t28fr8G34bfircdv7Z5PNfDe/WRzm&#10;R4QZkz5oGXcTYYEeiemm3G2yTO4dYZkjnpwWITk0UzABkiEakekBTi1STChKsjfbbsdSHytVsQZR&#10;igioYDj3dvgYe29bmLqN0QB4H25dQ0WiH817t9EksC5lqdWoo902+2TaI2K4mY/u3WneQWJYH34M&#10;7wHPIKBmw1JO1PoBL2RRZzdvbK+GrmOPduu35/3zDy+ff3h+fcLz9zra2o7Ru9BJaNIUiIqzkDxF&#10;CYVi3f0O+L2/y/9dqqv/Hx6/2CL8c09SJHN+HWA3++67P/z6v/724bGWy6FhqmRl9RNMMstgI3c4&#10;ho3Y27Fte9t3Gz0kVBVFSpXMMY2I1kY7/NjMDvjB42b7c7dbhyEQoGtBUV10EUQEPf1zJ8cKyfSI&#10;yL17LgBWI/m1oWgJemhIMZFOikYRkmwfx/a6I0RLWS5rWTU82uH7EUfHMEZIqFCIAr2YrnVZUA7s&#10;7reX16cf+v5c4RL9DlbFaY6MxLsnE2KCGY6J5WNuIXPC1Rm5VeCzOOzwI8aGfsP+ak8/Gh+wfijr&#10;B9QL8ViNOgJ9oI2wiBE+iR8KKbM+g7BoWarH0mIEA4NKWRmso+xox8zyswEQbmHeSUKFWkhCNQX8&#10;WV7PvaJ75htYMDKlZrIP0M80OwAWyfmYlZMHZq6EnwiJ3yN++Xa5IuKMNYvpDRGYGmi40ynOMI8m&#10;0eCNsRM7sSlaRasYF/gqUukL+EhcIBfhCl0pF8qVXFhWxxJliXLRulArVBxwqSWn92wOSoYVi+T+&#10;WyZf+w0JlnP/TaaaKtIEjypprhqBwFyrgkotEZYeKpj40xwzecr5fM6HLqNsCCDHd6GQqE4pqkhT&#10;NkmNVVq/KFJIzJLyN6LAC0hEQZp0Q5H0tnmTxolAyv1MAHcfyQGfZ8oZ8Zg92rPYyMIpy4h5pRAE&#10;CkMSSUMSE+NuLMkJ403kbBYmibxllQbiC39AGoBc/oVvGSxx0hznyEkr/2B4pF6ASDkmAhISFgMG&#10;En6mP8UECFwwPXYAmQAEg4QBqqfKN9eTs7MpkMTq7UynTdcKLTJjmuL+NT+ek1MdP02j5j0OP/UE&#10;/m4kWPDthkAodAjJRLCS9hiBcwgZTyVB5OfJEcp8yN7UIRPySs8OkcRjCc1fRWpyzk6yuRDFoWTJ&#10;6opp5TIhegEQd6erM6jiHEQ/cdCeVHdA7l5xeIeG8t1zlLXj2faVCPGgoqistVyLrsKl92C4a8+k&#10;yzA372a929b86LEHusduvg1/HXHr9my+B/YRu/nu3oyWAz1tLac/IMacyWLEuwPI68N4z9Kb2T7z&#10;a8BDImS2WyVIx1oFKkrrx6Ze4vpxuVYscRxWtYjArB/9MGut71vbsCyFDVYJH72N1vLGRxsEvI9h&#10;vpaP17p0x0sfr9vnKD0tTzzcvA23MSNYzd27TxtVM3NHRHUTuELWUh9iLK+f2ucfbrbRdh4vY3/u&#10;23N7eWovn3G8wI4SpoxS55VgzCo/SCpVhOk00druMZb1bW6cN/6XW4Q5xvDvHe9f/NMy5n/kcYev&#10;3p8O/9wsQmDSPzmDIPKYMp/hTh9ZKXx+evnNb3/39V9c/uZvr4VuUGWIQCwCbmbexwjv3Xq3doyj&#10;97b3MVquWCICiSTxFa1J7HZr1rztYRv3W2s3t83FzAFWimhxJcTN5mfEtFhOygyUAo0QhoADDMlt&#10;vkDoxKEO1SpGEcUQHHQgnh56t/681nV5+PBR9APN2u05xoajRYxCAaSEQAq0miOoEEGMdns5Xj5F&#10;2ypN37Lb8I7Cm5dUzy5S7l+zcXB3hf0JWUEBd3EJA7qPXfpN2m08/xhcsX7A9StcryBLJezA0zP2&#10;WxwHbCSZQbQiKrzlLlNEZJESMkKGDy4kowhDC4tHcWyAQApGqgsNziCspBeAikV4wByuk459BgYl&#10;ogCLU7LO2em7s2imqgoSPhwMuJ02oTgXW6Rnt5wUNKef+sF06jw7LQiycWY1dWEnGuMQ7ERTHAVt&#10;wVjhK7CGL4EavoIrfDW9kBfKNeoaXEOXQPFSURdf1iJlvr+ozxVwygMndHtC/4lBaJxtg1rPjDmZ&#10;IjWe7aAJYHgkiCWRHO/7U3nWLu/o7ec0NCcdz6ASgJCgkiVEQZEQrVdCRAqmQwzT01IYMwX6jjfM&#10;hLjpSRcRlLO5DridGXCz1iHOdkw2Q94xUeBz0T+H+b0qZG4ZeCJYch/VM0MZCp6Cjns0S2LizFZX&#10;ASdn75eOE7QSAGZmZu6+LGuEEAjNEOIZQ1xKSRRmtl2th2tIuHgKMtwVHqGQoMGzXkonvQSVRMTp&#10;fuZOA8D09Q0BqmqkENDDkIb3IDgNWQPOuH/NTw9OFer9IhpseHdC8W5LNvn+01zqBNfOakNmgRUB&#10;yCloRLqATAbXnb2evyemXXteWsk7k450iWyBkunMPq1l7whWolkKTuBqBldDzwo77uAOiS9BrD+6&#10;HObY8NxdTMQ0DTlO4fed3ZWvTyJ5uECKyqK6qKwapfUhMcLU0/DUxxjNvO19N9/72Nq4tb4f9nq0&#10;1xbPI3aPPbh7HO5toAPDAc9cg9wARiSglQwBIGYs0ZytZml1ek6+P6m0tb3frIxMNlEvUzLk6IfH&#10;omYLwaX0IwXY3vp2jNsYx7C22+2CK7VSa4QH2/A9homLNyss1tyHR/Uai7nb7tvLsy2HSpXKCOlh&#10;Y4xmo1s61IaZ9X5MEYYoQiK0luV6+eYvPvwntdVfP30+8Pm7l+1pPH9/vH7ej9fwFt4XemEvmBbI&#10;kNPkOE1mIyIj1wBQuBQhF/PjT8du5p7tzzn+A9jQ/6tH+eXK8c87Uh2w1CrWBUs79m9/94f/8l/+&#10;6n/9h7+U2kQY3scYzK6KgMD+ervddneEcz+O43Y0a2DXBeu6XK+X6/VhXR7DY9+2Y+/tNvru4/Dj&#10;5vtz9wOLrLpvhXFdLn9xffzm48NDhfjNh1Bz+g8QLLlFRUDCTqe8nCo0kXQIUcQ1DoZIe6ZP8xZ/&#10;Xfxoen0ofJTNb+1T9AE7LqreDgmI1nAxR11qfSiPHz4sX62wZi+fXn78vW0vxZuMnmklzA4NOJVU&#10;IkLV+cghCMyobo80R/QUoAmpIQqIR/6TOw6JInJEe7Hxh8qrPi/gCndsL/jmG3z1gAX4/D2eP8fr&#10;03h98bbVsIkLRWTRCZFCNSeNrMHg/P3u4dALtZTF2A7HMcaGUNQCUMawo1tdzEFXhmq2mHJFTrNb&#10;lULS3ccYE7TkhAd8frUIOM2DFogghCoaE5HKja7EVOmcDcQ0+Xi3f3GmrlKa6iAH0ALN/QC6YFQ0&#10;xVjhC/wCL+AS5cJ6VX4IfeD6uOji1MBiuqJewOKsqCuWhaUECyXCCVHH5LbPbcC5qxY/PzPmqFO+&#10;rYvBQJypjIbQ9LuH5t52wl9CT73dfQ8kZ4/MZzkTEXMdFikihztyUwx65rJxIQVYyJIxbfOXBEGa&#10;WbZTIugGT6t9MsJzPxMx89Tnel2XvPaAn8Z39DNcEUAgzOaqQ/JETuZBpoVpTDglCnkX4JGU0wDr&#10;LTwmAQMtmmMDJ0EHJx0cCcmce0TJCJ1ssUX4ne0uUCkR4hSJLEYpRRhBimUVH/DkeAkJIasP9+wZ&#10;CtPrK1ymecTZzI+MA8m9W8yYvwnZCTIUJc1K5U5BmxuCGGaJVGW8ofOsRCKYju+5x4qICKekhmZi&#10;3mdRdceA70lqMUGdqeHMf8uaNkhQJq1xug2l9iNzsO9VrU5BCjLCKYKqIjHz0QWgqEYUQyLGudEQ&#10;EUWIaAEEI2dTkMHcOBS4W66UqjzJgiesh3nuJzQLVc3Xi1BEyXB3t4G5F9ScEcLnKTsKsWgUhLpL&#10;uBbWUpbRIuiMAZ+MVWeEhGMM791663vrt+6bRwt0wALdrPe0Lw9zN4sRYSGROq0ceMgH9tzVRZzj&#10;Ipszk7YwGR0iMh31c8NPl0ID3JyVK6uHP9S6xIhjQ5Tt6YdbqR+/+ctD+r697GOnhq6QC+1wst36&#10;i16vx+C+NXGae997GNhVTMfhYrpxf5atH2Ps0Xd7eXmSulwfL5Riggj2bvsxcg8yxrCR8tMiqpfL&#10;w3p9uC6PX3/1q7/91d9d68fS/+3H39jrp0+/+/WnsWm05dN3L4Xrh+vX27brCQMA4L2IoLufw+rE&#10;WWM+3j819vxJA+39/86h8uV8MtHcU5aLKZiY3/kS6cT7H+d55Ivz9aqzjXv/2fvDiF8oiu5vcX/B&#10;/ZP85KPij9o0/AnHiV2dihbP1AtHZCAFCAG1BGRdryhZyk41mXu4j2HNzXo/xvDR0Vofw+AuiyxL&#10;eXh4eLhcq1zo4mbhpd3242b7a29b9JfRN7MGcT6iXISXsl7qdZW1SCCGR3PvdpIMFLSJl0zZc2pm&#10;453chQHxIUwiRogTgWISbUFYlV7kkNhUFWPE6A73YQJ1rRELQ6WYBmshouN47vuzHy8ydhmN0XFH&#10;WSKjvnImzHaf5hISYFoFnQj8G5CAdzH1Z8/Ig41xiL/SNZ6+jb1JN/Qd7QnPH/C4oiraM7ZPsj8t&#10;dgs/GC2iJ5scPkBDjAiDBEuIqw93jVBHhRAxGDJTVMSpaU+kJOHKotFj2KQgZXqKINwiuoUwwEGq&#10;010xYoZvBKeAEEBaYIJwmwtTpMUqAMRp6XbHg2bDJZBJtARg6XobiOAgX3x0EWN0eGc0xVCMAq7w&#10;C3CFLpAKvaA8gBf46nKhLKYVUY0lyuq6QBZqibKgLiyFlCDF4EFMF6s5fgJIQdZpr5LcqVQM8m0j&#10;68HAbE7FTO9lBGfzTERSrmVza8+TwDQHw8QpyHd+6D5d3+904yJUohIaXoILpAAFwXtbqOhlRsg5&#10;RSMkRWg621URJGstmBOWU5iuofe9e5xKg1wsPTyX5ayB3kk7fT5YzGHM5OknBnaeH+/z1Jy2wHuP&#10;Nb9v03U16GGIKuGEBLM08WmInqo/SMBg97/PnjXPCeosxPN6AsgM2IhgaOoNfVafwRBh5PpKSjAt&#10;XoKicb/dLiCDThfPZEZ6pN8bCHENJZwuwRRvgjKjcpzQSX7KHmsWi+fcPdWFboRD7D4mMqMoJOZ9&#10;z87tF7rdt3l6nvLkyMYM4Q5MJQYRYNHTjcLvRbTPAqeABAWeVZoCtESUT1t2UhO4SiaWCN+Ig0xr&#10;kglAkeTs66UOYEpKv1zD6Ib5aHhMxJO5Osu9M3huY3BmJQmo4QoRdx+j936kW0dyn8hUKhsRFKM4&#10;MILmHE5zSfeoNmCGHlPBHJ6RBhLAQO4ZkZKfeaXfLvH90593MG/NWVoFOfcR87E5cz9FsdYicOv7&#10;sCiOo+jLZ7F2E61gE2wjbFhYtG1shz3Dt+24JbapsVqP/TjQZH9q9EWsFF/Qtv35D33vn24/bDE2&#10;66UiXAxHiEJ4DBx7uNFMzKqGVi2LLkXkYble6uVSHhes3tzcP16/+fv//A/f/h+f9uffP//YHpfH&#10;S32EFe+FvlD6fZ8b04slB1RW+X5vTPPdc/2nH/P2f1nHALiPn/ev+XfqofvLfl6B/fs/8n/7gveV&#10;2c+P/6dhz+fhmJ7RycISYSEKopAMYxbLoQbC4MOaWapeR2+t9cgiellqver1cfnqq68uD1et1Q39&#10;CDuk3XjsOG7eNo8DMSS3chW8sDzI9SJrlVXoHi1YshQJBBgW56UQlHKSY+LetJjtCEbQndKzgaEe&#10;NCoL/i/W3q5HkixZDjNzPxGZWVXdPbN7d3kpEiAgQr9AgP7/ux71oBcSAiQSIrkfM9PdVZkZ57ib&#10;HvxEVHbP7F5d8sYMCtVVWfkRccKPubm5ue6OK7BmP4m0FGP0CKbB3Jbn5Mn9+QQ+Lc6ViDe8/rR9&#10;/ktef0F/Y3Tss18wQUYFuzp1GuU7s3ePTR+JSglA0gKEaNUyb226VUuJDVWzQiLgo2Pc0X/B9UWX&#10;p7ycYIDuiJv3V9t+Ubwyr9Bd2GaRNyp1C0ru5IKtz8y+WH9zys3TRnJx18iMKYRyGcX7dZR6QyYY&#10;guqZgUzTnJBXqQaUu3lCfTChphZY2UI+6C6qDDgzVInly1Q7QwoBiQijYFmzn4GhVGKAr1JXJDAs&#10;OzUcecJYwBNiBVfwBDvXjOzghXoBz2pn+Cpz2aLlhHaCrfBGb2gL2CbKMSGtUE25NCcnB6ADBu1U&#10;RN2EU5FUW0KB45nzmkkylDSGQBXpHuHTO2OBh9Bcj6j0K+tFzBxeI28JN1ugpiCsASegEUZauZ8r&#10;wTkvpo6iFJxFbmlwKicsEBFhrRWDlRmJrTCYwF1UXZGOR06/9+wWshLAUO3EVqlFEch413/Pxg/S&#10;MpMgvFSUUuYcbcnETuTJZm/EdEHDFAPU84YkyxqDEyUsoNUUQ03OrWwLdvw6YfDemwmwLVNTMJ2N&#10;qq4bLNJSwdqy2SQx9zKW18MMSJoBWXY/M8ZYgfHyNK0ZQYTxGNdzxGh7jOks562hh7bc2TxBS+0A&#10;a4L6Y80c4o36prptDzl2xbs8oK0TgE/cz+lmK9CthnF5YmYy+5TimvjngNnDqmtY9lGlmFqy6Sec&#10;tcNW8XPfkGDmUtmD5bu/xtQwOVAMsRdEo3PaZZdAdSYnkig6J+xTZEbet/5GtKXJOORLZiOZViti&#10;S46YQqtr5DXyPv3ZcyS3zAwMKY/aHxlHo8eMXaom4ioNVidhAcpipAuvHxeTmJ2erEU3fYjNMsvi&#10;PWxkjlsgR+JOvo5+fzs9vXwY2bticPQ+uu73sY14M9y3+y26IrhijJturwO99RuYavLma2x8u/Xt&#10;PiJ8JHvHds++jY6kBX3pkTGWCMWGTAFuvmY/R4uv16+39XZq91e7fVlfz+2Tx9NzO/8v//O//0//&#10;4b9+/q9f2Mbazn1o628loPxWLHTQLvv2pkk2JzD53F8Zh/6dY4aXWWkumAUAu23NUUDA/s/jdd+J&#10;q2N1PQKjA+YeP/kn+SoAmfnrx/yd478HYFU7jDFn9Xl/VyJGFn4gvck8E18+v8JepRHZvWULpLZt&#10;bMwwg7uZwwK2+rqc11NrJ2snd3fCM6z3eLuO2228fh3bNbYrxi0szK0ZsYJLxyI3maWhV3Ld3Jd4&#10;ryYFyx6/pDNtpiKzw6GUq0RDiYplSGMaNwqWaOnSG/OkWKItVprYFCLJ5n4h2Rrdn55OzU8NDNy/&#10;js9/uX/+S9y+emxUN2AarVbXElM1+Kww1yRoDDiYyUra9uuqKtyIREtKNifyIpVXVWc7gdgQN8Rn&#10;3M96XePkIDNqtk033XK8Mq5EpwtI5IBC0aUudCpJcUF5xhuU1TdFZYgLvPmSVi51mkQGXJZVVUTN&#10;FtxG5pa7pKc+cSFdM3KKoeEgDDbHt7GELirvxendqNm3M7fvPBgsKMoBDBxAoJp8LIUe6s3COaCg&#10;ekM2xKJckSuwwk7ABXYCn9Au0DntApzNTumNtqAtXM60Fd6ylCdzvk3FCCbbnqLWlfpVViZWH/tE&#10;QkRpiVVC7pz6jDm1B5DoWZWldJqZuY4nfN/Y4F5arsMKoarfKqMIkx+zccgF8BAgh05kI5vL6SQ9&#10;C/YdCd+eAkpqHLJWnyFDhLulWdtLhL2mF5XT/Ozgt7lcZ8OKYtqcA0clpc5BsTZ7Ghas5Ea5fyJW&#10;j6AdWVERQandMj5RlbNSMkFSCFbicMyukVnEVDkq0UpspJnVRPEf3AdRzNedxuKkIDPntMqUzLIK&#10;ngk45oDZEoSRpUCb+Vn51FMwExPGmkAHzG6MJGjFVu5DZIq/20/TXuqLiR0wLwoRu0/Gw4owPEiy&#10;8C1rJcav9rmUuAvmSkdVm/7c6jVPkc0FcZzkA/XVlNyprfDSVpA0tkJXnMYfnK20k091kln+zsU+&#10;FfVNCGnmme89g8f2577sZ3g2/QAifNeT7fnGNI+AxJqaKUZq28bbDb+MMdblblzdF3qrEpKQUuS4&#10;9vHW4+s9v255HXEduSW2gZ45cidraxW9I9e9nVYS+Y2N01w8xzZsogzT6qz2++nGCKAaXSuXyEzz&#10;rHH2BiEy1Ud/7Uzo/jpegxgWA+rMTT00pDvayOCIVPcRY7sZRmv2slyWvJuNtraXU3tisiEWW96+&#10;/oTxdUTm4ICZL6D1rgyLyH7P2IAQFaZXcLxe/9QWnJfL0+XT0+nTp5f4/Q+X33/44dNz//HDj386&#10;fVGkNFLJrDASWfwxYHN2ysPOBWC31BH2k/rPOaqq/XCq91tj56v07ct996tHhulv4afH5//uMd/R&#10;XZXZfsdX/S1kVse/FIMFMKeGKAulKwPbvf/1Lz/5cmuWbGgpganex52mxbmeLMJpar6ul+dlWcyy&#10;5/b2erveBngaI1+/3q9v29fP99gUt8jBFWw0FyzT5RbElnEdm3MBl+a+PN1H7txu7e3gseIZYJb/&#10;DoFS65q5szScMoZRRlHBgFuDFsjVPcvOGDTR7URLhpuvq6UTyIHbZ3z98/b5L+P2M/qr590hO7wJ&#10;Kn8ViCiMdZhM60HQd9y0CTMa92kcAJmNTGDIyi5qSMHckBv0Ff0z+or7omVRo8w9jSZ6iBuwKbtZ&#10;AkJuNW4lJys1qKjZZITmEEuCwuBIMyygYGIOCRmjKHRYO7h6SOWUCKt6wozWwHtBAnGk7IfT1fud&#10;MBfSEdWkPDQ9goaVZS0GcpCpHLQQBy3K+I9lr14d70xDOLIhV/nFdEl/hj3BzvAL/AJemCvsBFtl&#10;TVxoK7mKa4nyBKfmsFoWqcYDQMxbLot2s59vAAAgAElEQVQZr3pSvW3sda5C9gCjVHN765NImtem&#10;RQHwZJlCWvP1YSaOHV/pi6TY1cv1cyNV8+DMjY10ohmXaYFlreFEOTTHG4F+Xl8Oliw1EKNO/rbd&#10;3S61I44xpHBfvJFmOd2JvBp2IQCDZA2ennJ1VV8qganprrrXnsHrYPK4J7CqXsWqnZV+ngJ0FNCl&#10;sg5OkNx/mNVvSIjVjfduo4DH9u9DvaCck27MgcS0opj7ZRmQQdOrTBnNLGdrZEx3BRFgICZ5sWOE&#10;It5KWlZXXInkHIGcxKyIzRUzb+FOFTN5bNj1tdkBnQ8JtyDJjg7ayh5RH3Po0UHDUFgfqYjyYJ9q&#10;rN3hgbNFtA6HCdWMsn+WLC972nQ/yQn6ZqNQQQSVp4BN4mpytI1wzeA/Uwubtg4FLKaYlOXuNflC&#10;HQ2DE1zZrBsWMgNKV7LHggooqJPnNErIKDkkE2EaoTcGbym364irVVJoSznRT5kgxujXLV8j31LX&#10;0DVxFe6VrEl9huMygMBMouZylgDE5LGmFw1nkk7bLddwmOT+6iCclUaUeT4H2kJ3b0QPZY5xD0PD&#10;6D0qBSNBjMn+M6TIdIyGsWQuCj+vH358+UNc25U9rjKcmj+7MyHST+2T5eu4vbFbmqUvmXi75v3e&#10;Y0PcMwawIcc9OyLv3pZUR14Xptvraf3508svP7z8tz//l5+//PWVQt86IS+LGqJHHpxx6vAHwbdA&#10;yrGnDf8s+grfMkaPLNROwD8yWHi/IvueMn+0A6DfBFuPP/n194/o6vj6m4/8zeOfB7BmF9H3P01h&#10;2utAR30HI+J+v3/9JU6XsZ6sJQ0IE+Z9LXeu6xqZLcy9WTNSkf3t7e361oUGnsbQ7Tq2e0QHohFc&#10;DM1sgSlH9DHuEb4M6ze3u+Virbm3ZXGeM1i7OFIJ1Kj4tCBiWp9VJiSRMvOZTyJrV00Fs0MBNXhj&#10;VItyzS1zwYVQp7DIz5n3cX9tr4B9uX/90+3rX3B79eieUWJmEYTnNIkAEGVeYA/paZ3NKhvsQcce&#10;VxVjrlszDWV6B5Lq1MbsyBvwCi3IxmnsvbSxAEjr4mALWSZlrNk0oRyZQzkgFcli5iFYs0RIXukh&#10;RlhrASGq86nkNgBAE6W0rKKiV35cQ2/rs81iLVki8cL7c9jzrCzpfV293xI6vmJWEWo83gACGKFg&#10;BUWELIyzmEiDSnQkWMKF5loGL+TF8JS4gE+wM3AWz/DV1VIuNXoDFnCBNbalJuHUBS+XxSomHRGf&#10;05N9d1vam9h3P+sK65xeXiSrqUHElK2gHJ7n1F9Hk9Gs4fA+mFtrlQgXKfcS47EoKptvRCPNym9e&#10;DrTmjWymBXLKrHqs7HRuP7DVCJHQiMEtsku5loGc2YhNeY/oCxdvC73E+0leM5BZ01Kd1sjBKgDW&#10;quUwMhV7KH3HUTOPfOi30yFd5w6GqrZFzdoWyyciuQ+V5NQpHirEd3S1S7sO7Ve9RFSJEHLYey8k&#10;yKkImhex0pv3y7pHS5+O/EbAMhNy8ChxJt7jNatPYQeQmhal0xyU6ZJMe5cCDSGUE5Kmhk2ElR8a&#10;DWW9qqzSc6bN/yCDJ9NkqShtV2m4472GaFNerJ3wO+JKVhvrrvGz2bqvWaakHeezHIspzJ5BEqCx&#10;ybzc28kC9CSdOU1HZ2P+NJQxMwe5wgPKKnLuFg8kI/rD7jjRFXmIBSmUa8B8+8vSqvOmWF4zy4Ac&#10;Bi9xY+BmwghAnbhF3ogFtpg1kHPSgmKxzH7v4y3ylriBHdgCW+Y9sM0OgHdt8ZEZzIJUrcD3OPW+&#10;ZjhBoTiJy0rEpwCr6jo2Q0ilCplkw1q9yIBt2sqOIZi2eLNjTRXYVCaib9EbGUvDSl1cy2X98YeP&#10;/4aX9b722+umsJVO2n1cc9O4cty8X13EoMAYHW9v9/stRqc2oDvl2DI6xlhO5/N9u93ervfbddyv&#10;o/9C/b9uaLZq0NRElYRAmT3KG4QTT+1dsvsZe7/Z94CQv3Kw+yeO7+grPhzfAaz6Z9Gik7P89jie&#10;8DuQdHz/a6rs8U9+jcm++6vfPP7lGKxvDqsJvbfbNgaXITkGhpDN0FZrrYnZmsNNwOhIMqLf72PE&#10;9vr2en3rIyx1H50xTOnOxeHeFgstBmRuvcfrfbni5H2VLsTVsnmu7WQL3JZEZkakSJX7314pGFWX&#10;q1TeK1NQPahigKReEg7jRjixiK40wMQGOWyRELBEM7/0ftP1C/PGu/rbn/rbZ8TN0Q3TUoAs+bZX&#10;L0DtzqyiwKyhvA/vKpOUGYrmAtpNHrYAJA+1AYyo2SeJhQNwoCEcJLMxzbRgnBEy3LNlOUgEcggM&#10;IYEMRZTmnccsFDOZzIg26x3lhVlsG0mjtxYRyESTR75H+OoTsrRAVNJa2qOcBUBg2kVW4g7VSd/D&#10;/gP9IAb2wkZBMlTxI+t77cVBs0yLYhVnIGQZaBaboxN5sXb2fBp2MXsOO0sn6AKegAa6sQFrotEW&#10;2kIsQqNcE6aW7gYGZGKzuXNW+/+MLXls+vOCEUbCIcnI8FKcAWAV8lAqYJh5U3P3xga33PUlnCo0&#10;zJJQYK/p4D28VzYv1nMaF2KCvMaFWAw1AmxZ19NlefblqS0fjas7wYw+tu22bXOWrdXnkBpkbCxe&#10;ylajUoNTbBEAaTWx26SRqjks7V3kU3AGaQUj4IUUDuOR3MlaAo9dRZWYTZ5ihsucpvl7tOR728cR&#10;5irKHZ03OzNElEYkZ588vNIbJGi+22UBVbHfWUnBylzh27A5FRuF+UiySWFmO/yd+yCAowsF+/Zc&#10;H6QUC7RDB5bw6kwlkGkyA4uvpmcOAaG0su6yVDVosmYGKK3eClKivb/dxv1WYpX652qJask8Thpn&#10;ib+YVa9c4VD7Ady1ZmRReiTduAhObyY3M+7l1P1p9z+gmbmxgVyWpWeMMVJDs5E2OadACPteSPtm&#10;2zuSh2pxLSS3/6oGqjc6oWqhLaHnSN2EQN6he+pG1qACB3wHWNowMvuIW+QtdE3dOrYpw1IXInfD&#10;ipBmoZnvc6jnBa7s50D2JB+W067HJ2ct1Ygi/MzYAFCWmRElbRyZgoKtOdIHNXrfwpd1xhSjl6t+&#10;qvQuY4MluDS3J8gzTrmt5+Xj6YNf2rhdr3nvvffr9fbzl8+//Pz2+nXcNyR0r/EpafdbZNi4R3+T&#10;uizEMHXm8M//JTJbxNMYw8nVXVLe9PV+P6+r8QzLZiZpRK/kSo9WVbTCWPsPqalIK2Iw6I+arX/6&#10;+FtYZ3cV/h5gVbPpgcByP76DQY9/9fjDX6MlPVQb//+/7eP4HwJY8+7VrJpwj44pDQjKa0TAghp0&#10;ZPQeJzdvovvSFhhlI6LIEo3er/db9DHuGv2Y60zi1NqSnaJLFlSGYvQvt7i+4XpDP4XuuTStDaeF&#10;t1Vo3i6tUkYXEgNAcCbB3G3CbZos0VHFqqRF5hSCQGV+krLkwhpnyBSsAUu1kzAJc+SZ0eIubLKt&#10;6/6TXX+yuLW66AlN4TpnekSm6HbE5APvWx5mlaxsx47gAolCxkDNpRlKmyIyBaCOHMAGWQpKyyi+&#10;LzEGbFjI0pJCREYYV0XW8OTpwlwzZwthouQwZg0mwTyyaxYp6F7lt8QA6BowQhGB4uGNTNsNHyVJ&#10;c7QLNO2sWM0mhxC3XpHYxTSYm0cqJ/RDam7vZf5d6qvBCEhmQlNZUBroRkutiVPaE/OFfkH76HiS&#10;PcGeiHNfzvQzbDFVh5mzXENttvOVokBleTkVY3UH5vv1spzVQ4BTdDNTeQMbswoT2EUJpjkvzklD&#10;GgCzZjTzxX1p3uh26xvmzTz1s5Kg6sKbnsilyZM0HUproIstRElhHFqkZjiZrSvPp+Xl5enD09PL&#10;aX0hnumrNwOy9/vt/rpttxHbly8/JTKiR06HyQAichEAg5pySKb0WdelFAIRqUhV5W73dKpQte83&#10;5eo+C3O+syqzuSHeKf3AbiIgZkZEVtUmJ3rhVAjhIaCTs36+v/Cep+4BKo/2xL21cML8OTEzJcKl&#10;R1p2Yr7HbYCzRCXM8WJTyCUcpeG9hPT4dWdhJZs3AnFwbPsOZAm49kgEdwgyaASkmI+aH4ooKWdx&#10;esp5WsoDhCbFXDbAfOTUY8XB7QkyJ5h7rRSF++bNPWX/WQjJmsAHMbsljgHGPpd6BdFpkbUY3dgO&#10;edbSzhwDvEVSGSULSC8uqs7sFMMCIo1sxtasaqw1k53mmESbEmrEyco+VxCbNId1BWRZTS8x8ga1&#10;UoxVWilWWaKr2szVg/dUH3ENbWCkpgbr2J7rqWx2AB98fBn6T/S374XGGQrq4hjZiIVYqulkbRdy&#10;MTOTM5XMZI/MDdvQPYOL0Rd375B6Zva7Ik1g89ZWurnKNVgjEUOio5k6b337evqytfG8PmNhvN3f&#10;+vX6ev3l55/+219++nob96sJpxG6fc3eA4BiVSKu2j737bZhI9LQleHKhb5CoW5i3fix3e+LPQHc&#10;7gGmrS0yAFsWD40HNu+9feQ7oKKHIsW3x2PF8DeAlxkeaFgA78N5D+iDBxxm1spAp35yzJb+Xpxu&#10;MwdGIGe+/3dgX/Fhk3fnQ63w1+TWd8d/B8AqAaAd+wlgBlSIcnc/L32799SPP3zs3p7+4Y+m1y27&#10;MpyJG5TyJZ5fmjUzGpmJ2HrcYySYaZbNU+MejFi0GE0h5yL4ljYC2za+vuXrV79l/+vCn2ljuN1t&#10;KbdGQ6x+Oi3mtjTfurJLzDQCso61yO0MZUqBOX+QbuleUzjm5XADhByQhlVvpBkxCGV0cBjSMy3S&#10;bm/sP5ul3299+wVvX8b9NeNusrRW+SjQleN9K6itO2UsvbpptvubXM3dhEgQVdYDALF325eCaNGo&#10;JIICvAGpzKGgQNhqDewYP9fmkgHdZjuSA8rS3JvEDEgOuAC6OxRQEVplTBBMNTITY1IDrP4jY3TI&#10;jF7+HMxEhCS5WdZUQTLBNIzMIcWWCSIZR78ZocaIGtlR8yJNUBiSWQXBBEbakAdRpvTDM73Iu5Aq&#10;YC+AebOh25X3jT1W2Av4Ar0Az4kzeAFX2Yp0wVENmk4019K4NHd3Iylb4CWcYbLIKDODcpPtRmpz&#10;N5p5OJqshs/4PoXGJRsjjshix9S2OVuK5EI2mCdalyFyxF5i26EcRCAiNIuPpKXtt2KZs5cDOcy9&#10;tbNhJda8t2bPz6cfni+fnk4fPz798OH509Plo/np7XaXKXNc9VXyDL5eb734OUPMwUedigyTWfMV&#10;lJLO9XxiZO/jSpZquMASi6URwmqID8ot7D1b3V2L6tHGSQdU6NCU+igTicypwqtHlYSLNDcA25g2&#10;VwWFS9n3EL73ju4ZrEwyZRmuEvQ5M1ncMquBo3x6kjPN1Yi9+LWnxXnEdM6y7/ECjETgoXZ51CLI&#10;w4ag/jX9urSFTaA81UipIUVrBtZLhSmDQVMVx2E8zDYTATGYtPeRSpIJVTLM3Gfw1ALRvHuOQTiz&#10;BkpOpLj7pDIp2UTwrCyjSNq95OdqSVPCpv7mYaRxmY1xbVzNVsiJ1W1d2nKyZWlpOG946+NN0eky&#10;ZTNKfWBUr2hNNzI055lqCJHpMCDNaLQth80OCOsb0sy9GRZizTRqGqxXuTC17agXj65yQA50WE1u&#10;HplRMSk5ZkG51qpKIFvMVUel1jCypWoiehqtWoUm2SZIJmmSkjLQzS7uz8YLdbmsL0u7NGtMMVIR&#10;o9/v+bbYbcN1jA3aukaKWAjziJHaMrp6tJHruq7remku5fhy672DUW5wI7/++fNdo5+W1dnGPT7/&#10;dfvl59vb577d8frqfbvcblvvXf2MHts2xn2M++j3sV179ES4zQ086BZjAOVInH0MAMta/QphCyX0&#10;2ADQMDLcf6Wpqi1mKSF/RJQxIsr9bfe74+OjHznL92iAgKq0/5C2Vc4J9RjvAGt2W1eyoxyHhGIP&#10;KpK7jzFGysyWZWnrMoeRyUfG2HpxwOaHTHASZJKwu6RUdqRjVukeZI6ws/O/tYqA/xEGSzRqet0A&#10;8HLEyTkbIameet2ipy2+urcczI6OXgv+9cvmzWDcevaePSK6+iaEK0HAzQ0mOeVK65EjeN36fcOt&#10;x9str4MDCxtH5nrrS9oi0gznjNew87rYshjbCoADXRAiAp5RxSdOG+kSZStNyTS0af8n1QwPqHrA&#10;KUuTBq1VFwxhxN1ADgCDcaWr2V39C+IqbFZ2v7Cs5Gln+aaql03ALEbw2CQsICZjKIA2U7ukYEBZ&#10;A2TNvsvyXPFJyKWk6Tosgakcw2yf3l5Xe/dY2rXVJmWZ3GiSIgZbIJFpcwhapNIQs8m9DH12ahio&#10;SS3Vhm5AIveebkmpTASUJc4sLo9WGnpltaFWwYDVOFZj8HZdFqtyOXA40ngkBqO82kMoQW8gZK1Y&#10;yBGjW0bLPIPP4DP8I/gEOyVP8NVsJRq4wBt8qV5ztIbWrDVvPhOgNudn1V1TZoc9NMy9xt1Omq+4&#10;h138m2wob2uY0gFWUWBuReazDAy2VqNdmtEkTzBDqK5ABoot0XuqZNNx9BvRQINZa0CTzLiYrc0v&#10;i1+anqydV3t+Ov3wfP7x09OPHy4/vlw+nk6X+zYuy2qOjtF7ZFwzrS4BzGiNCtpAMiRIYwxjc/el&#10;nUhmUnPydGC3kNvf0DGTLasOLB2aqqqKm/Y61KwTzvpd5WzVMxpiqEKApqxzGmiJWYUk7mqmIxZ9&#10;S/Uf31fC+f4+p/3YfAwnY1VvL6e/ZRE6NJCPHvoH4XRsCape21nlnn6iwPv6P34CAPsTrsvJWJMb&#10;Cn0Npqe2zCrQE8iYuK70/FZaHsJATJpWuxuWBBUOMBgArx3ovevtYbm8f8NqQnHsk0xyd60ob4Gp&#10;CSxHOgHyAvCWpmn9X/SVuLtemS0NzW2pOeJmi3Exro4TMRYpsQo9kYYQzE0pa5oWX9OTFdb8ZDiR&#10;kiJr7gOL+i4h4BRpVbURJOT1/T4dfEhdHLEPYZyCuRl3FdmFTBXMyaxJXcrqN9fB882miwglTQYv&#10;gG5mlMmDTFrsBWKSDSDRoHRrxgt0Al4aPp5Pv7usH378+IfVzoRl33Js2bftdrvZl7fxM4PmFiDS&#10;ZVRmssGlpaWEjCC6EqMjo63tdGoKv9/fYjS3yxjx9vbL29urQ5SPO29f9fpLvv0St6ug9XaNt7f7&#10;/bZFH9kztozI3CKGohNZbCEbXMbAgc4fbyjsGOKBqrEpOsP3R2DyPYVFcpc+xnsk3Ect1VVh8eHT&#10;6mWOyjBzlknGbx3H61bmU99ntc3s6IhkzYsMyTIBmFlrbT2fTqeTu0O2bV29h4eGYS6A96g7n/n9&#10;Jai/R3R9K+qC478bYP1aqXYgRgDTYnKM6/X6pz/99HLh02V1tkyLkRnKTlr46jQbqRxQmjbT8Aik&#10;qJJUho00DR9Veevb19f76z3u9xypnilpZetb/CWGqYO9L+e8KjzWk9vL0p5WmmSRHeq90uOYfnuy&#10;B9pSMwlVUXOaanZN3efE1WkGxQAMZiUHiuiUJWTsFhK3GL1scOra70D7+3NVv45dclJCSOUwGAxS&#10;5+FXjemax9l7V1YGnO4OpRiYsw4AAFbbkTJT5NFTtKcNs2RSjhrV+FnOyKJlmGD7LwBkcojmta26&#10;SpyQmU4JbLYbN2nmGpIMjJk8qBqBQpMu1PQFrbNdZXLskErAnJS2T6ifG9QDOVBvuCpJs3FNZfop&#10;JTXQwwcWtRN4YXuy9tTwJD8b17SFbJI7PVvzZQE5zOCteWvWfO+OYihtH3iXGb33bbtH4MPHy/u9&#10;NJMdA829QaZZpGva7Rjc/T1dm9pqI+l+jAEVNNkTACW3QDHth2NTqeNnnWzSBjUGZ/eJMYmG1uz8&#10;tH5c/IV5Wfn8tH56OX/6cPnxw9On83pxW6M5iXVtt7y9vn6BmrKwoB/ShdSIiDlKIGqSb3OXN/au&#10;kJnZoaQ+OLwdGu9XrGKr4WB7NKVX5WU2XSiVx6Sd3BmfGRyPchWOyCWalQXUeyzbc80DVP064ueh&#10;ldlL0aiyEjBNmMqhW9r9zObzxB5guVNxjve3VE34psPine/6sAdf6WJpvVT23prBp5gwd/EXmbWa&#10;3zX++4ciHrDdcTKPlbC7L3yTs0epquqvK4vbT9e0V9jXDy2tiPrZkIpJzk7o8P25NMLneInCXNN0&#10;1BZbDc2sQQ5ZdQwu5u5eHiCpBq1jt7SvDk2kpQYmBDbA3BbnWleEisyBLM4CE7LvqyvQifBZcy2v&#10;mahKnzCiHF2+3Q6ljDgGd0VmPpjo7l/f+ePKnBxhKFoaZdi/a1Xfd+L6MM2wZLD5U/Nn6IR4vqw/&#10;/uHjv/308Q//8Lt/XGxBartf+/Xr/e3tzT/7XbndbciEPqRhGZH0alhJk1oimMBIZXYRq+FyuRD4&#10;/Eu/fv15aRu1bPfhWscW/Raxcbxy3LDdY7vF1y9fb7ft7e3tft3GGIxp0s/IIiZnDlLZh+13x04O&#10;fXeXfbcaCsH86nZ7X//7Yx6UUkcF5wG1ADC2/VrM31Y4OgDWsSbn+5lDD3jcGRVNIEWF2ZnvcUeH&#10;k6x292a+eGutEZ4jk1Fjz7R/Uu5AXoBKOrPnuvmNMc9vd0QedCn+BUXufBCa1ScfY7y9xX/8D//3&#10;Dx/W3/3w6eVpbRThaaGRgJYhePYRPXJIMRCDCU/N9tSgUuip6Lhtcb2N2z3u976NjNLaACYX/crx&#10;lwyNW96yrd4WrJ9vZrDVsbT0VRnoWVY7WW7BZd9R+z13dYd2tWvuMOTbYw9nFQQD2eWkqLIBojJv&#10;yoHM2U5Cn0Osvlmcu+7E+M6VSowBN2W9oahcs+bqlHGlEJoOKzzKa1n7RFaf+RQSz4rFPrMPmAqn&#10;+jbBnW93CTUqDQBkGfXRZzg+OPDmjKkst0yAA4SZRCpRYt9IsOqaMBZ+SkxHzP0tpUqAUJtLVQnr&#10;GwVqzI6OTTP3C7Ljrdq9NU3AiCBi520FBaJbzyVwNnuGXcAzuYJNvpKro6U55KDTZtOjke8bYRVc&#10;6t44yvbVvoRfKdlBEk47xCg18rbNMWpqILBP9gBqi+ee8T9s5CxlrY6ovZ981JYGYhp1ZhmAY58L&#10;POtQGbVXNuN58Y9Ppx+anhe/PPnHy+nDZX0+tafFlpE4rZeuNJBo5EI0yIi2tBNdtD5CxEJ29wUg&#10;sZBeLpHY1Q/Vw1We3fvXCn+RmbR9b+MuS5prHmVGNWHWxF3HTZHAnLF0ABqSwK5MB4Gs9qVv7se/&#10;B7Di7yhT5w0vzfkn3/7qCGjfsYaPgI/vUrP333/zNmSPb4D08gujymZi6pyzVkhpBbwk69wLU75v&#10;LfMRdZ5BB6KEw5gl7FbicU7SNCYAgEtR2cLu4ek7zCp8Mp2xZj3W3re92QbHmYaxpJpcfJL+dULc&#10;6G7VY9FAt2xGa2xWd4I1eKSWzKGJb2bXBtJsH9dmdNcCNNRsVpjkxqadrQKCs5YXwBzxBGQqQwWw&#10;EsrUJmVqDimf/md1URJj5s8TVT/iqv0GxI5Haw2cdtKvpqpn0Wc7PpjomdNb+2Q6ky+NH9yfzusP&#10;nz788V//+O9+/+O/+nT5ccFC5P38+tZ++Wo/ITJi63kFokYkRLtHuegD5KDkQFpCISAiAxHb/eV0&#10;fn65bFu+vb7drluzp4bT/S3ub7q95njL22u+frldP2+966df3voW9/s9tgKyNGs+h0c0p0uKUY0q&#10;aZWtHxTs9zfCu+Dp+3X+qyOPvPkhF6qY+fgTaWbYrTWi0STUBJacDCXEb+/h/f3Mfx5zcuaiNZIw&#10;UDRFikF5yRyJqEf23gGU1+YY2ufGPTBhmbbXglQOBLUwqkj4N47H93l8/y8AsB4Vm5phgTAOJe7x&#10;5z+9Xb/4119uH18uH57a5ezns9Od5WiDvI/oI+rOGME0jzklDWNk33K76963t+t277r3PhJJoxlE&#10;oyMBa73ZZ46ujO1+uq2XxRu21swurVmTLeZpbhYpdFnmqN5zpFFQJlo1K+8bHPe+U/BdNLrvqiKB&#10;6Q8PaOIzmowcORRhD+Adxcrkw5XZe+swZ6ckJl1EG8ceplpb8mNno4MPYr16/dxN7XZYtL9OVT7A&#10;dx8doEbU1AI9LHD23kVZWjMsyvd2es4BvgbKjNUeNpldpZmKKauupp1RQ1QO/fCBlXMrq/pHren5&#10;deeocm8qBJC7nd9UwVfsxC6BJiJnfTBpKSYZmcG82d0W+DRlkJ2BJXmiWtLTagoto6ofNBpwCGLm&#10;aZUAVea9h35b13VZllNtMgWbZtO1kwZZslVP3+zlhB2T1CXxwTV4DxDfzuSaYOl9R59USpWEqi4D&#10;Ea4Z38qOiDsdYIQTq/NpbR/P64+fLv+w+odLu5z88nL+8LQ+sa4m14FtRIzIDJKL2Uosp9MzGCkb&#10;Y0iEmlmpkZYa16Xyfc2qq+/c1fyEBljSJAO63i2CjvibrPKWBMb8UHvs3tNQYQqZa22Uw9A+BOY9&#10;eP2GqvQ30+tvj3xfkGXh+yDFPZJs4N0Y4B1aTQrY9qtWRBEA7ATbwVA+eENLRu59k+/vs1c7qJBM&#10;KmoTScz7tK6xlXEHJE7nd5T4Yd6zhzX8vMGNU7JrNoHp/nHavBZcdkA/m2bMplnoBBME57DKg2+d&#10;9cdjec4EhG6yvQfHyq/BYZZt9ofICXM0p5k1qMjvphpjyIxgwjM2kZBZZb1wh5d+SzCzhUUj5AhI&#10;iHK2gBIIMROj4kHynhqJoTnKaQiR1d5dyMny/bocmeRMlXNiJjzyUu/LjTO9OXbJRPVjzk7DnDsE&#10;3bAIK/Hc/Mdmn5o/v6w//PD0x3/49G/+1ad/88PldytOK5oj735uJ+re73678a1xXWxNEy0NezsT&#10;KDgXprdpB61IT6RtY7vdbpeLf/h4ytBf/3z9/PmveT/dfrH7G7YvuL2N2+f+9ZevYxuAXV/vUXeT&#10;jPBme9QyuO+zR7UP9lPZ6fxGsvH4w+9g028ej4//FnlUMCkQN292ABF7JdH2faze9jGMFbPo9k3Z&#10;e86BmPknEEUGeNnnWpZBI800O5f5SAgAACAASURBVE2Qga6IoX1yihc3Yqi2bipDqlh1YMpjN7eH&#10;lO+3j+9g1r8Yg/UbWFWKRLPl9Rrb/fXrl9vLU/v06fnHD0+Xy7K6ORjI6Bp93isjcUv0zAjF0Bi5&#10;bWO7xxj5er1HcoQCUzNUXTwRoLXRkMR9bOr69HZ9Mm+J1jY7rydqWbzZ2ZcGKfKOkcIIqFj5dGZI&#10;nI7NDBzFhFniI7UPBjmYC0nlmkkEJyBLVRvdN4tyRixpD4cAqiZUpw0oJj8ASwHy2nVgNXhVmfDZ&#10;VT1LKsDEfcWL7dWP92sR064g37MsoNDVhF0WqT1Rrc/kcDc4uAg8CN6jHpVZRch60T1eSaXfp3L2&#10;kWkm57PrTzJxTDg1cdUkDYTMSR3sKrIpyq2XTWAIUXkHodmlbEqkQXBBIQxZCoEM5GD0BjvBn2Qf&#10;6M/mT7QLeBI8ZKKbNakBXvU9lard3c3hXiJfVT/WsfuyFLhmIIZGqdMODqm4K8jIBrVSeHG2hFVq&#10;9RsBK+J9XDFQeRImCtkfCNkeOOohe0B5KGLQqwFyNZyX9nTyl/Py6Wn54dPzv7osH87+ZPBzW1ec&#10;CCU3oil7RPZNoyODkJOLm8FqCnjLYL1ra9jHP6cZImKMERF7I+ED3AYegPyhYtHxz4pT019pjkaZ&#10;AEXlFTQB2R498P4N5/0OzDHk8etw/92xP8PD6p/boT/8VZk9Hkxaqqza9NvP+d0rzge3/U1/v6n4&#10;t9d33vhTocIyuXIyZVYldbIckcsBmfASjr3P9UO1CdKkoLkUcJMiWYvWMaWQFQ0cVKXQk3LYbdXq&#10;fp8/ZJJqZJXZC98e53CSZ+9rklaa952IdbnRjKtEpruvNCeaWTNrBmcKNPeFpAmkBbfQGOnESI1E&#10;msFAZ6shBGaLeyvuKrkAQ8rBgZlbSBpSF4bQKxhF9FlSKDXVtHOZ/QdAKRoN0yinBLaYmptZrcDD&#10;ci3m3vmN5CaBjEl3TUoekwk+Gc/OJ8PL+fSHBT++nD7+7vkPf/z0r//hw//049PvL7gYuMINAkbH&#10;efXz2c+3dl7jnBppRBNnyyiCzNwAYw7KrAi5TOQw6Lpdh/LD5dPvfv8hgj/95U9/+s8/Xz8v29fW&#10;Xz2vtr3drq+bYrTWskMwfzdNqGsspx25ehEiyndA/Wv66jezmr9zj7w/87d/wgeAWynWg2cVyEmL&#10;HjTH8Rr8FtYcLNr+Nqo7rQyWzVsDLBgY3Cmg8iGr0oTKwppkjFoDlWbbXsEobljfxZmHLM+OFhPM&#10;Yb2/QV+hUu1/8jR988G+7Zk8jpGa4BQ47gSYJZ3MHjFibGO7d/YNzy/nD0+ntsjMRyxbsmL3fcTX&#10;PnpgjBxjjJGj59ZHhPqofhhmaeKqppO0mpJAhjUxXiP+vPXTl7cLzSAYn+P88uF0uix0Qxse5+kQ&#10;oNLiKjN7yhoOK8AH3Ui1kav2NTMgYUUVzwEIgdp+IHAIdFq8Kx5wYKxfX6pUVB1g7gITu5Rta9HQ&#10;td6zusNrCc1RF3M7gpTVmWHGajadIbH24P2N7i9cXwgwhoCgeRGqJG1qgc0K/5VDi1T72Yiavh7H&#10;GPOcj0okFAV/oFCxABHl/DO185mKwczJQklUTu/Q+Unx3vKEI0Du1mTC9LdIKWCRliWBh1LayMRI&#10;cOPGZ9gHtA++vDifgHPgBFsUCF/gjVxJM7T0JnP3NmESpztGSfsn50zTtJascACYmSz3LsJ37sp9&#10;hZpqUo2Imr1U8tpdlL0fJYKYRf+6RJqMNHej74LME5QTBbN2RW2dL9qMDKUm5mm1p+bPzZ8X/7i0&#10;j6f148kuiBo66wRc6iC5GEH0TI6ODCPaLPdgIV1ijGrly9IBCmy02slGdqE/UDOZZO61wrQ9atuh&#10;anhf8yivDpvS492eO/dPvt8E+931ztLVTinU6JXv7qZfp8vvAEvYLRX2kz//aoK8Y+co2A9wGoVI&#10;eBiiXDH0odFMUplmOadgY38OTDtyPGwD2Hu8zWfTQ+bQnpUCoLUqP/Fb0mtvOLdd78X5dQIF7uzm&#10;AQu+PwnHO9lJuHpLJIoj03R4QJKUgtJu8YWD77G9d9iS0zATDtHQTM25Zsp8cWtuK7kYm5sv1mov&#10;N5raSiyyZXBzdGIJDVn1hAYIwufAcqt27TaEVOQoM9RFCBFCQkPYUlvNscjMqhvWrYRqgFFin2mz&#10;e3AAILhgQuh9vdWQ62P9lHZiv9SKG7nM+eg1EowpUhTozIU4UWfnx9WegY+X9Y/n9vvfPf/ujx//&#10;8Q8f/vGH0++e+dzQmLkYhbsiMWRhzXxtp3M8A8AwJkKLVZiRWbPQBiOSwlAifCCql1M976/3X86n&#10;jy8fTp9+ePny5/hP//Hn60+4f1lsrByIeyhHrKIvc/L84x1CWpszRYAqERugHHFIFx5u2/ds57jR&#10;HhDY38QPv0ZXdQX2ZQ8zc2/ui5m5++w5jJ6ZO9XKIhT4wBPvT/soTARq3CgzpYTBmrGlBngMlTQA&#10;Nvng2P921sjLRqVsBmBHSLGDgycJcwCsDu56Pw9fvyGYHrLEf0kGi3t+MX9CEva2jfOy2nIS+j3u&#10;420L4q3nfWhdW1tc4hjqkf0+bmPc0nog+uiRY4wYGkNDaeaCIiDK9olsCai5SnvkC12J7Uvqz1v/&#10;cZNpNBsN28WXbM5GYW08paWme9y0CKcE+XRVNijlNrsLR04Of546oxIwmU2lKjXZGQiEN1uZj3nz&#10;XmuoVmpxNocyZSw0V4GtAmNtLzONxtTzJgBDphz03JPuAlgomHUQmUirtkfMZOE79VcFTRWD4pDM&#10;at6vaYboiMgxekTsACulGKnMEVEbA6VIEJlI2xEX5v8JlkGDkFndv4xEZo4EnSlWoWnyVZwQMsks&#10;zTMhMVAWFKWRR7lLRyIowQGqmlUZoRxUIG+Glw/gB/iL8Rm8BJYIkwhz0GELzGWNWMz9mOx3rKaD&#10;aYC7k8dAtHlUM+d0aZ+6qwIWNK4gpaYsdLWH9cMi8x0EfMP11pU7bukC55VoFqNDmPAgFBVJf3y8&#10;WJjpbDwRq+eZWo2nZpeGU+48EwGzFpGkL635GBkYoywIPCNsMiWHpkFSL5LJbK3GNCFqRrsbJugV&#10;8P0S+6YyVj2ADxAoMUdC+Bw1Se4DSI4T8u2zPWKgb0/md0H8W3RVf4jfPDInfbX/fQqRme7fvIfH&#10;Debx7c0Fj6ipz989QLtfznHJdvtTuDcpcvY67YVzlgWUTWA5UVIBi7arFR73laqM+DuMnMfkA44/&#10;IbkDLAMxlbuF4CeOjapjuJjTEaj+30UfwmMzEMlpkwsyDdaIhWyUyGY8ua+lSWpczDy76D6nEHoD&#10;nK1lhvzu6qNGw3PMhLIq9++nERFRMWdWFSqyMKQubEJPZR7df5xgvTqM5zjIgsKTMjG6AaGDSVdZ&#10;vT6kxIkiVcFAVaoxoBIherkYEo6amaYzcWl8aXpp+Eh8OvkPL+fff3r+w6fnP3w4fTrbU0NzVX1X&#10;ESN6H9tdERQabbVzeKaV3uqaPDcoWSPDGVFNTJlwRcocnuvpMrbr17fPt+3+fP79H/74Cbfn/+v/&#10;/FlJDZna0pbEgnGFWQ+rKtuDuYm5+7quET0eBhhICuVx4363qrmX0b+7+767O359/CYsA0i4mbsv&#10;y7K4LR8+fOi93263+3btvUvB6pLHNy9xoKt3+mqfvEXuKSRmiBazHOZS2bwVMUEppysdBCzu5URa&#10;PbssoG/vUhxRJYN+oNB+jSkfGaxvwntbluU7t9O/f9YiorXWWitlRjFPY4zWGooyqU9eDwZsPW2y&#10;LdMAcjGN+9f7X79eP923tfnptC7LAua99+22Xfu43zVYEzcmbBEsMNX79FJg2sQjtCQBswzcJfPU&#10;8obx1z7+8+srzutLO22mr/11e7uffvf08nxh3BeowZI9xxYxmjWaJZSBKHH5vgmI8AXgrjNLyUXV&#10;ZLIgYSY63F1Z2L/8ecvdK8fInKUzRsz2mRl5YUokctvgKxoZoRFajCmLiLW1RHkJSgG62Izmy7KW&#10;EGaMoUjuOXBM4DQZLO7f68G1NCCV4U8F+PoSEoMoEVlG3BKqZKKWxOwHHKp5pEJITClDUT9KPA61&#10;AFBkr4EhDqmPHFFbNu999hHF5C5moTALkIBF9E9CixhACgOIVCgiGWidkdZ6ZqfCOZxpShNX+Afj&#10;S+JZduEcNbiUXTu4gE1exghUNc5X//Vk7qb7T9WtJndU/5tV3/D0gCnZVpavlQywUV05hcOAXcg/&#10;7G/U6wvX7DnJjD6Z0croAZwes3CjA+buMUprTxDuS+0NucnclvN6OT2vfqkCH7G6XSSfE/FmeQ1O&#10;X7xKq2Fsp9MFX3/e7kNup9MlsSVGa21ZltuNEVk3OKn71rcO2YClGUYMQVIGI1kkRE7GmK73Pe89&#10;9Bxgtj5mDQ9Ajb/97tTUrY3HjfaIy/tDvg309iBxw0N3AlAaJta+iN2rFECVgPngqlCbdDW1zZf+&#10;Zg6aH1GxAqQ1Am2MMVdK3XhH5lrxsIT7rL4EAtXVq0R1/xOYVsJS3ee7oBIgmwFl53G89B6l5a3t&#10;yc+MAPvg7cfNr7zCnGROLDe3yZo2Y2YYXVIqIsd027NK3AGARb2rOiVtapgyBbotrZ2br24LsazP&#10;l9bW1c4FC5BWzrdPTydJhLu7K23cTWnGdWwjbvdxHWMTujQiA6J5BkYPHRX2iB65JTdhC10jr8Fr&#10;6g5uQIwcqCySqTyIq3gE5e+olMjoj2utpGgHA7GfOts3wWwLC7jW0CTyMMhg87P7hXFe+Omy/P6y&#10;/Oj8+HL63Y8v//C7T398On9otjTIkIo+xrjntY+3a/9l2157XL3Zy/oyXqNhPdvp6225wkEHmIGh&#10;GzTM1sxUFgvtIOmM0ZNo5wWR1+1LWz7923/3j//r/7b8H//7//OfPv8Monl7vV7zHufnk9UqFqfL&#10;VCAiKxyTx4SEis4ws8OZk98e3/38/R75GxnMQ3A7uC6amfsSETF0kIh1MnuvXg0fPWNoWReSY2w1&#10;5P77o4oaFSq+odCmwfX9fh/jCrZ1vZwuDbDWmkagqjsR2+2OlDsVYfQS1yc0haYpX5aIQdqyLpT1&#10;GJHpNCVaa2alVdVEQdnLWR7v1PjEhv9sBqsy++9OZb3Mb5wH7s1rrCKAyRplQP7ytjWzdgv3m6TI&#10;PsYYIfiCtBQTIbTZgGff5Mjvbe+W+f+x9qZNsiNJkpiamQOIyOtddUz3jCyXFO7//y8rK0LhF36Y&#10;5c6x3VX1jsyIANzNlB/MHRGZr6rZQ2HIk5R8mZEAAvBDTU1NTUwY1iuWFKJNprPhl7Ut1CdZDyEW&#10;EybGmSLtQSZlqJoWJVS1MVoom9eur1OWTGdIz1gAANMiodd+7uwgEod5iAk9AiZQ0DJ3lliGQ3g0&#10;pnHeP+1LOtMrU9wpFGcRkVBxWAggGuF5M9KGUdXoQDg9ye1OreltZCtX6yEMoICu1xqj2vPn2WrX&#10;c6dhhIdTIgLpYhIR0TOn3fyN7KQYMSirtEvYv3ZHI3Eisk8O0jsUUI2W9QVDWRpwwDXDeYGog6S2&#10;NDhFlhWLI1wRvf8gKVaJCjSVqqzqFW4TyiP0SB4hh8DRMYfMTHRlBjOoQVRkgmarj9GKaJ+fvUT3&#10;O94CuQf3ZI10+kr0SmIJem6ZMhiF2DHA7Srz9piDwULfxa3v1umRLZphFQPj1NqFXySo83xQWVTm&#10;rO6MQA3WFlurBW5WckS0nj7ZmQiISCnzMh/dW9O160NhZbzIKkK1IMOdRKV4cIM00Rx8tTcY4fAQ&#10;Eo9hsD0+6NuVIafAzT3xMXBfvf5GXPzmAf3tGJq8QijgNVDriubOldzmiX73pLfnGt/koJAeNSnQ&#10;u/HY67ftB7GMUTJTivSFz2ydRLf7ujmjAuExjp6klHaGibvial+kXo1lERExQdoxZK6Ue4CHkaol&#10;SqY9yHR0SXKxU2gjodg/u1G6Oh7FbFIpw6+8RGi4BUQwJWw0nYuVZb5PbCdqiIgyFYWaLPQaW9me&#10;1/W01dMW2XtxyCmRBIYEg6iQGlyDl+AWzLY2G6SmaiAfBPYq1J4SuFKeuObicftAxrL8qtzkNhIA&#10;SPHEVaYFvYuWkRauBceCe9P7O/v07vjzw/2Pkz09Pfz0+PDh8fBw0EnDG8+tkdtW60rfKs9bfb74&#10;qXF1CZDLdEfAWCIE1FKmrU7W7NLUe8RMN1XWBpHwAEOFw1yPES4NcvnTP3369ls7f22//evZ181U&#10;7bBkgKDUALpgqH+0W4YGY6V6Rb3cvv4IRf1/eNVaRaSUVFBoq1G3C8lt21QVELPJbOoFCt9zRa96&#10;RX/PJKlmxhuiatN8fHj3/uH+cVoOXz9/y6laBF7bPK30UPB8OdErQFGzUZMdlquZEmiekUx6AZZL&#10;O0dIBNOIyUzNTLVEZNsq3k5AAKXbzqaZXR+If6sWMbcWpg8hwEEh9wGc28nNMwr0hUxFKcFet6zO&#10;qB7wbQgGO4VeXDFUsr67UL1+6COjHBQNcY1scEQKaNokYNPnti7Vn162KSzIo6FMtTZOCwFMamIH&#10;5SSyCRrZ2NMfPd+YuRn0SE56PkGy7IQiLOkiGpmt6qY6FDBlJSHpRx1xhR35AdGVhuTYcNmwRkSg&#10;iIia0DydA7NyDnAIw6UxAqaeJnzkkBpnIZIgGwaqCroTdlBQUgl03VQ6WAxniHeFsQCMZFIcLTtS&#10;oEOE6BRW9rv13hJmfKgOp2KU+wXhgUa408lG9UjuPpveD2PpQdOPDoMks6SeTYSUUevPBg2hAy2Q&#10;ZQVBdRHPAFZIkw2+EccD7j7Y9CC4b3YUmSkzZe6WiqXADKWYFYUFCnqbMtnVJZ0gzlZKXYsgkgmV&#10;uNazdXlQnzDEoL+sDwCmpzmJgNCHpnufIvs2GK+ImXRisAGeMjKTPkLIPWmYCRrpRQ6aJj1hiEju&#10;ITcXP59fMCtmFlEXDShv1BUkVXVZlru7O6Kt5PnyTElvRpiZlWwfEACDW/UWUSEN0ohNJCpXYiM8&#10;YgvEMGlswWF6fiNXAjA8om7kL5meiHJdJ17lAvxmpo/jpBCK17zDjnv+aA8gfOifXmnCbjab18TY&#10;Lcy61aPIdZHrJb/ozyaBa2Y0RDGkTjk5sxS03xMgHd6yQ/rr7POt4nhcej7KDJHIHWWxY60dMOEV&#10;3BwovHvH5/eZ+8txN84ipKgWkkFRVQ6ZaybjdhCbBK5BgPR4N5WiapZdPEUB8waFNrFsV6A2TeUw&#10;TdM037fWIqBSTKGgqpbZSHfUeZ7FJj9R1lwY1KPum6uIkO7wwNb8RKwuZ+dK1GADGuOKjb43ZNpn&#10;TX8iAJAVBaO4TG7h/oi1Rv6UJNIJV0VtEszgonIAJ3CCzIs9zHhc9Ond8adP7//xw9PPh+XdMt8v&#10;y/EoxQD3tW2bbxev23p+Jj1Yt7g4N2poEZGyWAlRobkLQ9SzrM9nYWOu1VBmAgcRuUCqoMAIiWhk&#10;rJSXT//w7n/bfrx8O52e//n5l+1+vjfM22XLz/v6xgQA+rXB537D5Gb47b/63Wjz5vVHGiwZ/zj+&#10;CSBBmprYqCWkqJiqtYhoDdQUxea2ojbtovhxVH19iu/OKkiZnqCUMh8Pd+8+/HA8Pgl/7TU6tZEr&#10;gZAQ4fGg23YhabNlHU9Eg8r5fBYVM9MyASmliOY6laNCIkLFVDGVeZomNTw/P2fKfpQr9cWmjMv6&#10;/aj9d1+ZY5KRBH2Dft6iqzdWb9IXIDWNpEXihntUyf9RmF57eO0y8P21kKQqnQIVIkJopaHVeXpx&#10;+cXD1ovb/G7W5bRG40tlFMY0LcUsu2zlYmcLowUAb2SU3tcuPYKhQBi61WtKARyi2SkJqqmNFqb7&#10;BindZBlZncgOs5KBZ2ez0COudFYBxbUECqjO8FIEQYZpTgWQjuBWq0J73+Vc8xVAvwYVCVGO1vUM&#10;RjcMZOC6glM0xm0PCc32s2RIUKJ7bnHPKUQEnM4QH5mfnbgKZ1Cz7ZA31EALNk9nPDjRgk7J/i8+&#10;GjYnOPTRYTA3nUiySkCBky4MikOcGgAFDeFkEzrogkaGoAk3YFPcHXB4t0z3zmOzRWSClMgiayuw&#10;XgmYYiyDEQoIR8vE67KCt9Lsq/gAQIcpV/pqxAbJ6PVMjFxLAQJDgIz9RPtcY3dBQlbO9zKjq8JA&#10;0rYAkAhIF35mg5gUdZpqUUyG0nkvRPP6sn5bljsRkwhTm62IzKZzfsjs4jGpHY/Lvd8Hq28b6c1b&#10;YCVq1mRlpbPH6r4Fq3eAVQEn1kAlakQjWpA9vdU7+PK6r9NFbHgRvbqxed9ugcWbJej2Jzdr/X+Y&#10;wcIrw4hbRMUBg+Kta8br1ytq6NUZY6cFu71nhg9ZxLv3pc55ugNlmnS2crSmEQmvg6O6paFCZRh0&#10;dGEQO9zaEaNkhXn/rUB36VV+RW9m3/b7NeSGDNLKLBEUk6BCo2tEQ9VSc9jLHPuFJW5TVWjvZGwq&#10;RTAHlVSwiMwqpdg0z3fzPAsmgQkIndJGwsy0SISLzVLMwdrWtV6ibYQHavYOGo84QhpRnWdiDWzE&#10;lqAzX9cn2900cjjtEWUAOoxtBwc58GPeDqBHv8kZ7wxWxp2mk4ip3AkWwYPiaHpQOU56XMrjfXl3&#10;P394f//zT+/+8cPjj8t8lzdK4V7XdX2u66ldLh7bpT6TLkwj7ShSxEopM7UIrGBO0aNsmfbIqLMx&#10;nGiSXo3hFe6m2W9DBdFqGCJq+LnK1/c/Hf/Tf/n0+fPn/x6/xWWja2VMUB0FEONrH/q5L+1TKVPM&#10;mW3fV7zbpe+PpsbfmDjfv3LAj0eny3K8v384Ho/rpT4/P6/rmt4NQarasszbZb2BEFd09VZc36uM&#10;w6SMtYXhvFza8/Pq7Vwb6oZ1jfWybpeVzUWkGGYzsSKA9Q7WTqjAKJOV6XA4LHf3ZnbZ6unbeT2/&#10;3E9HhENClFY0FfoCEXTW7TWDxatC8z96p8bG8DrlMf53vSXZyYWvCxmQPnPSOe+uRgTZy6Ve7XI3&#10;QO0VfO3LVgDhOX2omdsjShP5pq6+tWZtk7ba+3maKC/byok4inLSkqQkDTKZSFyisiGUEYFiIiKM&#10;XMkknNHBEZVglttp6nuk65528HQ7IrvbR4cs/T+6c2UFDoWwWIg5xUWzQWkExbNKzYykhwYQEp6a&#10;2WSsIptNZHIrtULdpyosQV5eRA+gZXyby9Fg6wimo61nmWbybYHUV6WrJIPh0nkIdmcGh7YQD7gj&#10;CG/07mEGB2rEtXgaIDWA7HQVZEBc2M0ahBQNakPmKrQxQuCiLuLRryItLBsYJhFSJSpaFXBBucf8&#10;UPQQPJrOIiUyfWcG1bRgAESo0ju+p3297tZWr+oBbuZJsjEcBty5AQr6EM3SS0RP3NysWztB9cpv&#10;U0b+KMWrPUDpPZv3nGPng2VkHnUABUW37k+WyObpzvRQbJ7KlMYTWzu3KnfHJwBu1aTMVkKPUlBQ&#10;0E1hDRDMcbxbtjpdopRSvNJbbb7Wuka0VB97VMdGNkiFNLK13ORQiRZwona6jvu8H4nqHr/2BBS6&#10;PfmrlAQZ3688NzB02Mf1fbQzq7gSY39HZCj7dpuA+NXzfQ2p4zanKX3NUiDTBTs7dYPGJMb7ktzN&#10;JyWm0yj2HjeE6EznDXHVhVBAEsPpsb5/LkiopU+BZG/trMnBKMbJLGIW3LDP6l3A17tedn0AAby5&#10;UXmQhF853ipSaM8U7iW0G3ZlEEn1qUA0vXJAgdhsugjU7KA6i86qk9nBprsyL94YaBQxW7qnV14I&#10;XMTFWMpiNkOLQ5pvghq8RDizOVYvcamOC6QRTcQdXR5BUBE3hqLXhzIGRg4wfTUHqdc7DKKb0WMf&#10;tzuVBWjRReUgclQ5AveTPs3T42zHw/RwPz09Ht49LB/eHT99fPjpfn4/owDecNlqXdfTen4+X77W&#10;9kK0GmcXlxAHVUsml8TmZbpTtYjIps5WCo0wcg331mITFJWW7nqUaFqBIo6w7LDurlVKvDiPh/c/&#10;/NP0v3z9+PJ8/rd/vnjjNC2DA+GbDnr9mbInrETS9e8atLwJSP6j8OCPXjcACyKjd810MF1aC3f2&#10;5xhFpWs4bqbkTZDzRnuQPro5roIUIaxt/u3ry/kCm17O501gpMDhXkRUCLi37QIJVW3hEVGTQlCK&#10;LlSDHpbD0/3dwxP0+fDy/PVLffmS9fMiytBWma0bs/OsjKUmSdCUG726438Dq+YrxVyvIkgVkVsD&#10;zFt0FZJ9WK4jOGEQ6AFNnbGNgg4II3uv7tmXv0lfQdgFQi5ZR9xJexFZGxrYGDU8qsum87kcm16k&#10;qlNhGopFFwPVsjUnxDXC0wGZEWQDjT1jJtLV3YIsPEQouvaMNAAmvTgIJDUilBbhozMMx6aSdYcS&#10;kn1eEhZZwCjqBK1YmSFkk9ZCWstYUwJBWiRUVZG08rAgIJEuGVmXCk3zChWydQFbvzmjit53r4rM&#10;7+X2nRZTMfYJpuMrlYS3/FAZIqY3khBd95P/vKXsHc3Rug0WnRJES/CMwdmzeyKxm3VppFGg9LrO&#10;6PlKOMSJ6IVGcGGEUzT9m5pwjRYzlnssT0WPKIuEiVikd5IoxKAFpna7q1HJt8z536Hm2S19B+i5&#10;oUZkZ0SyuHP8itctvKeJu080b1b8q+Szg4BRM7j7afWNVSAklYwUkUX19GqMiHm2abaiRudWX0g2&#10;bULdbI4Ij5hKKaVkn5MNtbVtF01Pk21NUlMcowNxsAY3SoWEpJhdGrkFN9EG+ihIcNHoxf43y3TH&#10;4pFKsiswYhdm4uZtb+//d6Hzvj3c3Lf/9/Uq3lSK3h68X0wH7R0mvYFrMlJ7/VxvTt2przxU5vS1&#10;I+axQ+d7r8+dFKTMTlVURXOr0CveKtdrYxXppGA+9EEE9uVURERKCLKB++jkM4zFh1ctyWxFst/2&#10;NHtTpgoeSgGDYQaPoQK8xWRyTfnevtJyqEx2oJjpwWxJYVaxxXQpdgDDQxEALbWyid3ViEpKNGqM&#10;2lWSjI3SIm2uovWCQVaK/4fnBAAAIABJREFUA2nOnuI1prFIrhbAYLD2D6jsqeH9jslecXb7cG8F&#10;lJ3H6ndPRTAjFsGD4bHIo9rjMr0/LO8O0/37+48Py9Pj8vgwPd1ND/fT44QlK5WjXtp5XS8vp8vX&#10;l/Vz8zOl1qiQTBuocUZMRkwspnPRKdugG7L5aXptuNTqcQ4XwkSjZ4MtZetGRqhRA+ooQX1pIvPT&#10;ww9/Pv7wbw+//nJ53mK2gpqi/hhf98HzaroN88UMtt9Oq/+/0NXNAS0JkW3bvn19uZw3QNd1TXfA&#10;DDoi4nxai90y37cA6/aSdP8hPZB0lE4OWy/tsp2grrYsy7LMB5PiXtu6rZfLeT0VkakoKe6cpuVw&#10;/+ju520lhZCt4nKJu+N89/h4f/fx/btP//J//Z+OS2t9NyHdPS1mLM3EXzFYjKvIfY8F//aaleD/&#10;jSwQf4yEjCGIm/0FEATVVAPS64xFhvcIUu/Ja4+L378YIRQRSPdpNIUjNFQBo2Z1bVVtkzjD6PN6&#10;fnAsRaYDL074yuatqU92mHUyTBICKWZFFw1lOL2Fu/bCZaFE2lMFFQiVXqJOQQjS75Ka7SaBQETQ&#10;ERG9XH8wWPvozeVLQ4JCNQ9tlGY6z3fH+ztVXS+nleLnU/UGBjzUQfTGSfv90Vy9FSBEXAJQZmZA&#10;SVbX7qKGLq7Nsw+lOsc/gA40zR6FiQsT1yUZlnlA5JJEJgTN4t6s7+slgck1sfv9dfqKQDBcQLXE&#10;H6MNG9KlxYEufu+eWCTStD07bucPUy8Pl3BGKJrXLaBH3D3i8LjYLFo0Tc6hTQSZE7TSy0+ltxFV&#10;KltmVV6NMfndpaQ3bUhgq7dv2A2QrqmuPeDrLq/DaHRHGznFOhXf36T9a27Pe98GGXkNGOkjx8TO&#10;qlJEsK3NdStNfSqql8PyJBoCXupLBN1cQjdstdbTekqJv5oBWKO1tq2xXtbnl+1lq5d1O6/rObCR&#10;riqhBEO7T0yQHtqIJnQFyRAN4V70SbEe/YOjgKO/FESvfwSGyKl7zOQN6etC8gfJFWW/mJtk3MBn&#10;13Qh/r6lfwdJe0yeXOBtjN6Pk55yQ9M9FvSraHq3VgIyVshYtuvcAYWEXBnHnDCdLxERhghNKaqq&#10;1C52ykcc/Yca1xJ0ogRXQoZJ736jsB9T9vs3hnF2EM9+OEmL9lLgDAAk+S2qSYGZFIEQDU5YGsdo&#10;ssx/9OJuamAqxWxapnnRWFQWwQSYRFEtokW0TJO4y1abB7OTkruHBFEDm8dpi9NatwC1mElp7mSl&#10;OtmIRq7BGrFRA72JCm5kfAy66G2kdJNxxkgF7hGO9BB3vFkHrujoKoOBjGpKKYqj+NNsHw7HD4f5&#10;QykfDvOH+8P7ebp/f//xfrm7L4ejHCaZJzkYFR7Otp3Wy8v5tD6/XJ5P9VvFWSf36FJWsEywiWCv&#10;F87O8oCKqsgk0JCJOrmcW+Ul6uaRG2LnIxMyUhRpKFcgXrV427wInz4+/Pk//fD5V29t8xOLyu59&#10;3Yd6gL1nOIabfyaR1FNCLNjfj79viv2HXhx5tORlzufz+XzeYwZVmlkpS2ttXc95Ca//PhnlnRu+&#10;vgRS1CICNIhSVEKy4dKPP/68HB6W5SjkdlkvL6eIr7VtprOakzS19+8/fvrxh23b/v0vf/36/EKi&#10;Nfn2ctHyQlvuDvfHw+Px+Lj2EDGvHyq50WYErPvGnAtIufnPG4wlAwNcs/8AWryN+5Pcvr0Je763&#10;U+x7C+KbO9LTUtnpGppsNUlYuq6kUqBbpd7eyD3VOK4jpQgcTDiz4MrMwrJjj794/NawRGsN0zx7&#10;bUGPQLjKBHNaYYNOYihStNAnem3cEBWCkkt5ZFsjBEOB28C48zThTComi/BDAmQkkui1Vbkosied&#10;Us0tpCYWiQDUpnK4Oz5qmVWm2Og1wtctVFCFYU5Ll7uxJSQ4VYF4BwwZREt4dC8GGGM4B17j8Ngf&#10;RAxnGEGXvudinAgyqR4i+jd5n4Uo+eHSrTUPFdHb5zqEggiJThEw+8zldhQkuvGVEBKiEe6d4tKE&#10;VqSEkGiZX3XAFY1axarYBjTIKrESy4TpwaZ7w+ScyCLIqFgo3b4QMGgnpSkaEFj/ZPs+Ogr3hoVd&#10;zoGgpsNrvjMtxSU1XCwj+7Pv1jvBcN3+pducvaLcdzqzj+CeVmbs0mm9ztSRVsuDaLqAz1RRs8UE&#10;qL62DWKzlC8Hixb2cHgvKW0OMGxrJ90KyLpuZhbgul222Ehv3NZ23trpsn1pfhZdrVAVasLoSj5n&#10;DTTQmR2OBaOQovcF543GZRDSHNgih+QelHW1BNLYL7OuGEuIhEC6Wa0I6HkTAyEdlL8i2vf1Sv9g&#10;G1CR7iCI7PW3lzXnqZ3sBpUynvh+Pd3cU9IRD73Vz8hWCpSxY3SRXp2notIrQrp+zgGGiHVTT4Vo&#10;MAyW5D3YDObuCTepfk0mZCABTz+GDJG1J615haR74VuIyqSiibFSmE4yZXDpxkm4SGTG3KQoVJiq&#10;AkuLIBWGlGxveSPZSb8NNRGFgYkFTCVtPQ7qi8gkmMMhWgQlW2xJKdDqjK1t8KjhEUFp63aqvHi8&#10;EGnBEKWoFq2XGtwABxpQyRaxBSsjugVov57bLDOxGxFdaWkbu5lcszY9UXtLi2p0ssFIIzX7IarN&#10;ytn04bj8+X756fH+h/u7j4f5w9304bg8HsrDbNPdtBxkKhBLtQjDsV4un58vf/12/nxaP5/bl4u/&#10;UKuFtFzHqDbGroio2mTzbLPNNnN2n2efS9FpNRFE+LqdW9soo8IToawhlJCxOTvgUG9sETVEl4fj&#10;j386/vyXhy+//fXX04vKQWFp6Cyd/xVAvN+TITUWpPNt+r/s0+cWGNzMqpscVfe5GWisf7bYmzGz&#10;B/EY4VMhGY5s16NqoubsDg45m6Z5OR6PEWHlsJ7P8up5XWf2999TINMC90ARLYiiamaLznfv3v+w&#10;LEe1qTV32AQ7QDHJdvqFsBZb0XJ/9/TDp5/X8+n528u3by/FLEDftucvXxnSHnwugAYFLTxDlQiK&#10;onCn2d5IObWMeJFjk5CsJciFS7ojFdjNl3GlUvdncPN1jP50WwegkMP35JaobJd1WuZ5msXUa9ta&#10;DQ8IHKPkW4dpHl0wetTtpxgBJ1iEmAREBtuSgK41l6CZTLbQ5KvgTPmlbv5Sfyz64TgJVNYKi/k4&#10;82i1BSdyMZYCCdoMPWhxtkvzDdUNLIApTVAErUIEURCAWPJTkOBcgSwWhSRE6QKBYbkpXdmaci2F&#10;mZuC2oJbozc321TW+SCXCy/VtpigAvVoxdCsXcpY9BRdISTau99BtUM3TwMuoBR3Z6NITGZmMwBE&#10;DF8THdwxAQSkbp126o4vQIvwSLsrBFKfhhRiksIw9/Bgy62gpfhZaNpCq6RQM2uQPcQa2QZbGWQL&#10;BuBCp4QKIU4GJV2CBGFoHJKfFbLZ5HJoapvIaXt+dtg9ju8xP5kcmx9aMxdlMRXTUkRLZMY/WKEw&#10;MykkFI50/zJNL1EdmGlCL/NEpo2hlpZiCbPzBkqPAyU5vGuhBzF6xu2RQKZpbvgFEaD7YKVYJBOG&#10;+WOoAkUYHRVIHsgLpuyQHeFgEdGNlNimImQFJoHHJvVbu0wXs6OaOHzRqjq1aLW6u0uaqlUAaPDW&#10;Wq3n2lZnbX4K2UJXsrbW/RcaWmuXtHPMxdkRCLqEQUKSjMweUghSidrWnSPvMBIAUGzCDbhMfo6k&#10;qQLIBs5CdyeIkJjUAi5gtkZOGbcIxsYg15VH9rs8YKuHZPsjMU8iLAuL2FJAKQK2oEaKKSX7jwcj&#10;+81qGsqATIdnZkRMyZIUKgUqShNV0MBgUKliPZ/r3Z2Gotn9s8dZQHbDFIM4g1HhEJhp0UlzGBKe&#10;aQ4AGUgN1tTzFqe+AIJuzUVBMMXmWiaNWWUqVq7EgwAIp7dWCS1lMZNgC48QEaUqCrUpR8tUSkoX&#10;RIZJacpCQIppMahhUhSliU9oJQSiJpgyuGvNPSrUKEpdWzSXuvm5bqcWNcJDt7WegpeIGpKTu0Z4&#10;4JvHyeWFZEQLZn5wuPVG7FFhj4qUjTsE5AjGAYToqAfE7qmTyL4p0vuqG8OLqUBVDl6L6GJypzjC&#10;l8ke76dPD8uff3j6px8//vx4/HAsjwe9W3AUyMRixCSqiEDd6unb6fnSPn8+/4+1fTu108XPq18c&#10;zVu7tCilkNBQmBazZZ7uJltmm+d5LofJJmdtsAhM0prFobRY2Dxo5Vyf1/qS5dCFIb5uEQZTmamT&#10;UxlS63meCjZets/z/cP/+l8etu3LdjlvX5v44e7+Tpzr+UwPK7a16gJ2gSOjO+RAkNgt55d10p2Z&#10;q8jtOICI7lkqKtZWCop1n/PU1pIhpmZm7ty2rdh8PNxRZF1XbzQziorqw+Pj4+O7WuuXb8+tem1s&#10;ZCnleHh69+NP757ez2X5P/7rfzs9f922bV4mM/GopJtZa1vnsBU68ssRssm0ugrs/dPHTz/9aZrv&#10;v33bfv36DGiZDtNygLfj3XEB8e2b/6KqirpyW71u//ovf40Wy1S41oXB6nlvVl+37fnrb/9T1A9T&#10;rDy7QaciLHBeuxL3XiqdT8r598oHay+lRt+5NT19ZPBeJN9o1ffX4XBg90262paS/D0JBEAe7o4Z&#10;++RhjREiubdCJHMi7hyy4nG9b14CRIKwq3dDtyKVEIg4glxVNhERqZR3NTSgRhQRlhKx0a215WAS&#10;mVoyKyXEgeISCCoVpYZXhyOgwrQpF0B8JLc5ZO5FNA0SUjYhDAFFPLkPJq9iIgLRAN0RcKh6CMMc&#10;XM8VPJ9PbWt1qzVCRWZBhBkJLXM0H1U2fQs2h6jGcOew7o2ZN00JOlxSaeGITON1wqZbaCcbEQJv&#10;jKECgEqmOjNxkpqq6FYLCXtBRuquPNBCGthcXVgbmrBFVEQbyNcRrt3DM6UTrnJt3hwR1DTEGAaK&#10;3XeRAjepnDaZqmqFXlp98a0SMGAGJg+DSEMBC7PaQSS9+SjDL1SGwhhAQfGeujbAINajMRaBUkRg&#10;g2oUoWSdRvjVJmegK5ChVxYhN4A3w3XntzrpsoeGfSDrlZshg8JRtiCWU1LAAfKwB6JAi5UUMCsy&#10;jZBwMXVvXJbt0O5LKQzxUf9Z24VMD9m0CN481ogaUokWvJDNpQare3VukOpovbCrMwpOuCNu6I3+&#10;6RzR6eQbkqlPy9cp1H3Q2aBJkrg2CCQMQroQ7E6XXUBOqI6I8LoGRI/l0SOucVdJghKqkjkR9LMA&#10;SgRbChFl/3k27hm0Zm84SWThKDvETrcCVUqyd9pz7uxaASH3ys9rXB9dkJfYCDWbnhICahEJ+pAY&#10;J+we3Ax6K4Ukf0MJZAujQYV3BtS6L7ZOpovKnIrDfnIREQoaoBFNs3s9Mx/G4dJOGWZmNwYTr5iM&#10;EGjs9GF/+oS3tqksZenEdETUtgEaXLc4l8mab7XV2k41zs3Xxg105zm4Zv0EUUmP8MDFs3iiNzgZ&#10;vQL73HlVB5eWV+MC9ZrwuJlo4yNY5t8VYLQEv2MCKmDQiV5UjqaPBQ/Cu9nuH5ZPT3c//enj//7+&#10;+NO7h/d35X7B4SCzhRl1KZatJRy1bd9ezl+fXz6/1N8+b/9W/eW8rWvd3D0Y6QhR0oPHpqlMRSfL&#10;PS0YzV1cVSMinEJVTgXLXO5q+Dytc6uNEZSARoCoIIuEw5nmzDI3aSqzikDB4tPSDo94/wmf/gF/&#10;3cRfuK5rgSqt2BQC0CERWV8mYTmispSMISKMZG/TQc0AZp+DBKwZEeYdNrO0ZAsPlchwSACvVURE&#10;dCrLNC3L8VjssBza5XKJCG9NtSzL8fHxEWrL8e5//Ov/BCChzeVyXk+n7e4Oyzy/f/ejYXp++Uq6&#10;N2Trb4Cq87D05GBwCS2hiqIiE3ViqEo5Hu2DlK9fniHlrpSABoNmDx8+Pj49/frP//fzr795BJQM&#10;eXm+bIrtdC65t5MidAKeGu84bytBm2fQfNNW21zmaSl1e8lqiUwOiXRAX3Y1/uAtbRcNEH6zGch4&#10;1+9T8TleU1nSuUHyd9/ZT0dG2pGTLV0m8vlldjg5t7FPibxdrwG8MYD43evZT5TfX6L9dQ2ZNFTT&#10;zdwE5jVqizZ5lQNNMEeIlE76s8y5PwcsYvNwp5dhAK1jXCaSCsEmPYUkA9wwjcO6wLv70+xLQMBJ&#10;pee4NXqsa23tHHLuCFWhJgYTkJhgSCjiURGez9OB+bikwUSEU2AGE1MrLelZKiK8pbdR0Jm9C/lq&#10;TaWDrXXHhLTI6jr0QcEknkhvDUJIqRFBbEEHGlmBKqxEDW/oNWZBJP/ZZ8dwxufIkSXPF5lv7Cib&#10;gPZW0IImcJiresjaogkudatOFxwnHA5YDlMpCO0KCrU0Zk+gqSJM4WQ6efYOd5S+O4qAJjIwlliS&#10;FENE3MFQqhbcbywbehCRgcSbebHzBzJonM5fApkA7J3hRWTw54oEIiPBL9JnhAz/p5HedVAj2j6N&#10;QSEbWBkWWgR0Z3rxF5sAzYBHhLVdIpq7e1R3j/CQ2snE2Fq2H4kasXnU5ptauLSIRma9QUtrhvRl&#10;GFMs9o+scbvt3U5b/e4nSXUPgapyTNt9qXn1h7fzWm6OkN9ExO64MQZqDwduaLM8ROSzG9eceEVv&#10;jpO7yN7k+KrQH04ZO3x5Tav3mIDMnP3NGzoWEkpSdf1z7alA5/Whj2ApzYUZVHaJwXVMyeiqphDd&#10;0VUpc8FkMo1boUB2RxHTplWCpr3VGgQtkRYRDvp+z0Ag6xOZV5QyTwGGqDNjb0nNJUNabSihUkhr&#10;7ptvEaGupZUyTQPKX1ZPy4+N2BpXsiVRimGcF7x4VAjjJgP4+68x9pQKufGqvT5k624mWefbs/8Q&#10;TCIUKYCoqGBSWUSWiLnYw2zvl/JY8HSY3316//PHx3/804f//Lh8OMpxQjHohDTVDoM41hqndTud&#10;zp+/vPz69fnL8/b55M8tLmurLZJ7E5iqqsFUylSmaZqnMuVR2O1oXKhCmkioTlaIKXQJbDUOwXvU&#10;yIJKiUa/kO5SmRQUBSKqGiKOUZ5Q5HicP378cP7z4fzr+esa6+UcUiYrakUIYN1DvNznMBiMrm/r&#10;dz5DyxxJpfduEhHp37v71K3ih7+h9FblQfes31RB0XJY7u+ezOz56/PlcomXl2hxuWwvL+c0nUqs&#10;JrC1tufnZ1Lq1h7vH2rdRtOL7NBaALUie3x7C7AErLVmR+4vX35bL3VajoLJXTAty3K4e3g8HOcW&#10;aIwyz3fzk/y41XXbtk0pHu3r86kgvFUrGUQ1MnpE4i0ohN7dPTwen1Tm83P99u1btLatrlLGAMum&#10;blldgbKXb1xLTrp8xMKzdBh7MCYy2gh/91rX9XaVyYkN/C4wAoBaa5YMABirf997kuYxnW0yZNuW&#10;qAD/NqJ6OwHzmbyGgy76OWp4+LqRFDPNsSkC1EY4y+ZtWopOZpOqoehEM9EpUNng9EZv0ZaSVmkJ&#10;RaRrdVW2Rhg1DZq7BiIxRDc4GKNEACBoEq21iF7tpvQIiwA1i4YklUKU7IlkUgwadGfV0OYRCgTC&#10;qdlTGZGyLOS5g0jmP/GfcO9iovt62qMhsnVjqhSDoevE2EPFALqgyuHZfzF9wwNd3AHULN8ntkAe&#10;rSX/NMqeyLFjENkBKRv4eHcr7egqKzldtAEO2VSr2BZypl+cla2Ft4AccLjD3cNhOU5ljpiERlio&#10;ZgzPga7GcOirbRnJ1eQVeq5HpGSuMAWStwNpD0rGPRsYq28D+tq1JFuLCDoqzSzxHv3/jm60D39q&#10;L0Mco5ijbnCgOh0ioq5tyPRRpnMF2eVoE0DkQLRaz8mlu3sEsoNbsCX2imgihEGEw+OqkY2s7JXw&#10;HhEhLWJUgkqSFC1tvpGDuGdn9PUnegWk3qKc27d1B6N+n/9gQmcm8VUxzfenuCUOk8BgVlDwFt69&#10;uYZcplKdlXUbr55Ph003AO7Vrzs+Rld3sXt0YDRdUt50W+9/Id2klvj+gCOe7U0e+4Ngahq5v39g&#10;a8u4WaWUMk8yFZ1FrIiFwJgrkcK0iKkaUmDePBTSIBIRow/ZMC9I/JY2uYP43RdnZWy8ym49wiOq&#10;yuJxMZ1ENALZGF5VayiqdHaKrUbtdCk3WHRxFSoQRHO2XrXKBmBY1xI3/qj7Ln4rZn9Ntu0EMwRv&#10;0JUCyO7uUAELaCKT4qg8Tnacy/vj9OEwf3pcPj09/Pjpw8/v73++t/d38rRgNkDhmhlZ1JXbVs/n&#10;87dvl8+n8+fn09eXy8sapxpbwBnS7clUixUzM53maZnnZbZltoONWtG56FTMtJvBFIUUhUz0hXOt&#10;cUe2SGeKCNbafAoNFYSAwRExGtTAaEG4K0MMh/v5/afp8R23S7vUhtFYtne9vFKDbwdn3r1dNpp4&#10;oJQSIUACGgJGNpIRLsMIPLE7kkssBSpBbyFsvlU/KOZptjIXc9Oybdu3BFtEa03EIhvSi9banp+f&#10;69q+zJ8nFq+VYClmZhbiPSOSYVSqeUVEQFH6Ug6ckPXv6+l8Pm8qs9psIeeX5/t83d3V7lkl7z78&#10;WC9NtVyev15efpPGsNBMlyJETJNAB9I9uth0PDz8+MOfnh4/ecUvf/3111/+8vz8WaDkJgCRzRB7&#10;vFSuQtSuwepq0XRSUYGZkGy+IRtj/UGOsLVXLXhufMB+//233XXy/qRDhvce8zKV5XCcAazr2S+e&#10;M2a8bkZGbjA3J+mRKV8nDvIiVb9SVkZtm6fqbFIRdRWqtM0b6hQ6Vc6zl0OZpqlOZtmcRCVUg6uG&#10;o0ybdH2FIuUkqYNi00SIRbULMoaP8Ei/ioSMAh/LLO/FIcjiahYRpYrCIgKem1wmvAVqNIkIVw+Z&#10;2BrUGQ7Gy+o6epgq0QS1NpGrrYbehKtZ5BgjH5KOoEmdePJVOQEtNc4dXXnvZCFOeDAcjayBSgSw&#10;BRrRiApUoApyHjTpjgx9rvb2ir1n2Ng6skGbju7OmioUh1QtVWwjz+Qp5Ny4eqv0gFNRJsx3Mh+L&#10;zYJCWKgRCjWqUi03iD6+wPTnNEIFNyM/1bgw7YRuJp01x0/aY8neU3AsJtLlw7lTdiFt3zLRoRXS&#10;VAx7wWAf7SRg12qPm7HbB7+I7LRQXE0EFGhZFAYq4SKpJjVQRBxooi4IsBKrByMaoN3C2COiQteI&#10;jZS9/E37JuURzVEHutoTN+FpQyYBcUYlIiJEY5BYOyEUgNq1+9ZtggnZ1/t7+psErgTYTl8NzfJ3&#10;+s3OtY4D7/9hXHVuHLJaEfbzvv4LDK59FDwSIhkrCQzJRnd0ISOYH0ZlV0Ytv/FdP9Gv93YtugFr&#10;2kW+SMQPikSu41CVXhqqColQZpa8CyMR6LtaJkT6GttvFzM/WASTqhlMxZSmyZSLFJ1EFZgFFZLO&#10;CGsEHAbx6ifqjtxMNVWAvQolTbJGpIC0TBl10QEauIIXsFQvqkUlfeFbRMA7mwjAr3h9C7ZglYzO&#10;sAFODaYzCNjJUaBXRcgQJvSRtqOr20Th9y+5RVcjskKq8gGAhTSlKY6Ko+FhKR9me7ovnx6PP/3w&#10;9OePH/707uGHOzwp54LFoIoWcKB6rPRt206X7dvX06/fXr48n7+u7Vx9a2xJvasKAhSY2mTTNKDV&#10;shxnm1Ws2DTpVGSaJ5tU0iRDGdHroGSyEpwP051H9YyItIX52s7pyiLkQPUANGunqY0CD1c2LTjc&#10;l6eP9+v5jOp+ibY2hpgVyptheiX/+ryQmwASFNHc3wNZ7pp6Ky3CqKGKXrQKjMhT0o82iCBatDid&#10;Li7zdOKlIsJsWhZrEa262XSYj0OJEpPatJQQFAFbRVE1ZA3NoFgZQTO7Onv12j0F0VotpZga0z4u&#10;p0exaPXl+Wsp0+Hu+Pj4+Hi898bNw2Y1K3cPj//+L//9fHmJiNlKONGXkMxyEaT2qvOiMaksjw8f&#10;749PT4+flmn5t3+X56+/iZAIiJGWNSF8nSLcOcNcsMSsTMs8z1Ot9XTqKTz+HYDp9Uj//ZRibvzD&#10;hgfoyRGdpoWEqs7zXGwmXWTrUV/PF8ZwTE4O6XcP//a8eZYGNC1bBIPwDWj0qRV7J8HpMEfMm0/B&#10;OSJ8OpCoDTOiSOmtHAVCKmFo4RIugBBGUVhRjRCKhpFSeLW06ftr8kYisicQhR6xhYH0EE0HZTA7&#10;Yo7Ku4AiNKuYRZuYZ5kdHNIAh7tEeDSKC0zpgZDwABB0TVWWONALBULYLcezuKTzTxzu6i5AQAo0&#10;GNHzd+nC4JAAW0PrBYNdfu4NjWjRuSuPTOp1F0OHRLpHkHQi+9QTEWhAAI0R0Ow8mL5ZKQKrUlaU&#10;FbhEnOln5xqx7dWNimnBcixlyQxtaushCpG4kUALYFfPOpZdcSXJ1AKj6ClL1q/cFfbQeYyzPXLo&#10;cPkmd3qlSfYcPAWihHOIV+Rm5bodrdcjdB6EV4x17QwTvUodSrQMItgslwBVqCBSOMd53Z5FelVO&#10;BIYusgor2cZ2n/pvkIhag81RuyMsWs7N1udo9MsU6Zlcz40/gGGDLgSDpreo6I8I7DE9ux3HrTqt&#10;a7P+YD35vqUMx560n66zWTc/GdU9erssJHgaP8nQ0W4Oy+FYJtIVvtdP9P2ylryIXP/25gKuHNVV&#10;fjcwkw7k9JoYS/d5oQR7VyRcu4P3M0Lz0tJRXUTBAhEJVZv7OpP8FgsEkxaxpKombwJtQHOpTJ/S&#10;rF7N0aviHqLau0IB+YwyTRwE3UVqVtEylBTjpEP4FdH7xEdqdCQciQZ6ihniQEo3KzM5Cc9S5j02&#10;uVJWvwutJAay/n6A9cxgd7FPCwQZ6UKaiJGmWIDJ5KHoY8HDcfp0LB8f73788PAPn57+6f3Dj/d4&#10;NEyzLDOM8BqXqOfwi8cl2qm202l7+Xb65fny7VLPLaqDUCpMpABMFKLFlmmZpun++G4p0zQtRQvS&#10;OsaWYhmHs7OBEdIjZIWUotNk06HcOb21Vq261yKHQNTe3CMEraf5ymQRWtQtSHFpOnE+6tOnu9Oz&#10;b2utbOvm3nyQeddENtnhAAAgAElEQVT7ltOPosLUCO3WbhBY9+ZKu3+RfdaYFlVt3BRp6ZYWjCVF&#10;Mexh6VxMm8u2xWl9QXu5K/MkOs/zMheN2lrLhl0icj6f10sNwEQ1Bzekq9Mits1T9VFsyqbUiec6&#10;E9AfurS2As0sJavi7qIOrPeP7wOyns+//eWvJuX9Dx+n5Tip2XR4mu8Oh0Ot68u3L6eXCPGARgZ+&#10;TNIugREoUnTe1vjtt28qf3n34O7hTcJFxJB+sJISGMvNo+B2OwFufH1wmJenx3fHu+VyubTW1nXF&#10;6GL9/etNQ/u/sRL13+ZYiqtuFwApy3IY9I+01mrd6kawXKfZ7xzrle61CxxKQY4bkp1LZADNJhVc&#10;0L66q9O5rm7fLLZm9xJ3hgPjPlSaS0WYckFZBFNSGEoUTV6HKlpyNw6RbISKoiyFJlSlKrWgT2wM&#10;d+/E9qUj7vBwjZI+FRLB5iJqMItOekVa82kICBaNsEi2Szw7V2araFOTCKXTm7SW9Z8C1K2ZjDsc&#10;yRPvd7y3ro7s9Ee4gjoqTdkjwNj7ACYqIqqLk+5owJp7MuGONhoRNkcoaEZBQ5JVnbjKKrBxKGlA&#10;yxLCtHYmnMlmCckq8kI5Q9eIk6MyslwbSogXw3TEdJhRpOmm0jJdIEkqfp+XkUwCZodaUy2AEFog&#10;QhMR0kbs2xfvXPoou8xovy/YfwEOT4tX/EzHdxqUNL5np8P6xdwG3iPhmFjo5pqJcSl9f+8Ay5kw&#10;q+fmmiDEQ8RVQhMDR012defkAkGpJi7i2bUQSQ44AaZlQ9/POmuXu7chMuHckjEREULc01S3jVs9&#10;+JbXYvbrR7z5r4y0mkoaMezGRtfl4ncNQoHc2mV/orfLC3tSsB8r1Y70aycudDQ2jFs7f4kbTVXH&#10;srv/qoyBZDoe+g1oSz6JKRYdF5MlfhjJCwBZcTGGhUtP7OroM2iioVJEbhQww1FTTYg2okuOQHhv&#10;55IQytJBjRBhUZsURaUIrL+hKwpnMxMBojQDfaPUYo3mAIObR+6dDRQYiVAdwQO07zZ9BhMRSJQf&#10;QkpApXsisPtBdLIhlfHohsaolIAQ0XVXNwpMJ6FaMgIcyqrX0GrHVbidj/vrmqQej2N8hYkaIIZF&#10;MAsmlaPiONnTZO8mfbyfPj0df/rw+Kd3Dz+/P366x4cZc4AzBNi2ejqfvlzWL+GXwBq8ND+v9bS2&#10;i7OxQDFlCRNJVZ1HHFVKuVvu5nk+Hh6mUkqZlRoOhSR+MmS6Lt0iKSIFJaucDfOkzc3n8FraLLVK&#10;NT1ruEqoUuEMgxbxFgyKwlQnAOIBlCgLHj9Mv/1q0xfGRayIexY+p4uN5CYjod1TAzmPuyuNIOV7&#10;plrELNsMVG+1Zt1csTIVmUkysquPpHpPoVQNWhMFFpsnk6nQNKQE0KI5IOIurUYxCuywHMIRngbd&#10;Up0RjSLAFg6PRlKJSae8GGRvg1xW9zQS8Xj3IN30Sagophn5FRWbDkT5/Ouv3759+/D50w8//Xz/&#10;8B66ODlNh/effvj2+bfma1xOFGvRjCa9XnWYQMFM1Gt8+fXLy9d1mX9R1fV8Op1OnXzv2wbSbgbA&#10;7hqcYzXtKPMnXsp8f//48HBn+vL8/Fxr2wn87xe+LPuXK339h9DquhoOObxel3tZ5qPZJCK11u1y&#10;Wbd0dx1u5BhSj/3Yf+BwmvWJMgob0RkyaJlEhNU2+LdYI8QtzhB3vxe+E32vmjSOrHRrQkGYBWRW&#10;IEQt/evEEjaxr3lqlMKiolNKyGAmEIrlnyGcCgmhiqBkA+GQCOsdBIWEs6FpKGA6KQrprk28aosW&#10;RDRAhWoCmqjZFLGZFmJDmKOFgx7ilk9RGeGaem4EIzJcBDIrkcaeoEdHWpkfHAp0CJQID3GSmh0M&#10;pRHOaC7Z4qa1aBgNnuPKYwEWzMbMJOBZuyHStSTsnXAapUFbbzvIBguBQwMkdBOcUc7OS8jFWdNP&#10;yFQ01NQmXxadFrU5kRJ1ej0IxtAgqVoEhr7rTDoKr0iOsksbdNf+V2OAGffypS5NGF0Ib159euWC&#10;zo6ECNhu9v1m8OP1mXJHD7ZRaDIavNwgDxmibIDZ4E9UGSAqO4gjJQTNLDvaGjFKLiQAd2/db52d&#10;Qnb3YJMioyon75xBPDv7pkEOUESzkDDydECDKpn+2q3DuBZvPumbb2TYEwFweulAlBhByHjb74ux&#10;bsmh/YD71+vDuCGi9l/dLkijJAq3S5CI7Jz67QXfHP/tzzH28Jvvb0HY/ovIu5qX0bvpYZQgUtI4&#10;kQNajctmDOkVR+54HM2upxujMRhiJshs3SyiaZ0wZHwpNKBZqNRsiFVsCa2kI+YQgq0Xr3ZWIK4l&#10;kECAEEj4iDd05Fizh2yIpE9sgiGIoHWxIMfSkhrLzsEHG4a4NtjINEcaQQt2jPUaWt2MjcEM7vC3&#10;e6t2+ur6TWf4TA/Cg+nB9K7ow2Lvl+njLE8He3q6++nT45+e7n+4mx5nHBSmqMTm/nK5fP36/Nf1&#10;8jW4ijbH/8PY2245kh1JYmbuNyKAzKyq7mYPuaRWOzv6IR3p/V9HOzuzqxE5JLurqyoTQMR1N/3w&#10;GwFUNTlHOM1kViYSCNy4H+7mZubX3tct157dmk90mRMGSoqy4wfg4DRNp+V8Ws7u0+zNbVJkUKQ1&#10;a5M3q9aioz47Yn1Lu3U1y5bLZDGxN54bbxM358ktjEFslSWaWmDq60qDyehUh5h0cerzy9JOXW2V&#10;05qhOx+ikq/XqkHIMTOPdeHmk7G9vHtPbxKu12vGdY1u8IQv06LcYrMea6rD6D7BbJ6frmtEl8yX&#10;6fn09P50fjlPp49//NOma/boQAQyWA6669olLtNUCrC2bb13wG5rDCzWEkBE6aHX0+lkdDGS4hCA&#10;G429X4Re5Wmz2UBRFD7/8umH38w22adP1z//+c/X63WZlnl6yna7bf1pmp6fX95/9+GXn/9yxdWs&#10;5Zq0IGgwKA9Gbu+dFiFcr/0V19aaE621yFXAXiUscRJYrN7hALOXPyRk5rKcr9frn/70p9fXp3pt&#10;M9sxc3/cX379+DZb/TvP2akLVbT2eZ5bm1qbe891va3rtfcVQGVdVZ2+H1QHck24u3MQTaTygW3V&#10;5Cgzt+t17xZEAlglJ6yF401z13pJfcz+CfHe+WO2LSdZm2gL3RWXL1ub1r7GNFmbDAY6aLJmlS3C&#10;nbQ0gzUYkzPNzGcYJQi2p2AlxTEBIVfCQDSRUHYlauZwborssNYaAZqbO1tDRPYQ0WUKGhFIL0w6&#10;RbTbdqPkaUqHkumZyYQ6uihF1Rl4gCUBlQOHUdCWEYEQbPEybpAliUwrPnNsCGQk+2jnXPsfb4Pw&#10;jr4LBjsgGNj2wqI2lY0xEtqilF0QEGbiqAxusK7sZB3mXYrIm/QZ25V2y+hSmOjGJiem2TrCZ57O&#10;s5dyzpmQO9zRGryon2bm5u7btjXnNLnbTE5ADRSN1NHIJUW47kedstiqBf9l2bNVZDYO3WEACR3i&#10;rD20OhCWQQuXvvrhV6WuPd6SUtUjiX7wkAYuUmYE3yK4ud5uKDNopjGHCygUGRL2ZqOjREJTuT4U&#10;ZWoEWFShYSWzBDMzRjM4oA5pc7VmrTnYt+229atcKSs6F0QN+n+ox068+arsdSz2/NrQjnx82iPN&#10;4v5zPkiS7SDDFUupCDr3kiKrC4c0dJS1Zdle5jgurBD3+okZa7sws+v1StK9fVOiTHWyTsF7bgcg&#10;lA/oJiTBYGa753vdWkK73kKsLLHqH9WNDUDkVl1jS5taL097hO3zAaHhLiEKjMrwwL76lnQ2b60t&#10;7pPSIpRRWASNZk7ATgsArj0Srf4QlFkDsqPoQ1J1clex7DXe7mhNAys2ekU1ZZKUUgUZe/F3D0wN&#10;Bxmu4vhARxEBSgaPLJgvtY55zgPzLzBvpBZCcCAlNdFHlLmHUIMnF72ucOcHgQYnJtOsmKF5bu/O&#10;y2+m9n6x72b/8LL85t3zjy/P3y/Ts6MlIqLn9nqNz7frx7fLp+vtNfISsfa49rhZM2s+T0vSgMY2&#10;QdYzoBsNLmutTW2e53mID9o8eWttUmTfMjMdjmo+hkTSaW2atGuh3FGsUgC3LSyv0ETMyqb0nfPg&#10;CWQgA6fTc0aHUiY2s0R4p3eft+fvp+Uv/vbLtWeTXIN9XF5Ww/9lrEIzRZg1lu4YMLOXl5en88v5&#10;+d3a++26wVIWDJunp/fv3zfxcrkor44p+2VbV0y2nM/bikiH2vuXH3//h398effjvDy9PD1/+u5P&#10;Xz7//MtPP3/58om9+TRn9L/+5eOyTCTPy3I6PTntZtslL7e1Z6Z7M7NdYFROzJZRKiu6zc/P706n&#10;p/W2vb59GkCaDWe4ot8lOBk/ffzF2ts8Tf/w/Q+k//lP//7p8/U3f/hfv/vNj09PT/32+uH99/m/&#10;/Oe//NE+/vQn96ZMiGlo1khlZiq9MbK7+8v5aWnn3vv19pbZvRG06FXKV2Y8PT399re/vfci3Pcv&#10;a20ys957JtZ1fXszUuut7znf364RHmki/sPY63En+ib1rGT60i+Z2LatvBv02Kdi+Pvn+B4ABzpV&#10;O/Pxvpm5rqPPWgmmuNtN0twSMgXZzTb4DXGD3zIuYC+ZDZCcuuHJtDTriED2gG3d3Yoz6gmawuCJ&#10;1iqElmTRQRGRdNuNfCAKYTk0eZbKcmRDFuHHuyRSLQvW0k6JplH0YhXRmpcEDySENGVEIiMtoaQF&#10;s2gMWZ5YZDqyXNDZJaZJxyDarqdFCiHrUFKWewYtU5ZHijKtKzss0npmF4etKLDl7g8NRKCTmR4G&#10;BoPoUpk11H+pPVwjO5Q5sMKEbUCHbxqsrE2IxI26QDcpwWgUB1btLUjtLZyZzCpneEUID8R2Dj9G&#10;NxYR2M0MYLEmqQp/BzpaE0yHNcn+P4hH+9iBM+34xx5UPXBrvloR2mGhb1fEr38yzuMH4vaYzMcK&#10;HUZ2X6edAx8YjB6hgsIOOWBSdSIrVaNJ2G0Rqn0KjwBFh1Xu7mM3au2lPIJ6H5lChEr1W43ANQA4&#10;DvJ71Qq1C445vsew9sLoImc1qmK1QdMB/WAf5ztY9TdBo+OZD/flq1E9/vCbAG4PcPW49dVG8c1m&#10;+DcezFH059116Xijx6t9+Jr74AuIQb4+Wgiw4gY7XEX2g2R4/Aj3YGV/qSLqxB52oHIE8l6D3keP&#10;ACpsqvCxwDNJD+LE+or651ipilQCvabTMY2xV++rQPMwLDtAVeDcQJsG9Dpyqx2f223SYh+rY6BM&#10;Cu1R1Jjbd4MeDRCtCgh3VbxqUe8UNINcqkI/MeqnjtGDYaKdiHOz5+YvzZ9P/uE8/7BMH17mH87L&#10;+9bmBkv0jFjfLtvtU+8/b9svt/WybdfILXMt9ql786nBJqOLU2tLyi17HTWTeWvzPE2LL8W7Inyy&#10;5pxgSc9kmrnTrEhLBaCioQbRNIudAVjPmGx2nlw36uaaTFNDC2sGY7rRk65MyY8tRCZ4akau1+kU&#10;yxNsTlnCZTnJlChkqHwQGWIDAcsAR5OhSkMaZCF+eXsj3KbTM2difrveUu1yzSZmtAyPvrmdp/M5&#10;pMt1uMM8nT/8/j/9lz/8/r9u3V7f1lgvz0/fRejtEnhbtwhK7svSrPcVg59yc1rfUsnWJjPPQdAs&#10;boDVtUXk0M9aq+19nl3I2zWKYz4KXonMngGfSELBZVlOzy9tWnrk9fr2b//jn6+XV/7uH96/vPzu&#10;tz8+LR63y+unnw2BJLQaQAeVBTDVHDYzd6eJJjPzZtfbbV7o7qkoK9R3797dA6xjXyh2+TzPr6+v&#10;hQldLhdSvXdB7l4uw99sZMfm8neOjb+9Vz2C6xJ6j3I/1Kjrde3Hzd99yGr9Bu55ar3pbVt7hu0h&#10;GPdLdSSH1VqJ5nw1rIzrplvpW9bs0M109fnF8Y6aoCnTe8wO92yb3M03kqKbe7cpWmveWlkrsE1i&#10;ws2ELFd3o5UXfioQ+0+QFFomR0taDVoPIEVW1atKANr5NCOulIRURDBCkYyeWxiSfZCbFEK1oYlR&#10;mADKkpE9CYyWf+UlG1CCvSyYwgZ7gpCNOmCKPRlET0TadqBWUM96K0Wx7pMiIy3AXsJA7N6UgMCN&#10;CHqKIXUyRgSmcN+IteqAUoibsApX9I1eHlI2oblPE8yc2b2hTfB2nG1DTcLCXWgkiqFSKGdrzQvX&#10;wqjisVhEQpkysMYkjQQapCFJqJCtnp8qdsgoRuwnhArW3eGNh2TjUOQceG0Bm3b3+D2MxlIsbeB+&#10;pNTNtvGc4aa7k3/r/zJknpApiTA11ikuA0w79xOjvGhTToAVT0jl57EDBSpDEEVHT/Q6H72cPnqQ&#10;rPJixBbZq1FA5PjTnUOTNig1BlWHlvH9MEEYVafCwh+tWXex3g5UPGiGxsqtO1FlKBzZ1M5/qkRL&#10;u3PZGHSSWbfb9g3gGPNyAilyQkqoRGzfKv7DSIsHMagsGHh4q96D7oFL7uH1KBP7QTctlgZB0KB0&#10;b9z5Xv2IKWoS3Ktj40Ogmq2igUZWSSLMGxWpLeQ9nGYa8JhoRgMYCSm3LW5bv/W8BbbUJm7KFLaO&#10;NbHlYEetYIyPcG+RtVPOaXvoM2YjwVG54451cew4R5AkSBn3rgca4K8kcDQFzxI57xv2feWMbdD3&#10;SXIcH6oQimhkg0x17nrD8B303Q0L0EScGp9me17s3eIv8/Tu6fzh+fzj2d+1NknadMnY1uv17dPn&#10;t+tfI36ChnVcKoA0M05ubaLP03QGJvrsvigR2dctzLOZT22Z2jJPy2Rzs8np1VpAtdcyDQWtVSOE&#10;0vLOBI2WkPtCbcQ6NTUPtyvZJDdOZlMVxcaRJ0JemnCxkRI7jHLQkr7N7/D0bp5Ot4tVI2uTCAZY&#10;BrbHGT0M1eoaBImU1HvH7Qa21jg3n05P5mfw7Xq5vb1u5zbP89l9enuzHitIIjO6zCWbp6f37354&#10;/+77j79cb9frqtWfl+gTuZifYGt12SWZMgDrlpGrkxKcNk2zsW0RvffcIZV7cpUE2Hte3q7RK+rq&#10;PUxyykgW+95L2EAvD5uIcPfT6XS5XK6XT19+2m6XS3/7/Ps//O4ffvP98/n88vJyOp2221WI8mLN&#10;gFXaA0npPu5obTuF40zT5K5UV6IIx2/X28+/fGpSeTD60Enu8VYZM0Ygs3DgtOH09es0/b5gfv3D&#10;/5+P3F06inwqae/Ucqy047n2sAJLrjmu2fdCwIFdVYB2dyAUVMocobpCVCeuDQiHlOX83iNujova&#10;h9SbaYlcms3AKTFFzs7J0jeQIoMNNqW3bC3dZJStip1VBuxl9QHpQ1I/glqoM3iYcZGH3V/9rdcd&#10;STG1F5JKXq7Mrh7Ry30uVSKUlKolcjKTVJqs4ioA9YnHKVBnQzKIykwrdWWd9kV4z+rUzXK66mCI&#10;IQwVIRjQluqQ0jopoYuCBa1cQBPYRr6Mimg3FcuaSXYgyE7vULJtyM20BgPszI3Zwa3Mr03ubM3c&#10;ZUa3LASrutrSFJCIam1DctdpjsEnWbZm5JFKZLGjpLtV9DAeQ0go0419lj9yPv7G/Ocefh1xwAFg&#10;VARG2zHXv51yHLFEmqp5UeySt6EdGWYNeoiumCI0el0GrBGp7BAHi0uGvR31Hs3UTPMcrJ39Ouui&#10;IqtraSj2gg6QMVbl2NoqrNqEyNwiy8dIe1zfOSZXYNQ6x3h+/akrGU3AtiyJyldU9DrGHofrPrY7&#10;XqivmVg7Sn2/L/tv62k1mDr+av+67wwI5WEE9WjoVYW5JBuQUn3vDwW7I0U8kJgDcTma7OYeDeRu&#10;cGV7iMYRr9ynlFC14jEN7vBVfS3wtTzMDAZ2mtMEdMBTa4cxqtNJWmuOGcbIXnhxzy36dc1L5C11&#10;TVxTtwK0EmtqS/XUGio9aRbzanhiARiY6P7RxtIQBni2S/z2WgKAQ06/T/L7vTtmxZDZjgD3PmPJ&#10;sXDqyB8YJLyK8IUPDkDLJqKRE+BAc58KxB1853qjmCxOtMXtye1kODc/z9PzaXluaJlxuXy5InO9&#10;XC9fXr/8fL1+DH3xlu4uGwAnW5umRTDabLa4zWyLWyvSP1mWVm50hzGNbExrbTaYwdLSzclO0quH&#10;BDSc+co9cTins9HQzKM3X81mYlI60PYWqHfHEJIpJrwMoA2WDLiyKdo2n+bzu/l0bq+eKFg/adbE&#10;bcDswO5CAncvNK027a2nriu3fH75rtzfp3l6np7JJfPzl89v3exleno6T6fT6eef/3q9vZnhNC9C&#10;m+gZ8ennj1P7y23Vdutm9vPHt963UFue3nubt/W6rtet31o7sZo3iJW2eTO3qc0nbCGtqA5f+3oc&#10;VuRg9MzYti1am82s+ZKKXdpCs2K2DWPedevXt9eiB6y33q9Xh66ff/rj9fPb558+/fCb03m+vH2Z&#10;pmm9XkSj/Nj6aSLMyGlaTqfTaTkpp74luSL5/PQh8nK9rUBb5mnbbh9//vT65dJIDI2lMboy+7pe&#10;pai46timdnX6fZf8D6Kox830P3jasQkeS4/3MsH9WbVDHdcBYLdpwEjL94Ns73wCCcVfztTDu4Ac&#10;vZYkUXSrNhpMeNVcL4qyX7xCnxTvhe+3PLteTC/RTs5z6pyakIsbkWRyk21hE3ujmxrS2Y/joQ73&#10;hwBLD4NDsToL0N3L8BeAEA/7TnHzNTyxjr9NpTpSishIpjJixGGJKu9IhBAFw4zw7H5oaW8xUrXI&#10;kBKWBqjstCJ7VR3rV+pFxpJt5VQjRqKTm7RRIjoosHOgZj0RtE710asHCaXsBiUgspDWDm2wMGzi&#10;mriVgVbZaMACEpM0c7bJmsGskJkcqmunHySeUfyswKLhfv7uOu0auRxmkvtAbpU0kFWv3cWwUQao&#10;4NGYDUhp949EAY77hEVp8fbjYdg3kBrE3irr6tcq9GNKVOXs4XASJANCh8P73wqwsNdTUom0PT4w&#10;3j+LAdh/xY2CbJehcQSAY/VhwFLZRzxMZuymHvc+phoWWfdnJtgHaop9te4m9TXyqa+C1Bo5H1d4&#10;pzsd7l9jzSJHhFTNsIiMbvT8msb+8PUOqKtUirAqGEn3UuaxJ+y2UlVZya/3lrqQCi+GXxsKrhPu&#10;Pqv0vR53rGvhqx1sZIMGsTqZD7K4P2SQlRWV1qU0jNVFQ9qhsgGGGUpZM5ojsAsmtdSGwUcIKqG1&#10;923iSrSGWUZkDwTLiSPWNa/S1nHrcQV7IMrDLnNLlb1dHKrSoZEEKya/T10cARb2iBkP/6ynxID3&#10;UM2yVfyzHKN0t+fIqngmOKyqduJgRVqlCE8SKFfnWheGaq42Uc1sMZuMM9mMM8q/UCZw4LVG5uIc&#10;/5nNUMtARMyNkdu2XaPf+u3z5e2X69svt/Vz2jazzT6bNZUEtU2yKRKTqpfw5Oaj1qtycwRrVqRn&#10;SZqNxualSd1NXTnqFU2S0ioLHF23Aez6NffF7eo2Ew1ypUnfZmtl6KN9z08opSTkkbah+XL209My&#10;n/vtOm6MmcmssOQyfuPYuGwPfyUpldu2IfIUoaRbPvn07uXD05NBU9+YW7+s6/lp+e77H6bJ//LX&#10;f1/X6zRNPbgs5wz9v//2b59+uc2nF2iyNtM9AubL88vJDet6efvy6e31F2VU94OjiIMyUJXT0KaZ&#10;vrM8RSAjRDMCzbyYTdN0mqZpnuet39brbdtumalIH1tFzvMM2vr29uXLlzU66cq+uGdu/XL9+frl&#10;9eNfl2UBMrfi7Dh81G3LSdzJVG+cWpvn+aRsvUdEdjOliImYzGxqC9EyrtBDneK4YcV/4kDdEyhh&#10;CCRFpO2NdL5ZS99mJH+3Mnj/K+54wtcBWW0l9vD1ccUej0PVpWOHHZRVDMrqtm0HdD+SDycbQrKU&#10;qQANS/pOp8zNGIguXIDPjM/Slx7vAu/Elwnvuz0TG3CC1NRASuawgEVGi0ZFbm1XJI0LteE68XgS&#10;jFGqwKusmN00CNX3Lh4Vyxc6VT04IgLMsp+onzCVUkaF/8OfahyZwqB0jYTvuACr2oqICAmWHOI+&#10;DUY2Awgok2U62ctfFIxEFyOV4kbdyF6e7NWnGezVQqdYVmBAAQYNQEBrMmkEA1YvuBoiecl+U66p&#10;qD+hVY9fA9zgje5wl5OmDuVQc6akgXtzWHKOnHUvCtRAjgBllCTGOT7C2YEiwLXHodKuNjfSZBWj&#10;KiU57FG3+jAtH2f+t5NfUrlPHXf/MeCQVODZiHbGD3N37jle9v5L7P+417wqnR8x1ziW9n8SQAlt&#10;emAXVY0hyvGH4qDGZ3UeLE7PGIo9YtkPXUl6dOLmgFjjb372fTO5D9dXq0O1EGvkixw2jBKO9VvA&#10;NOnVLA0Pu42+GoE7YQtkikzQ7OF17nfqQMv2K62w9ajD7z/n0Lhx+ABS6IQGMJP86k33P6lNsYgj&#10;j7vBA/SVOxkLOBC4kS/u7X0Qj9EVRtnz+LQhOZhCz6xugmmqQmGzXDderDdyItn7CiQYwk3oEbfU&#10;ltgir1XYH70msTedrNBqYET1fjYCvuPOIu//4lejOkCRaspwJMMVUZXvl351joxDtWHAVzVsXmW+&#10;DA1alcx2SJI8bG3LxG42zM7FOEEzQGM7FoIkEc0mt8VtcV+IKYPr2t94nV6m2Nber337fLv8/Pr2&#10;l+vlU+RKN/kJbs3LebslPOWgwb0chUY6HSHFZJ4sHMspc3jj5DY5nBzwEexI/Jm0fcNwJTVy7MrT&#10;lDDCWjs1n90ns2b1Ovuk147S6iDBlbchagWluMrcl9Pz+6e35y0+Iza6OViFYy8rkixniDpHdkIz&#10;ySotJ+z19dXaQjtlqE3L09O5p0Ptz3/+46dPn5DbH/7w2x9++AHsP/30l95X2DQ331K/fP603nR+&#10;Wt1O4vThh9+lEAprzef51DwiIuJ2/TIMQAwQTAKsJ3ILGFubXZ6ZkT0z96JUJV/lzKuq/UmmbEQY&#10;RQ9SToC63W50az4ty7L2iHWDy6G8XbzZ1ExSrtcv10t98GpFcMfRCcEgxZa33Gg35OKO6IQaEbfb&#10;dV7a1J62fu66VVQAACAASURBVLleIlPNz8/Pz0WPr6I/Rz7xGJHsmwN3AfOACh6g+MHVqOZKR7iD&#10;PWz6O4GWlfNCVdYFjDsqILjbP0F4aO366xeq7KdXv4C6vAqt3H1uw+sBqONjP9hMiSipySx3uqQE&#10;L7HKKGudtpnekE58gS5dr5lfEu/W/gp+IDfzF0JmE2IivBk9rIGeYXBFGB6MaqrYat9EV3tUOuiZ&#10;tfQGZ4D37LxO/DKbQLL8joEs3ukInUZwqH0fKb6x6oMjC/b46gJyL5IVAasQ9CTIVFomMlXtnBPo&#10;YoQ2KGiR2E0ZKLETN7eNUtUQk6nq36wOBYuxPtwhhmEprHyWAgppA25dHVypVdhSK0tXbgmA5cyT&#10;JMzdjFYltKF1R8QmpYOlqSmhutKLgl0HUg3P0DpIhOcgBpHk3u22kkvsA8pyLpZxdy1+rHEcjziw&#10;Fhruvzrusgk7GqEdTNoRna/mc70piIjYrehMKVSrSsl+lQs9PHYG8RFRIY0lDT7aM7Aaa/RM3m1X&#10;H9eVqktlZi+uSTXvKDXfjhNzSAuhzNgP46Bl9c1Q2fd8/fhbSdS9SFS7y8hAGJk5uviMbizDwVzD&#10;zj6ZO1eJB5A4hgtjF7HUsS8JQjVCOF5kkLaKU7Hfh5329nVotY9t/a0eqsCDWzYcBR7u+D3bFLnT&#10;HA5u2N+nlOqrl6nLTA6P9W/uNR9CtLJH76QUAZirA6SmqjoNtSwgBU2jGxJ66lrBccRa5X0wyghU&#10;TGEjcRDSMaDEKms+pIiP34v7nd3HoaY5tn3Id2DmITjew4OKRkEaNbopkCw5W7lh7yRJJ92s2dg5&#10;2UrelcggMRsW58lsgiZjM2vD7Xm37G8g2aZ2ar5MvhC2rj36K1PKDbhkvN7WXy63n2/9MyBhyXD2&#10;he7OBp/FKWWTz95mm+bmbbQTxwb0MRhZm3gdR21psxVXISmjmRlSAOkJylxKyaqPuEbiVxPCzJpb&#10;a21uPrc2c+WA7CsVMDDdLKMOidiL7YNy00l0btbOz++eLu/y9a+XuMjMqm2A+QiwIGP6PsNxRFcD&#10;1Ad7Typ4XT99+uL+6eWDn8/P7cd2uXz5JdbPb5///LN9/+EZRm92vW0ubf2ybSBlzL7dtozA3JbX&#10;gHtjS2SKxRH32Z9etts1t15AcigRoyXAcj7N82yGbdu0jQlno5twmRtw27au7D22sCxSok8GN4cV&#10;Q5jYtg2iu8/mmRlIUszNw9wajWm2hapkZHQ3Z/OKfFKBkqtx2raI/tZvaP6UqZ5dQgSyUfKMJimT&#10;YbZ1b6VRRyTJVvb2GAJmshqViQQGKmORXkIkKg339e8+adhGV94zctmvc7uHpFCPrso2buqAkSEL&#10;FhFvD/Iivj6Q9j8l3A1mjUwyzWyel3meJ29SBSex8y5FNxBe00gON7vjHChf5RHflW1lksib+EX5&#10;S+qF9sX8C/MD7ZxaUie3pdsEqz4FTTETRvlwyYOB7iUw1CHnPjJaMnPvKSsjXJWcPCZ2fqioElIy&#10;tftP6rHZ8AhESxSXldNIsniIrlDZdimwqzKR44jKCmtkEnc4qrqUaUsFqjLITmV6HyVFreBKXlkG&#10;V+XenlHeWmYxXEYtOey3AhI9jIB1KJK36KuwKdCmBMKiWAIwGJ2g+q0OUgObmxWolYIhhA0IKstM&#10;cWxzpkqBINEG2kf1zKK6CQlZ0kxWwy3WLEfFIEoImaMhGosOVAM1cHMMqMhGHr6fQXsMdqTX2BvI&#10;VbNFKotLAmNGF2FwMUcPBhJERx+JSY7CVgC2U5JEUI8RQGHpI27QyIVL7ULwoPJU7cyFHrlPsT00&#10;vK9NVY257/J7VUFtDyKLTx6Qoc7jjNFITsEhx5QQw+3JRtK2o0bx0O3OjighM62AnArnsmdmxEZW&#10;J1GWz8Ie0ISpgisSOx9Uxx4y2jyPAA4AEEDb+47VZRCuMim5x23aa4u1cdl9TI6B/hv7WCTFwaq+&#10;UzXKCKoiuG9DSSJZkhKQTkokKO0yzwOeOj6khmBwVzkMlWvSjFC5v+4bXaUPZd+/aliADktVM4OS&#10;zBFgYU2FsAWutYZAEJm7x3plAccezlEh3z9kzdgUOL6vdYTEsKYnOahX+2DuMX19dSgHOktTy7qh&#10;4dLwqCsEiChmVXG6zdjcJ7fF3d2b0zIje/TsUe+tRizU3NpsnMya27R7ehlV9t/W/Nz85D4p2fva&#10;scb2RtvcN/J2w+stX1e9DW6s5g19gpo384lowmS+uJ3MZ2uTE5lddjewrT1cRsKtTbRpVAXtyAuK&#10;GFtcSZRpT1YjVDiAjh7wNAkzWrItbIvZDDrl9GYxGRaqWx3QWGUpy8yNKlPCImSZJFpOZ0wvsnlL&#10;F1pj+mgcRJQTYilcpmkygNXJe4dJxWBrIG+3y7rmuiLUfvPdb96/f//u3Xep+PTpp7/8+a+vr6/L&#10;xB4JMSIur2/R2fy0TAptvd/M8/XLX9p8ntvT1GZ3y2y02aZ+Or27vr5eL5foq6KnMnqQmfApZzNr&#10;zTKz97FrlcmAmblPrVmIEsy9kPJqOElZZt8iel+fTufrum79Ok2LNTezVBrY2qTY1uuN3qy5ezNv&#10;Mk7WrLm3mWT04UVgQpu0Xa59y3VdwwVZMioI6x0R3cDTeRHitl3X26dWTYGrWTZlRptAEBtN1RVa&#10;GVmMDIcZqxjcN6dOk/V1671P8/Jy/s7a9Pp2fXt780antn6VdFANdgx5WMYJYWZD9OGDh1g9bIQk&#10;rXlK6LEi5Da5N6lkMIW+5Djhepg5CNJKERdrrrFlU+/Zt4zsJN1bOQ1D3lqjsK7rZYvuSbJn1gaF&#10;lFuqVBlAAG+tXVOmnFyL+O/Mc+qc/Yf59MTpxezJbEksKxo4w14Mhm6SkY1oZnPSQMTI2GqrIlkt&#10;lqQcjgykmLvhIWIHnA4oUYQrPcP3QRhY+/h6pJK1KQOJAFb6sMDaM8WKADKKKLPnnQDCEuipqgmm&#10;WJDVhuzAKoRZwGTsYLcM5Sp8SmywGNXADBb/HV0ZQNKShLE+YzfcgI6qQmVCaUh50iNi5zqVViOB&#10;ldRkmCbMk00uw7ApzQnZCNdq+BKbY6ERIW8WUJFUGuBlFU4MpKKyEDMdTTmqG/fArtKE6nkplAEN&#10;jCALxakDsgZ3D0sBDd7fPQbB/m51azIR1fKERwlQmTAimRBCwVRXMhVQ2og8ZLK983qU2rFcvfab&#10;KEkZbbJi/JbvWmZusctASY20BUCBmtbFQd/R6LRSq5JkKpgCst2Nf6shTmpgwFXGKbgt4SPUUh2u&#10;I2W/I9nSiPD2aZyUu02iAdZDPXPxnuqx3pMxM5q32B3YMYKP4UevxnuuknfEqD6H7T+pYz4JkH1w&#10;nnbsCeXqqz3U2zlxkpRGy9z2RVf+/o93eJCxh5tAym0gNiN0GBDOsI8JlNPK4LexlqDtHlEjeW1l&#10;TRzYg+jxTfHGtrHODzHdiBdTQGZErke6WSfh0VV2DLsVkFvwyOjMk+iJzFytdTGgkruU8DhVbYN3&#10;qt8RJQMw+bGXlwMvxmcZO1Lt4EWIFTGahUQBxDVHSh3NRhCecORi2YjF2pLhI1JUcz+5Lc4GtTYv&#10;5GRyM3dbpmmapmWapojsvW+327peIzcgDW606PRpOrWnqZ2JBjRiIqlMU4kMzyaTcuu3dbvNs9E6&#10;Ys18u95+2ezWfZPksNAlMcHTZ2/t1LAgWpvOZifyTPOCz2TZTqbrLXpp7rVMk7VFaB3mnAiYDjTX&#10;SNJ8wpTMqL0JTbAS5a5Ssvi96Gn0J1/e23qxbcHqubpyhs5SZK/cZCMF70RkrKEeljKHmpvbye29&#10;vfttvnzSGuvtNdWXJ382zdnXiJvZhllInf2pX7Ytt2EjxaoKmPrqk0mWGZ8/f768/cv2u/5f/+mf&#10;fv+f//H6L9F/+WRGcL6tm8LafI6tk5wmJzP6BbbOk5N9vb3eVsvrif07++6HaX6eT09is9ZO7584&#10;vX3+5eO6fWl2mhqAvPVtjet1s/N0ahN7WEaXRGjy1lPX69rm8/O7d+sWb6+v58Vs7FSEq9p+Nlu2&#10;SHrjqKKCtFYekFs0PxvQkeuW05O/fPju+f0H0E9Pz9Ny6hu2rd+u2+dfvnz++SdI5mgsysxtwB5S&#10;c3Oatyl6v91+aZPOp6Rlw/AFQiYdoyEgRspLmsNYVawkEq1fg80g33Jt45ChxLfXtZ1s68MJ0y2q&#10;qtPzgFa+etiugMfItAh4Qilvy8mZ0a/g9nReDIxQ3xKwViVqSooc4MTke65dfO4i20TcIhLlie44&#10;zOLLIj3VjS29p5kUUQL52k2Evftsqd6UMDPcoCv4xpzBOfFLX5/Ed+Qz7Jl2Nj+bnWibeUs2h9Ma&#10;MMGuIRcajDIg7diss6xrjmJiHXSjO0fsodX4rVW51HKLvg8mH8RZvGMVkgY9q1Pd2EP3EmHWHs3M&#10;x318oAwJdqLvtqhBduMGX5FrqoMd2BSb0EMJXYkvqc0si45vyGQwk5B5GKoHTmp4a3Xgot7vlTsC&#10;VnSV4ZW7R+EUaKJEr8YNg2MIKE0wJjKIlVgzbtFbDnakii27W3bafnzKJDMZgYE4FKVW1oowvPNc&#10;DsR0b8myP+4RxtdMqL1QVYQ43KsqAoAoPBhQGbblYO6IVScNSWU9liZJvceAqYA6cccJjkamwIDv&#10;ZfPiNnVS1UHsUAUCGNdfsMGAZxgIesOOi+zkD4CqBMB2wRdZFqzKDD14ER0TFd/Ug+ClidNXY5PH&#10;nxxzOXN3NkBDTXPoziioz/q16vCIhJJjGO/THlVR5wPRx0giRzvLBzyY+3+DdX5gS48vWHW3vXh1&#10;fMx6lHVTIeK79yb6gB95vH5R0Qu+NDxU/Cu2G710OKxUA504vCR4CMSIY0XsyqkH821JwHZwVevn&#10;SVHTfRI+lPBGwD0wP0pKVauqBMo6IbVrHvbX/1brV9vWQCI1rk4D67z/ZOyi2AXbOPDEfQwAerUy&#10;mkyTcEouridpnnwmJtKMs/vcOBsXYpqmk2kyTqS7T621eTq5T3Obe+/X6XK9fVnXtx631KqEuxsX&#10;46n5ufmTcYGcQPatFvjwnlXJo9ctOtXBNfLade3akgFC2FJTqueIioxqsJmYQ01pEQ4i02lzbbdF&#10;x4es99x6NCfNi2k7pioIpA33VUkWSNJV/KyagvQYnrMeaGmTfIHPZk666MAEhbJV8ExThXlpXSkN&#10;g/TKeUyW8NWWWN6xnXO7xLTMIcdGqRGhTLTViWWaLSy32kwlwt3MbJpP0CTNbieq3a7x009/meb5&#10;+9/++O7dh+t3v/ny6adtjamZ+9T7ukMASSv5Rq/qZ6Mpmdv6+XOs0c9P76b53XxaonOazW0C8OrI&#10;9VrCeGvsGZfr29ZXU0YEhdZaUYqq9N9am+fTPPs0Tdv1rYQiAHeUuvJP59dHqiSIZg1mrB7vE9u8&#10;sE2CTfNyua2v13j38t1/+cd/Oi1Pf/y3P/6Pf/7n1z//+7BxZFRPXUhVmdi2mxtba5kibt9/9+73&#10;f/hts90rj6BKR5qo5R1JydQpN7O5uZt7zDpNbb1erl+2nmhmcm7K23qd3DZlp8Q6R7i47bqnYYk3&#10;gO9yIh6uu0XtJOHNJk5PTy/PzXW9fXatp8Wzx+vra27rENyTLOtMSVLZtY/babWVZwF69bmKAnXs&#10;ksVUA+DulalHVFnzGHkcaWtJl6oZW+0Sm0LFeoi8ARfxBD7DTmbnaT45z8mZuXhbzGa3BrZQS8xm&#10;FHyHnUpMZORkg0VaBSVDgSXgo48f6hhBUlftZX6JD9d8BIXYcRSh8INKuY9jyepcpftw3wb7gTiA&#10;a4aAjuppZ526SatwI1bmFrpKm7QpA9qEK7gVSrFXHkUEDWTfHZ1DGXsjwltu2o/bEiQf2MJ+5eMW&#10;7Gez6Pc7f5+qzvpY27ZtGxk5BRBUE2B7p0tIVFImHg5JdfbtZ96BSgHgEBuSd6f13elgnNb5kMzj&#10;8ftRrx2veug9bafN82Au18NssH0PXn39Nnb1LmqH2KGRvd8OjxrDiMgzi2NODkI6yKP2dYzlyOlo&#10;Prmk6Jn7O9cFNxbrxSVFbANKcuxKF+yjUSt4t0uAQSqXAcKBjEFD+Wov2z/CoHIPMyuKQCgOUcYx&#10;fUlG0cPHrnHQQlgctccn+xDtj7oGYbhzsKqpPO653G7UeVzXwx2swGJAevtvuZtbDWOCvQ75FTn9&#10;IXrjmLq0QtiOcI2kmJkhP/im43NUkW2XJgyS8kMhOH/1FTlYqlbesIMLD8u86dH0Yf+Trwb4iLp2&#10;ws5jWKwREukYrvsrjVzsMPeqYX+8zY+J9BhJMcutrrpRjdsiJ9wwI8/Q2bA4nsF5aufW5qmd3Bei&#10;OWa3k/vSfHGO/j/G1trcWmttfl5eeu+35XK9vV6un6/X161feu/NmnNynJo9neb3brPSM3vIzIfq&#10;Yttu23bb+i1zy34FN2GNvPZYI7sgyHYW6x6wwOGNmEQL4dZjS5kSqKJtE6dydpXYU7cezdNNaRRo&#10;o6eoAUyWh3PeJ54IVgm5zMcycpxlFR970erLMzn9MHStSv3g5O2+wZTtLCemSYhlaR8+vFzf8/b5&#10;5lK/bmY8n8/w0239cusBae3RM8pZoKyyBYO13vHh/Tti+fL5st42ybJvnz99XJ6W5+eFv/sxtrfX&#10;109NRqMi/b5xiRVqA0AaUrBMbZcv69rXLZ7f4cnfnc5Pp9MyeXv3rn36aK+fP96ub70H2e49WiCk&#10;ysxwrM/aTTIz+zw3sznW65EPPSxqHXT1YwlUZqeivda6l8XWb2+XviXsy9pzmZ9/+8M//Kcffzyd&#10;nj7/9Ne4XZFRisIh12BGBwVrXNeAOE0t5CF++P43/8f/+X+1EeuxDheTHFZdRByj12FrPi/tPJ9P&#10;PtvTh5NPeP348a/9ir7VxrAJoimzp0C2eVIq1r72bvhmtWOIdGQaQlRWPOc+ten53Q9/mJezu57j&#10;O21vvb+tt899o3EidkEPk0hCsvKnGduc7WX+sY8/ZCradUlVejCzaZqm2QGsawVYiQOT2E84SdOd&#10;DlxN5bwjEiiL8y7clG+Zc7L1PnUs5GQ8+XRqeYp2oi30CVrSHOnyRrTabElXzonRilVZEXmVVJ1T&#10;1fOL5W0gkGm6SbGLOr/qcf3AhuWOCkCayioUqB0Bd2KF5ZCEZVmPAAxwRVFeEUSkVmClLtJKrNKV&#10;uik3YDUJCLMuxmgSWmEWg6VW6ruuECMVy1LIm4aMf2jZ8lsyUJVaEhXQuLMExYOQLjPAPC2NgWqG&#10;2LONJcJyIqZV+XUsokyY+wHX3Bl830zMvUR1D8UKSnk8nXbaNYf31b6SccyfR4glxL2z2tc4jXYv&#10;+IcnQ1KpkI4ZCMBGs/DdqRLD3W2/wsdAnEdQ4l7B0OAGoxRtKYNiUOBzL2jChGmezMzNIqJkqyyD&#10;5LLkHftUPlxYHigGRlRHgMhhj39gIfUh9s9HQKkw+FCpStJGWCqq9+Xe0w2pMDooZxOS8FTsJeCq&#10;lJFkR7d72GR2FNRqWdmv9p/jUvjtNNDOmnoMOGro9tCqwoZ8iFpqGvjutWcYvLF6Qu7zhIVx5mjO&#10;eT9+6iZWTw8OmERAKPedh7lTl+/3WpU6q9wiCm2AhnPHY/OA4xboQWyxzxUbu8TD9M49tDom+UAH&#10;yco07i8HxNdU2m9G02RJH6to1Nv35oBKJydwIU7kM/XkOJPLZOepnc/LU/NTMSwmOzc/Te1k1hom&#10;eHO5u7tPZnaaXrJpmW7L/O40v1yW1/V22fqa5cuvBblQJ+OcqEYXVhy4iO12u1xvrz2uQBdWoQu3&#10;1C21Sr3C1Ky2H6EcDeWsPK4kZmDtHSxebLi7ORN0d28FM3gPrRHcW5IY0miOUYiVJDKzKsohsepb&#10;SYQyMrdtW3MLPeAFbWJMtpmZCWRK1qU+0BQe1mvQ4DIkrX7FeZnff5je3uenv9zidY2M03z68OFD&#10;W6aPH3n7dF23Tq4UwGbuoqlnKCG8vP/uf/un/31qp//23/77n//952lqNH36/JMt/PHHH1/Op/fv&#10;n/v6hUqFwBytq3THYofqIbZhbEELab29kty22z/8+PtM98Wf28nt/eT5+XNcr1rXtT74ZO5EMqtN&#10;C2DGpDwzdbtdyL4GMKLOfW3eY6zj8c10NbNQZAwzJCrXHuDrde2tTfaOXz5+/J//8n9b2v/zr//z&#10;l5/+fDKAFS2zjJpsgAsCRe56Rja3ufmpFcCeQ+5Y+b0BlmLzZZ6eTqeXZT7N82maFnie30/wbbu8&#10;snn0DUQQgMPbJnRkm+fl6Qk5vyFy24BfR1j1+ZmJwugKIZ/aaT69++67375t2xZXYwv4l9fb7XWV&#10;OE0LsiOVCmaYAYw0pnpieIYcw1dfzcpHf1Bf9mg3KupqrbXmsWuWHkd/J2amgeWInDtbKQTB0ou7&#10;zaBtmUQwxEwjWqIlPbREnKw9u5+sncGTtSk1m02wie6EkbO0IL0MpM2rs7qDDokGs8EOj+GpF5Zr&#10;Ncj71bzZvR2AR9gEYKhi3EgkEITgAfQtkuhkhZbDYpIIn3px200dXJGX5I24Zl/JG7k61+rZbBZD&#10;rT7OHElRHDrkliFQHOUHkXADYOVzsLOLpK90SY+nAg+ks4Qsu7SIJlm6uxgAIjK2YDbDNKhWkqpl&#10;vdXmhZKM1XnyzfraL5z7236NZIyZcLdXGGZDwNGNeHRz2r/u03vgVVkGPA+rfc8Bjs94XxEAzA5U&#10;RcOpbH9bDYcJ7N5uIwrkoeweAZDx4RSsd87B2yM3hYjIOvYOyAUKAsxSOZuMbpM1rBsdKQwd63Gd&#10;7q7ijVR9sAIOH5ERRgxr+3hWIraD1ZV1M0T1MvGIDIalpaXLk0kxLSHINKjkQlqSTCZkJVaoWfTA&#10;MB8AmAZtCznqencY7AHIwbdMfwK78VdhTCSrbZVjt4/XEXUJ1Zphf7Xjh7uD6PGiFQNBu6CpONDY&#10;8UsAlANBBkokwyI+/I0osB45JIQ8Soe7S35NCX3z9KquK/MecpkODPZuvnB0QtznD3aMak8k8LA8&#10;MdQJxz8fNaSl8K/WHwBkTioddBZDEovhyfBseDE+T/YEWxrPsz0v/jy1k3E2m2Y7NV9Oy4vZ3Gym&#10;taG3YiO5+FNA9Jj8dm7P8/Tap+sa63q5VnNXz5PlxD6rhzpVbS1SEdHjtm5vPS7gCm5ST61DObOv&#10;NEGhDGXP2HpvvVtLsFDUVJSniciYws0JwCZrbSZd3UTrIa7BWeWv644JzkKwlCI35Np7hKqvLt1o&#10;FrF15da3NVbgmz5OVUSuxqMd7ERIW+lA7+CryrkmnRks9DpOL8vTu/b0Mn+6bgmFgu5Tm90Xx5KE&#10;t0USYLCmEGFzW3xeLp+3Tz+/nU4w+PP5SVJuW+/bLz/9dTK8//ByPi/np9Pb50+pmLw8Agz7cgdq&#10;H0/QSInpoBiK/nb5pOsrgGmanp+f3r97mps/vT/T+jy3jx8/bbGy2pYYMzN7SmptzDozy1C/3WLd&#10;SM7z9DfXy9970JuPirxEwVhOSLPTyfX10//858sf//VfG9u29YmyVFV3BBlMKWdmKntM3ty99zUS&#10;Tvv8ev3v//Jvze1cW3BPipZoYANa0qb5+end9+9fPpynZ4NFqOv6+vmL7Pb29jaIfIFMyGvPJGDL&#10;cn5+fkZuEdcNwnY/mb4yLIapetjICAOt+WmZz0m8vX15e/1oWHt/e/3yibGel6X3DaldFh5AVBlH&#10;TpEwHrUWoKSbw7LB9q6u9ds9lIKk3vu6ruu69t4ferjeM0vswUr594UOCZ9tmZurkd4MOegGFNxM&#10;kidaaop16X5CLMRzWxbgZFgcE9nMTGjSMzgX5CA42chGa8MdT5bGjJGXEkp2MEqJ9o37zgOYv7u+&#10;7xZ7gJLBskhACGHI1spGoYMplsqvk6tbV67VNYi5Ejdihd6ETq3ESqSVG3upwAqlKgZH4WEaeweM&#10;YELkLnSAKWUHhluo4cMGLahkENxLhMOawQvzQ6FZKglgxRSB6FIfH6BOmR24oo08vxoD5y7XR9Ep&#10;8Ks4tfKP+zH8NZKBA8kH9gLtzncuWM40EJBBohskeCUf3gJHxHZAZeP1FTggMckGPW74j+zXkRiU&#10;HQI8lpSkfQ7kQc2p3V/JI4uI6Djwk/16BF5v3W1qR9d4DoBjj8ALvMnda3vnXT0UuYC9h9BxPQ/f&#10;7JjlQ1A4ZmkAmVXZpyAFC/kpokoSiGqwMFZezYzyVhylk8Fak0lRGOlxB8s158Czj8/9a9B0BMQP&#10;ylw+/HyUdA/4am9fo90HtULHVIwKf0XXD/DVALEQ48PFvljH+BR5fCpHMSKKnal79PjV42BZPbyI&#10;gYPKqAfCwJ7SF/Gr3wMsChxG/78Oqg7W147bZbX32pfsoY7Uwy23/Q+Pfd5UVllqgEkzZOAEGDiT&#10;J8PZ+TTx3OzZ+eJ2cntq9rTY8+zn1k5u8+Sn/4+1d22O5Ei2A4+7R2RWAegHyeFccnTvlUxm+qD/&#10;/1fWbM3WbFcraWd0hzMkuxtAVWaEP/aDR2QVmryS9pFGA9FAoSof8Th+/Phx4eV8esdUFlkhzNNz&#10;n0gKLQ6CG9OiURClx1qsLXzuvas6kYTLqL53djhxjIY/cFAP7BEtoqWvG0iTchi32dmgve+tbTtf&#10;mVZ4YYqFA+D0pXbX5B/ZGVLICxNXLigUAU0GVHPeiTiicBrTZ+Hu7rqpttY8u6rUwgx3t9Cuu5kC&#10;rtCuV9WW+TK13qN7tOGWMqw32myZMYc0OO0IWcDiAofH47vyzbcPet0vim7t+fm5NW27EZZaSlCY&#10;GwDvwVzW08PT+2/evfvw6dcvP//98/X6L6oqImoN5qfz6fX68usnRLTCVJmYItyISqpMj2EwhwTX&#10;WtxdLZXqBEnbAP/y+WcPfnldu3785sO7pZZsWQOn19fX7fXi7mlLWMpYt8NBQlUoOJERJRV4C1pu&#10;DPGb4X0/9xO5jpiHRwKAEaUs7u5d+96ddmUWlEUiTNMYhJGxXwRYyM1DamWGO7I79edfL//b9n8U&#10;xmMgFX3sFQAAIABJREFUK4EoWJgXKoWkEOpaT1IWC+z77uq69d2vL/73KHu/XkJNiM0tAgIxMFOR&#10;wqf1YV3P2sCQQsVI6VgJ6LYkMPMwGiKJYEQhKqWUL5/+9vL6+fXl17AdaBGNC5Rat86SfjkcUuOI&#10;zp1HbnAEFJa1UVVKrbWuJxEZlSam4U5BHmrurbvv3lobNeH33NVQtMwHmZ8zwuAgYQdbaDa2pSQ/&#10;idK3tOcjZEhAHBd4ca+OM7AGV/bVeSGpxAwS+BOxwIVYEJWlEFZGiZBwgZOHhDMFBRicyxXbwYLe&#10;rbh3FVWjBDhCCT1r6Dgt/0gpDRTChBVhoJ4mog5DdPKL+R7W1ZubUhhRp1CiHVDAgpVgII35BNxo&#10;bvvjKyX6GLonYMisAFCmCsOnsv73o/PbBCCHBAlGXVGmX4jBiPBgwGGGsHAnKDsrC03dFYYSKwkk&#10;Dwx1DnDns++HRvDuWSM3vFTE0WRHZ3PfOWPzle6zij7pjQNgZd55AKy4XVpCjTnP8788nyTkhrfk&#10;PUlJowYrN85hgo2pxrqDMkdu9UaTYxAO6ccS7srMkhxVyLxeNjOFpS1myhbdXS1N8tL7iihZVRIA&#10;RUrKziYiSTQQc2O+3c9xCeDJIhMzEv+E28hUE8eNiQHgxBJzHFP+BIA7c3FYIB25OIaRN/mRwjsg&#10;ewIUz1j/dwDWYAHvaK2EdnG0TCDBlAokkApMDVaKyuEkNy42fRUSGU5GB0RZwTd8uYIsrXy/6r90&#10;ND8mEKFOGgy3iPBufryZI+MY4G/Qajh4tRi8Jk+clDHMQbnd5PA03pzm/1KBM7u/zQIUZGj39QmM&#10;fn989L6cir1KYKACjFiE039BJIrEqfK58MNSHgs/1vIo9FDLO5HzUk5rPa3LY63nSguhVj4J1yoL&#10;iczO2QA4LMewu3GYwApjEaCui1BraKbh6jg6YoS7G8GNLMQg7t4tGwd592hEYGYaEl8wsXmEEXVh&#10;XgKs6sJ7lxOyz2xEJt9dgqMInciEtIcQU8mcn7mr7e7OkFKKQbOS3Rzm2Hq76rb3fRhlNyYKDzW4&#10;asvSyAjf9st1e2ltS+mYRrPo5rv5HtQ8WkRHrsYpqQA7GRUijUQH0j2sL2f58IeHly+qHe3Vni/P&#10;29bMArEwW+t7AAQmEWBhWoVPtTz8x//4z9fr9a9//evf/vZXay0bxpp1ouhte/5sLOS9ERGLUACj&#10;0xEhGJkUJuZcmcbSTEzCpZSy0LJsW1PVfd+fn18pYl1rlVKYnh7fRXfdmw6HhqHgSHqS0nxHxAFy&#10;csiUU0+slCmWOPaCW6QHRFC0vt/WBM8VgQox1FL/L7UWlgiYqakJIf0nffT4okyASrq+E2qthQXw&#10;y9ZfLtcCP6WQjQqXsvBSZT1lhpsiulp//hzNvXXbzLA9+6+8KKkWoVWkO/VwgQSklkWWelrWQqzm&#10;MA/zGcsc9S8jMGKSdGZJDdbk3f3Ll0/qjaE9OrMvpxoRuyotFVJlWbgyxCN69wbrfu1Z5Rxm4eSu&#10;IBaRWuu6rsvpJCK9q4V7g5pSuJomJZAeskRRa80miPfcVe6XwURZaT9D7+zLech4zD2vrAoHczel&#10;VGQQhcOys6HHZnsBL5CFSiEVEIPY45FFEEIkhCV8Ia5hBagEiShAISoBlhCggIqxhBOmGdTclgaJ&#10;B6ZkjMJA4jDNdjcIZ1GEgY1Jg3ezzqQRza2D1c3cG+iVfXNX1R7uQc7kxM4wIp95fvfRHJrC4GCK&#10;EbzyXPoJiEEJHjVxbyT5Y0wTpWBqoIR7PfXxFAKEoBjvJ6MHzODM07jeEcphSPvxmfsagy08HXAC&#10;AZI31kQYtKu/zanBHUX4tkV9vZ8xYCkpm9WK5mFj/536Cndzd33TIuagUuKuriqzjSMrnfXtc6wl&#10;kpK7kemHlQShRByJviOzyX4UDcS4LuYbcEwjCBFh5kQFKU0U0GwihIiM0DTCQ3Q+uQRHCesk/f0i&#10;HCijXel8pm+qMw78R7ec77yZfggCf0/HfXylqTMzAP5Gl51j4AiE7LBKBnCvR8kkZgyTAsHsLfj2&#10;54xM4cU0xJ/vNIF3YqBpNDMC3zyZcXVpG4bR1PJGfOY9HF6+sLzHeSG3iRBMpICAFIN+oAGpbwNv&#10;fkf1Pi6fr4yAI/QI3GM0DfR0VMZ0XpgvOID7mLPHUpxGv9OSPqYMS94GBjPwQHKSia7umytLqaeA&#10;IAog5CxUszUcBTOtTGspq/Ba67ryKrwu6yPTWstay/lUHpd6El4BIS+MQigco8FLDu299Zxrlv2Y&#10;PdxAICYRyb7pOro4OAX17p29U5h7BxlxkljdY88+jIRAMCFJXwgH06JGXaXxkhahTK1jI5IyShli&#10;LCpSllIRCmtOWASMAnEi2q4tzAEqLkprjSogQ6j77tasNe+m6llWiHDrDnPr6o0pHLptl8v+ebdL&#10;t6vaVWM32j2aZ9FR9FHIfLfMZrAUxdmcCsh6EJW6Pn5Y6xrLmXozV1WXNGeGi9SFKLKJkPa4vG7d&#10;Pm1X/fL58qc//em7b7//8uXTpbWHh4cIe91ea12I6Hq9hikj6iIMdjURHuwJhFEdxCQAemvMXGQR&#10;EpLCdVlPD2U9Vdkv1733vr1ufd9LKWst52V9PK0AkEJ5R8DVQRGllIhI+ulGFQPhflc4fPsmvro1&#10;81cyK6hiprmGPD9y1Id5S6olC/269yw54AgwGBIRDKYyoqNlOQV596Y9IqSoPoAZHLWu7z98ePz4&#10;vlt/fn1Z13W7XC7Pz33bxV1SzBXtaRENJxZGQGNhKXU1sISQ0/uHd999801v15dPz9vztQiVZRnO&#10;K54WS7mQobW2LA/Cte3WWhNeiIgCVaj13bQtta6nk4i4k4HU8OHj93/80w8fv/s2yD89//Lrl5/7&#10;9aX9+nN/fW3XLWPVdAqrhZe1gLxtV0eYRcumQe6I7q55T0vJJXWI4muttQ7/9967uwelzQjGOpSr&#10;aWaEjqQXZBAiDnjIoamPGKJgBjNZFHXsZBJOPglTRzEqQczp6YAqtLAsRAWQ8AVgRCUuxIV58Th7&#10;LCChY1EbcK7vkykcuRQCyJm7iMrsJxjcAQ3vRLtbd+qBHtYMHW7ujelL106EtJwaACiyYfShbxoJ&#10;yyxazrLi++Rvrsx3m8HhjjNhl8zX35J0REHEaQGn1lQ7M9cqQQ4OrkUKS9LAFA5flsXEnJp29Obu&#10;AZPoahVBQZwarJG2xpEaS/DBwszChYVMO8DTl5VmffPA3+6WieaMmcxy9z02qgHUmGWM8SwLGvlB&#10;x9ci6zc8GYGEhZiJhtobk7gaW8JYIgPA8C1Lzirzx+QEuE0yhjDbyyCykvkO3ADhbmZ2rsuYjEOV&#10;dSMDhq3AWI7yRtk0irpJwwBEmM+0o7vfN4Rx8yH8jwi7XWxk5oUczMNZgYg455fPkXuPGKaNU4zV&#10;MB+dasdXRzINfMj5x4kOGosmW5Mx0ZROpTKPIoiDh4geIGfBkTg7Bgxw2HZkAxkfrBiTueZjmq1Q&#10;R3Y7JvdDFMxMQ9PlZpb+Y5Miud26cXoIwOBMJLPNxe1Sjw0jTQRuv/AkypxutKWBMEyhic0Mv4le&#10;jgTlIHo9AEuGMjsHzFTjoMTCgyEj1QsaNZ4kRJIMAcAIQQhzIRJQCX8kWhjCtJSa9BUAhDlTQRSG&#10;nOpyWk+1pA97qWVdymkpq1BhiJCI1DAeEW+WtUaYewQJWM1M9953j+bejSzC1HbV1vvWWsv+Ktld&#10;scdOqiwRuJpfAzuRpUk1sVGaK+MoXAiLq6MB1iyok8GtmPBCvhDxISGQEouw2Gog4bMtpxpm1kUq&#10;08LMu/VsfNadNfZqwsxO3LubhXozdPXeTRNaad/AwYhgU2t73/a2dXu5bL82fTXfHFtQYwkmVzOW&#10;aaCRq4AS0vk0c15lBE5QKyflWH/40zc/4bq97tpb4VNdTgmAjPbuvXVHmFAtpXjz5/358rxdnl9k&#10;ESKRZbnsm7sCfL3uDw8P63q2tpt2NzBzINzQWjudn5blpD0eTu+W5fTy8mII4cXdW7P1vD49fXx4&#10;fAySdTkzvb68vLg7jNW8b9sFl1/cCmWrQcmgWgZFBHenbKEY2W7ILJy53gOsXMmzpm0uVm+ShiTs&#10;nmUKJBB3N3UAS6kEONTMgkNELKz1Vpaay7UqyIIIidCWUi/XV1cXETD1Fu5c13MBPwF+Oj/88cfv&#10;v/n+WxL6/PJZ06NTO6IH9tlYFIDCTeBZp0U4gn8SEQTatn/59Nlas66FpQojCfKc23FEdcgqWYWH&#10;cyllqYuIRISAHur5XJblfHp8PEtd9qYvm16u/g8//ocf//GfO/z5+nJ69/jH9z/69cvr8p+3zz9/&#10;+fRr364IY4QwMVMyigjO7LuZapi5FZpr8t2NjohssMNHsD/rDYey4QaoRjwv94FC5Ovg4+d+x9hl&#10;OxqMagCa7sX5JwwYRERAFF4oOKh6VKBQlCAOr0SFQmDFaAEegSVIEBjFSjS22iJzVInMpdcIKlCE&#10;wZt7N+tuHVDQVc0YCnS4Rra+iR2xV8l+wGMIDlJKbtvwPHikzDgv52Cq7o8bzxbHX/LdQn87bgv9&#10;rde1E5EUluKD5+KZkSXGqHUHBVzDWoQSSSGLEHcLT0WkkbOTEZcyN8uJYMJ8Kor8zu8+XzNn44hs&#10;aGT+/GZbQGl0MDRY04vNB1Ab1IuPVjtvDyJSVWC2cJ76s/sTOEbp8ZrcuWkKX4aJJ6NgVHLMFxx/&#10;q7MEbPT0ZEYui7cbPjNQs1WiOoGDI0UiFBQ2nZZ4OONQEES15dPkLNiEBeBmzCNZdX8tk/NARJj1&#10;201m57GOvEFXx5357Qj514752wCmzWti3zFvU49v4SNnFxi9BckpqCd4Suyan5961yChFBNimHRE&#10;hgucS2J2ZKLJO97OAcPRI2ailoC0hXLMurzskx3pYpQvQYroeZJGdAAsGmQb5uNLwDcfJcWdlX/+&#10;BFkKQDdd/3zxbS0jkZmsD6JZYUGQtmsi4AFsSYgDwTAGlRkL5PIjMSvBAUnOnSAUFViI3gk9pFM0&#10;gxHD9d6jC4SpAhKROmGi9CrKAlYu9wXgpi5SSIxZkOMtwt3Cw1zdW6C7m3nXUI9u1tWbWnNsHr1H&#10;N7Pu3XwnchYFdfOt29Z1M98CHcPcyI+8sI/+q+JpvBxFjTvC+cSxRMw2PXAp8CJU1uKoYh460BUX&#10;JiESd5iZmwVQlLiJcDqe1ghYqHk3qMVu0d3V0OCu6OFqvrd+3fZt9xf1i9Kr0sWxBfZAG0zL3NGA&#10;rMUNcJCze3DM1DYZl0ApUfT0VB6elvOTbVHEiJkJwsyn09K8td1NnaxGZKRCZv1yser1/LCW8vR6&#10;pa47gIcqbnHdO0UUrkWEIohwPj96XFV9b5sbyxKP6+mJypW3ZVki6LJdu9v19ZLV809P787nc6Gy&#10;9aZ727VzkNQF6BbBng0WataAdneRgiBHkHv2DVxKrZXUvq4Rv2GpGcUc/4yI0RVysn0pn2Dm1lop&#10;pfKJvbv76DXDaJZ3REYmFFn+Y6qa3Lwj1//CIky1OCoJnt5//PHHf/7DP/xhb6/m3dv10y/PoZvb&#10;TtGYbCSgXJODkOyh4zMjEAThcNqubd93Ug2LpaylcNP+BozMayslExwhhZd6Oq1P67oU5qfzx/P5&#10;vKzFERquFt677p2pMH/L/Ad2E36gyqcFfLp8rOVTKb2pqvt+dYyy0lF2F+QIN2gWfBwR8VuMld+6&#10;h9lIrx5Il4gGNgjcWsePdWyAhoGWAllvNbZeTpXG3D9mVyGbi1POBS/ETAyCgx3knkirErFDEERe&#10;iNmiEovHg9SCmZoAMFyRhxvF4T5ybGzdbJTAuPXuacuuFD4qBThLYpQIoE7YmTsHTYCVWI3BMxPD&#10;b/J9x2W8gVB5eL6M6fb1xvr93pF3/mAyaBR7EtghlIlYEqTiDgARmEtAtaPvqq3Uwm4GY2K4ww3O&#10;cAeRC5WshI+gsACGmQnmBjMkKQGCEE3xY/hh+ZGQK3PKx1SNNGyM4T3khw/NREu4ExHfqIq4IXt3&#10;v4NECVhGdpXJDoBVaznu+GEkz5EUxXS6SCJichwBc8chTz6YlRhdgEZuKMmawBDreKqZHEGCCIz0&#10;n0U4kSCcKIhi+jjUIVf3MDOPLhRxa/CXI7Pko4xIRRcfzA0GWLyXkR3fTDqK6O5sb7vI3bABMJrV&#10;xRx1dLzzbUm9mWDN9/x6zcXQ0ENATpF2O5Q2HwAYlK2CaLBVyPuEw8r1949kszKfmwaBs4RwMGFZ&#10;2jyfb0yMRZNwO578eDtKoPcm0z1h0jGYDxOcQeUlIzVznzOGCU8Tinzx0FFFcDiDAx7jbg6TEwLK&#10;LBWkcYYYySBCNpYuhBUgQg1UwVPlp3U5l7JkkT3cAHduOf0iijqVEEMwMc/5EhEWipBQJUqXEmJO&#10;qAc4hQQoVDulyjvUo5m1ZrvZ3nTL9Jn6bt53ba1tas29kQQz0vVK7arWPSxG39Zb2joHNeBOqZ4G&#10;dHiXMWnlJZxcM2Aw1tBFip2FqVfVOFVfRSph2lIEmZl1dQQjuIgwQHI6PSEoTTV339W129Vdzdvo&#10;FBlNbW/t0lpTf+32onExvxi2oM2wp0pyTg1PnxAWggchSBkZFDFFBQyoKm7rYz0/0Pmh9GuEqWor&#10;RBZUIYgi6BFsocP+2ElEWtuc/Hw+l6XQvqkGEa/LYqoRziIi4qP6RJoCtBCxcJHCJIs6GaQuD+vp&#10;RETmaJfXy+vW1Usp67KupT5+eOiqz59f7OUFCOHSTc08zMFUmEg4g38DFREmcu00gzGmwhxxF0gf&#10;IceIHIYF8LE6RSbiKZDVAwCFQIgsQoiCyIOaBblTAcBROILIiEmEGR7hzS3MssNjqM5YAdVcihNO&#10;y2lZzhret7233bbWt6vum7cd3ikUnAkeJ4Zb7ucDqAwNL6G3RvUEc987RV+ES8nodrQRPpQiNHOf&#10;uRYIUymjwYZZP63vP378dl3XT58+/fzzz6/XrSvvSlSW//Zf/97b+s0f/3A+f3Ay7SZs7z983y6/&#10;1p9/Jjw7KBUlwU5hkXoKUET4NLmOIWCPr6wZ0sosWas7XmHU5Md96uEOWh3/nKwVJDUYNJrVYgKL&#10;GBsvI/khGAc7gqQGldFPxj3MKaBwA5M40kcRweCUaj2bCsV992ihlKDNdBXdDgCHD4WaZf/mIAnh&#10;IDFGrsNO2aAwsj4zOcdByNDwYbq/2Ld3YA7ut5vKwWbd/wnF3T7x9hgrfowupYBLKVwJDBZCrhaM&#10;4QUq2WBr1KWaYd+0nZSXBQ64c0h4yrOShcqdcGzPB8NBROmMkVs+gkcDvNk7fJ6bxZA6Zd893COD&#10;cXhSl35koQa+um2WPtIqQ8MuB+ERd3grhkVfQqaS9Z2TAvkdFPK795OIhpYI6TgQGJFoWATfdf72&#10;W9EiDWV0NsgaVg9OSbQEz49ljApNZ2afpY4xiC73oWHK08hVt4zYzj2RmYfmcxRCm/Xn8+sxHvId&#10;3oyQ3+ewMic+icKkoI6X3kOoezhy//3dV5sWqAIQiPNUPTLfnGSVWwrV6a1VNICjvI5jYmgHRilt&#10;0oUewzrnEEIdjxWjai97zdxd0jhPH4NifOJXf5v/4juMlTtKSRzJzDHKMO7/MO3j6kRXSUQJiEly&#10;wc9LiPDsgMWCZWiEj4BkdPoTooWn8TqhRBB8FZyKPKzlqdY1nFQ1SCNMZMUIooSwhjOihqdSh82s&#10;tWYM5hDUTEGaWfjq7lM3A2aUQoYQhLmFao+uunXbW78Yuvm1ezNPQ9GmujmUPFhA5CD1O9/myOWQ&#10;HIQI83B3RTqkgh27uZAJXJhMCs2yTY/o5haNOuuyiMMA89iZC41Ws9yaHvl0ZhalUgpz8Rg+Tx5m&#10;Zk333nfzZr6b7Wq7+Zbnr9o1Xpu/ml80RWNoAR2VwjeWksDhngohIqlEBO/Z38nFUZS1l7osj3R+&#10;4Ouz7bsh1KMCfnm92jCIIWbOVS0opJQKAdHWdjYxENc1nIBVREo5VWF3bduFwpdlabuBhbkGFQQ1&#10;DXvZVE2I0xteR+25dg0P/fXXX56ent6///BwXr1r711bR/D5/JDajK5uEWTMXFhYe3c4MwsLkaQ/&#10;jKoGZQXNm8UZX+UK5g9TVlHS8mGsORERZsFlcXA3VzMUqadlWRYWCS69Rd+a99DgoShkNt8EbGFd&#10;m/BSlxO49Gbl8ePT+w9P9aH+/PPffv35rwh9/vLLp1/+KuyhnT27v3nGumMKh4BT6Zxl3Bwi29bX&#10;hcuysEjq0CzUzB1BMxg9wiaAzIOz3Slsb5uqlrIIr6Dl+fn5+fn555//9ssvn8yJ5IwosH379OUz&#10;VfZ4+vhUqoCtx+W6bPtmpgQWkTqMxJO3Q9w5XN3Mge5PhpmOSvcDdc27T8ddH394t5T5ASwmYWAE&#10;CudR7fbbY+jAk3oAEisgGzgwEaiAPIrBOeAKSgGdhSOFr0SEZFAGgRNxK4owz16wJFPfMoH52EON&#10;8tSImI/mgJ5VHXY0RjAZTe8RI3YF4JyWQIHMlvLvbepfX+28LV/9fLYG+voWEU2zqIjc/0Sk1kKk&#10;YAInTsaIYzHCBaICcgr17rq7rsonwCO5q9H5yymGKJ5DYhj0jdEwPd9HdP4bEEMzpQREECi3nJgv&#10;xh05P8576loG/eCzMmX0XhtI25l5yoPieB+AYQ4SImLOxLwIIYZwnOzOxTR3BEKSWHcLx7yTExfm&#10;30bmQAlimDTh3G6TqXC6hRwDkdJwYI5Z+EmTQQtO7wsfZX/kCVOFOQZKngyZA4Bqj7Ds5TzKJIcZ&#10;VKSTXoqSbjTNKNDNvNXtYkdg9wZXBMVN63aEQvnmzHxc1/CSmAlZ3C24dzfEiUI8IJyOc4wYAHPU&#10;B47Ag5DZ/6AkvOgY9TG1U3H3k/GZMcbEKOqcN/zuYnLwDCet4xe/T/rOv+H5iIGYwqA4RikDFH4T&#10;ls3PZQwT/iyay3Uoq0jg4Zl9T0U/UclMMaHOKoFxk4eZJFWgEBamE9NKKAgmPlFUQRUsggVMJGIo&#10;7kY8/AiJhGgFlogloqIUJ3QPbZ3DmAuTMhdBUVVVL6XUwoeiQ0oECOoR3qOrNrWu2lSbxtb10nwz&#10;39R3d3NqqjuxcdpPzGKFxKPHI8sSuYAGjEBggStQDYZQCnWiHp2piBBLuMItunWoEi8RBjIL4dFA&#10;kwG0XY/9noikUEcpxK1XzmoGSmuuLQHWrtc8bfNmtnt08650VX/x2CzUvTlZhHrWZIzHl/mC4BFT&#10;MstKQ7PZPP29uAcL19P5YXl6x9uL+k62J0fLTTszanZLxqgDc6feN1kWMF2uVyry+O79x+8eKi+u&#10;dHl+uV5fzR0h4IXCA6XUhUpV9dadSGy3nO+7berKzObdyYhB4a5+7Q3REbYsizVFdIaHx7t33wVg&#10;ZpetbVuLiLqs67qSR2utb5upFhZiEMLMs/DmKyAVU4l1jP+Zl4C2zgiRSkSpAGYubpAi3a17UK1P&#10;H95/+4dvnt6/L2W5bnp92V++vGzPV91UA4VAFBwF6BFB6VT19D6wbLKXH/7ph8fzyXT/+09/vXz5&#10;QlDbr5cvnx8flvDO4YTcUQeRk+YwGfhkCSAXYZbT4/rw7t3D06O77q9lv37ZWxot3U/p25ENbJgo&#10;Ikz76FZdIHb92y8vl8vl8vLq7kt9YHR1fzifP358LDV+/ct//vtf+uP7B6m89y/Lsn/+8tOX5xdX&#10;58hAze4/lLKFC5xIRsRGRLPZnIhke5D7fP/x53NH+TojNiQUBAB2wxBpSJgvZsCDjq8YeqmsRzha&#10;j2WYy0MlEaOB9bCnt6mgIZLj/NVve0ku10JEoMP+O3HVkKBS4jfc+JjsvR7OibcS3Y+WOYgIuXEA&#10;tyvOHekgpY5y0H/tODRov9Vb/Y4iCePMZ3e8oQ0XkVIK6EjJRfDIUAYNwExMxEIc4d6b0e61F7Bm&#10;HRELD4omyC3SDgBAGo9mGd30Z6WpUElgdLgT3QbSTOjcI7B7luv45obSgLS6FZHkm0e94ch/HZjy&#10;BpvG8Bs1ernwEhEkq1yDEHGPseDuhtvoHQhr3My4iZQDKcni3G6PYG3QNuPqxr0lIkIkmRcHdWSz&#10;xIwzwTfSoPMjktgWkdEMVMMDZj0Zu4zdAURYKnsGDIpj3/9qPLxJDgJf//M4criO+5ZRwEFZAb+F&#10;+Pdv+Nt3y1yeJQc9ZxaBErF71gCSR4RRMGRwOWl8OgD68K6YGizcvjKln9cdk/Q/e9DUseHuAr/6&#10;OaaBwo2hG2wT22g2fz//GGC3MeGA9Mo5As5AOKgSjDh3ASNitnIfaBKSA6bspowohMJYmRemQlgQ&#10;C4MGI0IFXMI10AkiLKUU5oVQmE6INTxNpzk5lPBwcyJjjrJUAJmjZyJmFxHi6E1b2/d9e9le9v26&#10;t02ta+zde/O96db0Yn4FLNBBZvFKjmEsSISZFsxVAinKQxZMm7MKSQQo23gMmGyEatYhEJZh84EE&#10;Ip11JPiY5Q59yhx78DA3hzo6Fyo87jkludu9q27mbeBCm87yUIW67xYvgRbwSP017OjlQODMCxKR&#10;syF9okb/JfNRW+LJuqm3Uut6LssSLKphFspB8CC55fRnx71ofT+vAlDzttDjuw/f/MMPPz6e39tm&#10;f/3Lf/vLX/5y3V5q4dP66GGqWqg8PT4xVQ9iqrva5XVzWDC6tdCZOJkrlYjs7WK/7KUs7jCNCFCp&#10;rTUqC0tdTkJSmcrj4+PDw8PH9x8+f/78699/en1+djW14NE4le5F7vO2v5nyx8FMB7luGoCLVDc0&#10;7UxkER60rOvTh2++/eGHD99+s9TT588vD4/9tL5/Xr5cv1za9eIaBOUiCKfwWnld19PpgeW01HNZ&#10;zqSxvV5eLtfny/VLgbPbIkxmFJZwajKnsCBQKvcDnoY8FFx4XX/4/k/nh6eHp0fT/ddfqPVX3T2N&#10;x4D47YIyb+6IH2hEsP1l+7X3vrct2JiJmZhs5eXpwR+W3W3vz397vny+fhIuce1XWmXXa1hbRGqh&#10;GKULAAAgAElEQVRlWKhlJ/JA7qSIwRWlYePwAo+8s6WU2X9t6F3i7cFDfXGrth8x/fzG6Qa2KCBe&#10;KRCjyjklthw0DGgoWJg4BEQSMmp+POY2luhhdE6cRToI8JBCEUjKLeC1TFNQypFwLLR8W9o1gZCM&#10;vcTn3p9tsxNU0VDCBoOKO2X79JmjGRXcbw15gu6t44/D7397fL1Z/gQ7cOueNF3HMKHhwSsk9i2F&#10;PftVFhALwVmQojNm9nAilFKYEWimuu8RzedyLsTOzGxMHJQ6ZR8PLicVZ4VeYphpLubDkNNGhvsO&#10;SBFNpuo+qTcpkLuZfLApyfcJ01H44phVqwciGniOHFHIMeX2No05UwiI0aEbE2Plzp7OmtNF6QBY&#10;4wSGZjs/w92QENNnRix/54TR7XkyQEGpyhnG5TE5pCMVznSMH0tWLwAKmAEH2xSZojw2ACBV8XT4&#10;YrgfCHcuizRTpHOQYL4gAdn90nmrHPRhD5sIYViuD2bnlox7c8RXwqlB4o77RcAMJ4dmyvOWT64L&#10;2VEa9b7QL4nzyU3OVYjuLuM3iC9V35PGThCZP6c7aiu/H/FOHDfkHlBSMpQpGD3oes4sFY2XJd7K&#10;EZKFC3XKspioIohIiDKcSq9wA2n2bgAwh8ld3XCGOxCEAIIoxFV4EV6ZK5kQ4N5Dq9RVmIkJBocz&#10;V6knkRVREYvHIlEji5SY0yA0ow83dBswcAoepKsLY78+b/vl+fJ6uVxa29R6QJ26ee/ee9/Vmoc6&#10;K2BAA6WdQZbmCMYcCYIE+pjNrsQesLlBDaVd5sKJ70bplNsfh/U9WN32oZAkodHlcyJd7800J4WA&#10;BQuTEGV9jJl39ebRFN1jU9/cu9HwFHVcnbbAnoqENNubs0Nm3QPGaMUAjhgRDBOBBSwU7BaN5bys&#10;y7IaMzwsrFumgc0NswzIukeAsKxZY+HMDGYPkCzr6bGsVTv2zX7+BaYdzAxJq8mlnh8enkSWsp5f&#10;Xq/mP6s1gN12d6WIsU25EXtlVlVzDc/oBkQCo8+fX8p6WpYFzMKVpAaJOsAiIqWsXK6mlusbwDFD&#10;5lw6cff9QWLdcyi1CjOn4LaUcjqdQCJNd7fCpVRZH8/ycA4u3eFqGrSc3y313fn0/mV9fv71l+3l&#10;k2tLvpiZidk0tm2rtYrU8vzpp7Ztry/P++tL9K7QSlgWCe90e3IO8NCdBGd9io9VdAWvhPOPf/yn&#10;9fHhfF5bv7b95dciUbgI2a45W+9WOAbC1Sw0g5VRIBkB95dfXkop67pQLdp603Y+13cPJ/D+6y9/&#10;doeQPp2s2Wu/7kRoGwXhVMtplYVCu8Oa2Rhe2bkue6IOdXkMN6Lc5JIpiYjr9RqDvoophUtB7PQn&#10;Jn+7Mt79686C0gF+i65yRQzcGKDxyEGFw0a7VkTabbEzCnOY0zTOHispgdJ9AJTLgeXXQ9d11/w1&#10;A29xwEwHJ8G5huZ5SlaxpT4s3QwmKBuq/mNiHsKpg466T3v8tnLwTVJkrt3BTocn2u0u3O5h8nOj&#10;gxsrJFslCSiCs3sEHfoy0EgXEQdzESFzd7docEMomMklXNgdEVBHnSfjM1Mz4te0dR4U2QGvc8bq&#10;FOxFDAfRMS2nBdQAWLgh0TekiBPcncRipnsSypsZc01x68TVuZsHATO1F+44HA0GMzT0W5PGC7i7&#10;ciZRJ0C/XR0oOLKxTGh4iqk9CxLu0RUCHhn7HrBjtkcdWS2KG7q6ZRLz9HKKJWrrqmNGRExBIAAM&#10;n0Aaw8p9YLIDx+fJ3K+J81YHAJYhv3N3p6PWL08Qxxs6URY48K2/e1pM8v1gu/+smCrJ8TXddgYV&#10;BSIerYd8pOPfjvcxPQ+0Pb/GMVciW5pnh0UAR9IoBtAkgKeH9LTJGMES4RDpJ94bvaLmpzMNUirp&#10;cAYkQlLTHCEITrI821SNgA1EJGBBEFFd63tEAYiCabajIiKP5tBAD7TAbtCIzEg4D/XMYUCKm8to&#10;yg2DJWrlhWkBS0T6HWbKV4RIEXAnLJXOQgtQPKP2IDeqVCpXEUGImaUI8fX1GYAM7EUsg3/y2Lf9&#10;9eX15XJ5adoDPcSJzLypX9U3j92oh2uwwjvJcAcFAGgO9ZGuHVGuEwcmX+WeWSAXPvzPlEhIFiY4&#10;aUQMRoyDyJ32AI1/BwVJIYEUdIcwBzRU7XAy50KFsm8wjSynu3o0kHs0xebUDN2jOczjCtqDOwLB&#10;2U7UR4Eg81B4RkJgnrScZUEEgIicRbCCUkmE8cDrAy0rtZJ+RWmjKamMcCegFGESPklt5l2jUiXw&#10;5eX6+ddPhZaH8/vzhw9/8OjAL3//W2tdRETWBDFdtVmcSnVA1nPlB91fXcStuytMKd3NGdYVYKlS&#10;ZUGQqo4lItTa3iZT67Htry8Afv3bT65Ne7feM70tIszYux9wai4j4xvmwikpGYtt1kWnMA7M/Pj4&#10;+M1339X13M3/+tPf5LTUdS2nRUrduunzC0DW/Olczo+P5+WhioR2022/tt5UePSSvF6v113PJzuf&#10;H8rP/+V/V9UwJUJlmHdzj8xRDxqfiAWRTX0t7QmJapXTbhxWHpd/+O77H//tj//hcn2tVR6W+mk9&#10;ccDhijiJuLXeLSTANKrWI8K65ALNDLiFq2oEfVjPCGlXbRFel9O7x7KsG4VdL9Yb3JgMZEF7iEYY&#10;O4SIjL3JRVvbrgQ/LYtZd6cIDSJmiRGgmrm52ly+ve9NqecmASIRmQAlEISSJUSIWyrkWKdGbSTn&#10;XJruihGhoePRBg5bReZRRO3wQeYKE4WbA+6Ah0vJBSTvfQDBhUVKRidmYdoJhNGm10GjtjPtANI3&#10;nAksRMTuEe4yyuDjKJvL83Efi/jYWsZegQCszD1uLuQ+/3Us9sfhbxoADzRJMwN7HDHaYuaOODap&#10;/LeAMTbgzKg6CeoJvCokuJBTeGbNQO4mIlxEqvR9191KOZ9PT8KP+369Xl/sV334tta6WjPASykO&#10;CVcM70bnmDvdNCnNkH0s3Jz5VeYgd01OMyHdUG6PHCIB7EO9kYUReWsSEh+iHw4yCw3rminijCiZ&#10;bYguJffVkcO9y1BjJL98yoXmrv/mt8MwniMNjhkA2YizdVp25R9ZanVjtOxIni93h5FkjBH+ERPS&#10;KgogiPtIPI0Q0CMiqpQYVYERAQgEHExquaw7zBF6nGeaiHhasI42VlVEtm0bZTyT8cKALGn8e/Te&#10;DkoLyJpo4K3AIiBlOIl4ONLYHUQgM3yVghw4e3p3gYlnEBHw+VwSMrj5aHNUuQ6MTSBwTvMILwfW&#10;izlLmEAkUnJ780H+kgzGKZgGD5ecYLL8aSw4Iq9ZtuwR4NQGBKEQCYXQsCjL0chEhbwQClAC1WMJ&#10;nIQWwlloFapFFikU2q7ba/dWay2yBkop6/n08eH0/VIfAdY9ADqdTum67NGaXa7t87Z/3vQzxdVI&#10;JZrrc5k+Xk6IMINO4jmyn3PefesM5kISLswiUSstVGoFM516tMInxkJR3OGuCCtwt2rmhUikllqM&#10;rUVrrZteI6K5e6jfpoHu/qK+qWrD1rGZdet7QJldsTs0sltfJmAQiGJhHi3CQYqEUw5mDvYI8jRV&#10;SoaITFIDiUCoRSMWF2EpRjtCCRIRzlmA7g4tYhPzpxMvW1AYC3No7qoe7BGpeVflJF5gaTyRZDH1&#10;FIEZNUd3bxYtwgId2M2NgiKCOZiR3efNsq0UCDwWTUgIgZSI3RFKahxKwWAuXE33F6W+PNDyGPys&#10;1jiAUk/f/8O/KYyffvpp3y6Pj+8BfH55Pq3rjz/+m5eXy6+fv6won3/6yS7bn374kd4ty/LwTz/8&#10;cPrw7f6//K8vnz4x+379Ikytta4tSgnhHqygEgszU/Q//eP333z48Le//vlf/uUv5k3NKIqIBFHr&#10;iqEgQnZNDpi1y1h/IDn3r9fntEko0x8twlWDZrrKeg8ikRpE7nh6evruuz9Uqj///Ot++Sy0MrO2&#10;i0U8Pi1q2HUvS/3jjz88PL779fnl0+W1qZ7Oj//0b//dcj59/vJlv+71VDa91pO8//DgFqV+KBXO&#10;evnLtZ4/hO7hneFEGtrb9XPoa/HtSvmoBqduXKiUMsrUh7pdACKqEpwOtwEJMIdYVO/Ur/rX//rX&#10;Ta8P72pdw1ofEaRj27aFRbg6u2fKKAAEc6Fj16CxKzPYupNBlvXh6d3pwztnuVwur5cLmQNW2ILM&#10;tTfbnUxEKpGZeW/dGG5EJKB0FRWRKgJAQ8M81eKFD0snZD6IjigbGG6Bo4jaZk4Eb3a2eUzyJlfD&#10;mRUacfqbVhIZeQOYMpesbbRD9porlIVxJLWQ7URkamuyEtCOd/jvfuVRuzSdsumgNMJSmnV38m+q&#10;/I53+f9yTEDJx91AUilz7/zN54wbGANQoDCC3VlDgrPzMBExJ70D4ewm9t1333z/7XfffvvxtK4v&#10;z1/+/Oc/f3r5Uk6wTtoRAjCZkvaARDDEAgDDOJIFDBqViZZudQRK4QImlXUoh/KIOKwm2KeiCIN3&#10;gmdp7bBpGLdzJCKD7iWWBzg4BomP/olO5G8a9c7vpyvbm2NUKhCSTxtWE36DHZrMNWGQ5zTFGFDg&#10;To6AuD+reZkRTszjXZllKIsRAHrvEZFNox1I6UoEbCgHPYb93+R8KBnqlKGkdKxLTNoNd6/M79/c&#10;gvytgsQ9gniC3fHXGrMxdmAoqAjCBIBF7iDvLZs//n4q1nEUMhClcdCRkJsmM85BIOJRFU1M5e4h&#10;+uSbCOzHvfVBd2Lw6ESFC1Ekph8O0ZlCQsGYL2PihFNINrgkRCFURqGZRXVNOzGhKOyVUAirY2V+&#10;JH5Y+N0iT6t8OJXzspxqxfPzp0Kf9vZaaq3lTGU5n94/nL75/rt//7i+Z1r2rbW911pPdUGhvT3v&#10;/fV5+/vL9ZeXbb22L92vEddKVsgTSQncyIg8okcEcxESYSlRRMpCi/Ap+5AS6hAjRnWigkCpVWoy&#10;VcFhxGYdlp0vzLQrU0R3d7PdfN/bS9q0qvdjVjqr+qZI16vNohuSeNPw7t5TX0W41XUyM0BMnJZ1&#10;xJEJ5fBIKWfWT49mmSNQ9OHEkVygFwABM9TMhgSFkTlbwNS3uQgfXYMylK0gH26tiIAG3Lh5tNvs&#10;Gy6xNrJ7UM3MYDSPtKKw0V8hIoYVEdg4gMoFo9MqwciZQhARbj1AEeJJEBJlQAUhFuOqpZa6QCoZ&#10;I4LX9byu52VZTg/b67VfNi2l1PJohpeX7XrdQyOKc8Da/vef/uXdUh5PJ1mXx48f/+HHf6y89suX&#10;UN33z6+vz8tpWapYeDOPoO7x8eHjdnndt7jWJnx69/TNvr+8vDyn9w5z6iTuBOkI5MY3W6MCIEBC&#10;D0b2bqHMpSqLWzhSSQICYlnW0/rw8PAUXMPler2GBcn6UJlgmjk+8LZtW9OfP33+6aefSikP56cw&#10;r+BK/Lr1y+trWch1B/q6nk9Sl1Ja033vX375Wb2EmXD2I6bw3lsrIjLremYAdbAOc/3KhWNO/kiC&#10;JziIgbCu19fLp//zP79e+/XhsZ6f6vPLz/u2JXnpFlRLqaV5d7dAFIZbCFHmFNzDwUFwJg5Z6mJM&#10;ZT2tT4+8rNved/UgvHv3juAFHtbafrVNCVSWcjqdeu9tu7pqYa61kmvvSVRKds3MAZnZQIpDcnu3&#10;ncyveKsVi5ur0P/scY+ujjs53+r2w/vPvbvPmRjygy1IpeEs5fgfg58bUvyN6OT4uOM0/p9d2P/o&#10;E7/6562q63elxL/3PncCrOzxnHUt7OHMTGUkEYlBgncfnr755sPHjx9Pp3USJmYGUmh31YFU3N0M&#10;gIVlEjRzVEQgGTKhbFBM7k4jnzzyO6OsGj58JiPcM0GOCI9bv5HwtHR/C62QACgGxpq6K7wddePV&#10;xzAg+ppxGW8Xv/f0A1LkcAHGHQnkd65v47OmxCjG+eVL4+YMl7016SbUC0C1D03fkbZj3L9/mo7M&#10;T0cmJmg+UyLiQYCmZit8uhAM3/A7LPV7wHK8LSU5NC5pWtF+fQ8xr35kH4nSrv24pQeWyzaDlBvn&#10;vHmpvcuAJPtPg4jM83pv1bl+Z93ikW6eB8k7yEwulLeHMCIISoeiOcZHXniAOh5EKcZam8v96L7p&#10;TCggCZcs7phXRwQhZJvdE6ISLcyrlNOpPJ7Wj+f6zeP6dFrXtXK2tiMHmJd6Op3ePT1+8/T43ffv&#10;P757+KbQct2219crEZ3qwpX7Qlvjwhv5NXQNLTB2F6AiFDHPnwnRiaq7pXx/tOmOVFIVInZjQkFI&#10;uIyYBkRkkTXMTMzDZK73TYCurbuUXkTI3VVb97bp5q7m2tMv2YdsUa05Z4Mj8yxTDY1QtQ5Y9oYn&#10;omN3U9VAj1AksxWeMgAfTzlxTE/l2cwhJt5KAriZZ20gETlBRu0URk2DaR/J6KEuz4cIszaGKXn2&#10;h3Z3Iw3swXbA8TlbR7Xy7N/cA+quIE8j+wOO5bweGnxEym/m+jFaDmCI+W77D3LvnjrXZaFldb8W&#10;Vdr3/fPnX2utve/Z740oapXe+/PzZ1UlZg9jIbX+l7/8X8t+/fdl+cPTt9++e6fff99fLr88f0rS&#10;eds2C+sRcfX18eMf//jDaX18+fmLmT9/eun75r31bhFUSkXoIOG5ECgbCQBQj0nrYq6Q/72di8ct&#10;yMl9e+WXly8PT48PT49P7x+v+2XzvW2dGN0srPdu7vH8/Pxf/8ufzeLLy3MJQrfnT7/8+T/9p/P5&#10;vLX9ctm2tj18OBfhVeo37+vT4/un9ZGM2ML27Qq0rbk708DKCC8fPnzY9su2bfkwIobZ5pExAcDD&#10;jTptGKcE2y39zEwvl1cjotft5flzLA+19Zdd98JSgKgn4iVAbmpEAk6bkaOsjShLZOEBD/a6WLgi&#10;bN+9aQ87Pz7+8OHH9w+Ptm+6X/v15QXY2uZu4ViWhZnDdHcnAjO7S0QrpUZ4796tRwQERUREUvTy&#10;213/gJJ33/+/Ob7CZ199f2QMj+Hyr/3Jvb9lAiyM4rJ/9dyOCXSPpe6h2/1v//8CWL89geP7e2T5&#10;Fbz73b+Nu7s06juERgTIoAIAMW2tguLatr/98jfrDQCHq3Uqg0QxcymUIMIdoxrOKcW+87/jtvjc&#10;/DJm8ButR1mzPV9JNMEHGTmnD9wgSChu9OEbkHQPoH97fD0GZio23n7NV/zOz4UZR63f7VOSgZ5+&#10;mLOFSkSmy2+fS0ibpkReNHTdb7LACWpUdY7JwGHs+fa6suMEE1FM1/3hCzkAt8F9NNm5WTLkSElw&#10;eawJ9xDrGDJ+dA54QxLH/WuQgOzN6vo7x5tIcrzy0NXhWAwyp3tEm+P1TMcwJg/czei72Z2ElgxZ&#10;5tTSjft7T3iDaBaaDTHWUXRGmaAkoACFRpu/AJDK6LT3FDoxV8IatIicqzwt9WktD6dyruVUeWHi&#10;Rc61bIsYmBY+rfVxrY8rnzggZiwqXas5kkQwI1N0ZfXiqC4rCmgxdncDiWc2Hwh0BoZ4B9n6hrPv&#10;PXNhFqaF056BV+bCVIMFEaZwH8q8dA51d7XdYETUjSBgkIWa9R49VA1m3ru2cM0mDA7v5lN6kN4K&#10;b5pZ3e2zkqytWQdpQBEKMoLxaMqZEySt25Mhs8lvCUL/79qubUmO47jmyazq7tlZLJYLLEFApB4U&#10;YVkhhf3/r47wgz/ADtlvZJDgFdjb3LsqM/2Q1T2zC4IUFVLHxsTsrbunui6nMs85CQZ5darmBRb0&#10;FgP0uLchC1cqao565s3fg2iOQE/GEObVvCpV54N7ISKnEDtpI+e1PKVNGEuby/wcqjn6HlILoLYR&#10;w1M9iRgXPuklYuMaVZjDGt0IJinlLCkRmNxVdXx/85MbwJ5SK6+iWlPicSwAcg42vQO8erjfb9b9&#10;sMxFXly8eP3pNY9a1vd3t9tFP+zGWovu65Yzf/7Fy3/907+fnT37r//4T0C0jqqita7XG7fSD50r&#10;ZBK8n1BIHu0qZy+rjy9ewaNtm0lq3Ek38s1mf3s3cJdzzqOVne72OgqoAzL3Z8tFhDZWdyslJ/c+&#10;d6p6WG2+W2/Ddy2m0/GwGve7ujnsX+zt+vX54lknfLZYXJw/S05rHcdSVdVdhSGS0rOLpd3X3W6n&#10;qiIhztJaa9Rfa1EfiLubkVmrmGAWBeUUqm5e69j3PfneFOUwmlZByuEtLlmNippKEkkc3DsQBT02&#10;QnkiHu5G4N3ooxmZnoHz2eJsGK6vX3326pqLPdy8f6ijOhW1olaKK9V+d1CrMftXJ/cSm30zU63V&#10;jBld10XJoVoLTlTu/wyQ8WS9nHvDk2v9LLo6/fdTPWNs7+aY0C8cp+jtH/Bh/ubjCbQ6/ckpuvob&#10;T4WpGnGbF9o0501gBzPQu9t3w67Lwix0Ngx97pDBidypViujkiQRqoVCrBmGIfOEywwFGORRBbpp&#10;NoOYxGGY4RQuTw2laAv2NKMHc3U6yvGY2ThcjI95KJrDRT5lGU4aam6WRwibiGKOxONX+uAnsay5&#10;G7maB7HW3XkCW2augTwaXSamKz+57pHcTS0tGkGsidHvEMhcFnCucgPgtKZzICNpQEfmpAiODT6N&#10;gmkzahNspKapjDtrJzSzU4jnzdeAjpX2Jth30m2e9CKazqlEDTA31Aua7m7qkxHVDuDCRGEchLAs&#10;pMk2DXMHCsJb0MEZIQcTImqBTBKCVdOItyL4D8YhzMucJvOnOZ4Q7jsyA76Thg1b8fCrTLNJFZhc&#10;Q90l4Ewu5AlI0JzSkNAl7hJlUKLK6iB1ppR5obkS0Kdlxz1bqmP13X5UMCfdF1GkJKxa6jge1mo7&#10;H5VHzy49dQKvQsVBogaOgQPK7sWphsl6ImFOIAlCMSMJd8SJkVLqkyyYE7kYrIzx6N3MorxIkLuZ&#10;a3GDuarBtHhRPVSr5KpWzWt1Ja0Knfp/cpswOgVCcodCmMgbDyqGSWhK0KLYhPbl3CAyYiQEMa7J&#10;isjbc5QYDuYjQgZt1vzrT+Y3dy0+ktcg4sVQbs9SWpJ6Qj/qUFCtviZqxbmDN+IBq4FIwFuwrwI1&#10;Nnp+XJGnq1JoFSk4ubFLjE4XPnUzqT+icc0MWaOGGTOlLCk5szlZ1+VSajVlQOBk1VTdLHedkicR&#10;AY2lgCglqbWw+/dff7X58e73v/vDn//lL69eXt3+eLlf3xxGCNhhfR4+e/P7v/z53z5788XtzYqR&#10;BNwvzt68eZ07fP31VzfvfgBESSmc14zIyZikeUb6yaCYUeNHF253d2NqxV0naxvy3KfNfjP+8BYi&#10;Y9Wd7T17SrkW8zbG2dzNTAhJ0mG9EZEkIkQRxHZ3t3ooVsdyWO1XNw+bm/XzZ5e16ma1LqUQUdd1&#10;YNWqtSoxcZI0pZ/iGSO4rjHHNb51JDIb1duJBEShxACcxM32bq61CBcRYU5kYIAUpZQsXalOXVqe&#10;LySlUvfj4RB+PgCEs4hw7tFl6TJJGsdxXzQNw+XLF5fX14uzsz73KSWwGWG3H9fbw75UI3SLs8VZ&#10;dovSzIWIIOxOIM+pJ68iKXU8DEM39O663e/qTiMBdLqkPQIEj+lTfx9MebRePr7Q/O2HN/DkiMDV&#10;PHR/FQv6FHSkKX3z5MyniOc3fqBfOp6c7Web7mNo8mPn4bnngZjJ2CPWjjl0w+5u1QoJ95yJYWzE&#10;xomVzIvX5Cy1MCi5sbE3QWLb9DECEhGRT7a0gIOTz5k4hnmdKfwGD4WgmxkINqk82aAwtuZTSEqN&#10;vzR/sCAj+c8+8RlDt59zKHeCK/ToNTjeGnd88lpNAxa5zxirXWWSB04kt/jWppot7Q7mV1dvVP2I&#10;s0TwzrzO6oSgywfOtw86mLVVIR708ck2d4eo5wi3VgM6Pv5jPeAH7+eYVrw3fLQP4YOgV3zZozs5&#10;Pf/T7yLlMgfw3Fvxh3juErUm3N0dDhcOK9AnA60N1SbXDfMznn7jTOKEyPTRNOGAI5GUYuU/hYpR&#10;qJ7aZEtT0KJ5P6PNv3CHg40YBBvNUisTpaYjj8bO4qpwI5CAwBAy1FH9sN24VN4BAkOSHmBTK+NB&#10;y6g22li8GNRZIcqGJOLEJARjV6tiVNzM1D3gqJiTMczIQM4wY1Bo7jpQAiV3ATlQzcyquY+oZDaO&#10;ZV/KqKTqo5upVXdVq1X31RWmiuJuDXCwMcGJGQtyPt26hACo1VjEzIebWJVe3Yt7cYyAgsmeTPio&#10;7pUwgom8gjSCQxMB3dwdFr4P3Go/HLuRmY0EpdnjMB5j+23ExhrAIhhRNdoR6sTEnSaKVudUjcjd&#10;ZrOrwFVTodg2hiikuU5EFpVtYFEUZJ5eInurE9g0IpIEK+QgEeQsuXNJxmJl3LIMw5DcfRz3qppS&#10;yrl3d0mhdpvtuFWYqum4Wq/W9Zs9He42ifPq/j1NHE2wXF1d/fGPf3rz5vO7++1f//uvq/vVerVd&#10;ni8++eTqi9+/OT8//9//8c32oYyjg9zczENAEWRtoaZz8faZf30pbA0VKsTIEMOdfTeuHw7GfR4W&#10;y+evLs/Ol4vubPtuM24P2+22jgd2SpJFkLnFrMjCr9WdVCgSxahadqvVYb3f3W8WiyW5lP1BVQFK&#10;QsMwuNHhQE4KUFqt7g+HHU3ZK2tFYTkW6akpQcQxPsk5Mbm7khIpExGqwdUUpMIMKEhBKTEXEnCf&#10;Oiwvz19evwDw7v33474ymOEgMg/b2MXi/GI4X6ah74a+wqUfls8uzp4/Y+bDblxv1nY43K9WD+vt&#10;4TCqUb84v7q6vP708v27b+9ufhr3nlLKKVlVV0spqTmAnHPOWUTMIJJTKlaCjnqcYU+nSP9wrqSf&#10;nc8/enwMnM3ZvRPnEjx5nf8r0NLc/vMfzDyeX7j6xzDZcceMRx//H3h8GJ75u88TsB6slBClEFik&#10;JbbJnL0fcuxQSbTQQQuUdFj22/2OCKak1Vmh1ZEdU7WcsHkkd/bgRhjztBgzEfmJBJ7I4BNVP8FD&#10;NljdGGi8LCMGE9OJcp6IHuXXcJJKO+lp7fnGPIBj62E29f1NR1v4iZzmSoYz32diJMRfxYfQSUUA&#10;AAYNSURBVLumWZxX+SZZnj9As+0g0kppNquYOikw9ySbt5cR5w6TuZmLOg8gno0IEIIHb94JxZ+k&#10;82Zs9LhLzL+ayjdPcakGmh8nSdHMWFBPxAFBJYs4ViswBUPb6zUE1O7b251HYATH0l4xRTT+LD1O&#10;+oflTDs/54hyEZ1y75hdmCXqMzbbhUilPYpPzx/EmQNbSWs+CBGF+LqNEjB7uEsxOWySS5CamSpX&#10;B0k1cmM/LlcMuJlW3603nkbhzCTI8JTdzK0yKIGFObNUZOVMrk49p46EADFYtUOtqVGQXQAwCYhB&#10;Ii5MzJ5SGoS7rjvrcp9kAMQ0SjuzWq11b15rHVWLqhrsMG4V1asqKbxUV/WDehVx89GhZsURXq8E&#10;SHPJa/1gjgKmNr4otKhOJO7qBN1v0di/EVLUGCjT/OwUjPgIs7KTBWEA4YkT8IfIqmrTdRLmeCSz&#10;UwQoUH1KOhJ5qJQI5qZhARPbF0IFF49KsMfBOU3grS6jnuyapk7oba4CwAFhbQrCNWoJZutFCLdR&#10;HdFPMCmQRYsgEzJyh75PXafjyPvtISMDpKqqdephVGsVYXc10+YEQCpIooWJc8J29fB/3/8E42HR&#10;pQQyT5yUCCSq9vbtd9+8vX379tvdbudVN+vd99//eHFxIZJTP9h20w9LYVgtVUdYeyjmzozos7Ex&#10;pEdfj6bAabxExD0oetEmxEAx7Yb+bDmcXz6/fn394rNPz59fdLzQFQ7r8ad3P/zwzbf3t3cZ9Mmz&#10;8/Plou72D3d3D3e3bjVxU56RMAuSwxymZbfelH0BJVcTaTZJkkRy7nmhVogsbTab8FSMKVTDAE3a&#10;dk0t+HcCNCZKk+gC5KaubYki58TNIFOru3cZXR4gBh8oy9Un169fvz7Ucre+M7uP5KqZw83JO+Kc&#10;+7PlxXC+PL+6SEMvuTOBhlacwSI3t/f3q4ftdl8OB5AtzhZXL66/+OKN6W67vl977K25eLFagRZu&#10;KKWoKu13RKQ+CwY/mrQ6BR/Te/pNx4cA6DR09MuxJTpBSDGhn4oc/bg+/ubjFF398wDW6fHk/L96&#10;OUwhfpzcZ8AsBxMzhAGHugEivtvvmX0xDNLlnMTMEiT3aSxhFB69VAAXF8Cl9VtmFmaaJAQkKRFa&#10;IXSagAhR+J4BdDSb8NDr6SkX9SlMf3wYETGlaR/56A/m5xsz+/yA/ENjsV9rN3cngpm1xNZJb7Em&#10;izsCLIi4u8PkpDsBgIR9lLu7cyMBsXmWHKuWT2lrwVEiOnGGTvN5LT9BDWA1P4GckzNSW+vErFlO&#10;Vy9T6x7HHYBpacTcktTmynQKsI6Da9JO+sSU4qkTnDTWkR7XeBVzFZ2Wo7FOxNlDuMpGAIKz1nX9&#10;8YnHgioMgB/ZlDQAF8sbMJtKzyFzztwDwgj/bgHAyE8HJqZwCzk1+JdBiSefKiKzGjyYBBLxzJCw&#10;+uykz6kbUtflLnkCJJbpLIk8E1Vm7rqu73vyzkkZSEkyZ+bU59znRJkBr85FiUUhlcWTolhSq9Yx&#10;ARA2NtXhULaorppCryeegdTRkNOiT0Piflic57To8qLvF6cAa7/fqtVxzGPZluqAgh1uYyUHeY5d&#10;SoIbexJ3osrEk+qkpXzJed6PYFLGBLRtk20IaDmGiRKEsHASczgxoUx0cgqPeyclStN+q4KljBVo&#10;W5Z4HsHZczenGnJS5qOZiHloiTFxPDSikkJwp1BENKAOIoJSeHd4C9dO+5iG+4mIokhRmnppLM2x&#10;qYheKgASdUQTebKymbmau9cW/RRQWM8QlACAEjJoFBKJCFbOnJIvl0uH1GJmlnNOKbn7fr+LiqLB&#10;LkqpueqD/fn5s4f1zsZDTnLW9RHR2O3WKSVnK3VcrdZfffUVvnm32tSu67rnl75Y3tzffPnll6UU&#10;Zl+vt7XWq+eXBNWxHEayUonMzc1MJJ2uB8dJ7yPz4ZT6OI768P5aLvpnLz55+frV9e9ef/r5Zy9e&#10;fZr7TkfwuKDCP337nVa/vb3dj2PKL16+fHn3/mb9cOfuKaVFTmZWyuimag7JiUGcyEXADIGkrstj&#10;2avWUqxjpJSEQGT/D35Kb1sNSayDAAAAAElFTkSuQmCCUEsDBBQABgAIAAAAIQB3Bsu84wAAAA4B&#10;AAAPAAAAZHJzL2Rvd25yZXYueG1sTI/BTsMwDIbvSLxDZCRuW5LCBitNp2kCThMSGxLiljVeW61x&#10;qiZru7cnPcHNlj/9/v5sPdqG9dj52pECORfAkApnaioVfB3eZs/AfNBkdOMIFVzRwzq/vcl0atxA&#10;n9jvQ8liCPlUK6hCaFPOfVGh1X7uWqR4O7nO6hDXruSm00MMtw1PhFhyq2uKHyrd4rbC4ry/WAXv&#10;gx42D/K1351P2+vPYfHxvZOo1P3duHkBFnAMfzBM+lEd8uh0dBcynjUKZlIukshO0+OTBDYxMhGx&#10;z1HBSixXwPOM/6+R/wI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CZoQSetQMAAMUIAAAOAAAAAAAAAAAAAAAAADoCAABkcnMvZTJvRG9jLnhtbFBLAQItAAoAAAAA&#10;AAAAIQDSANBu32kJAN9pCQAUAAAAAAAAAAAAAAAAABsGAABkcnMvbWVkaWEvaW1hZ2UxLnBuZ1BL&#10;AQItABQABgAIAAAAIQB3Bsu84wAAAA4BAAAPAAAAAAAAAAAAAAAAACxwCQBkcnMvZG93bnJldi54&#10;bWxQSwECLQAUAAYACAAAACEAqiYOvrwAAAAhAQAAGQAAAAAAAAAAAAAAAAA8cQkAZHJzL19yZWxz&#10;L2Uyb0RvYy54bWwucmVsc1BLBQYAAAAABgAGAHwBAAAvcgk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top:-4445;width:78486;height:66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sntwgAAANoAAAAPAAAAZHJzL2Rvd25yZXYueG1sRE9Na8JA&#10;EL0X/A/LCF5K3ejB2NRVVBSEntTS0tuwO02C2dmQXWP013cFwdPweJ8zW3S2Ei01vnSsYDRMQBBr&#10;Z0rOFXwdt29TED4gG6wck4IreVjMey8zzIy78J7aQ8hFDGGfoYIihDqT0uuCLPqhq4kj9+caiyHC&#10;JpemwUsMt5UcJ8lEWiw5NhRY07ogfTqcrYLzr7vpVO8+u9d0/P492chV+tMqNeh3yw8QgbrwFD/c&#10;OxPnw/2V+5XzfwAAAP//AwBQSwECLQAUAAYACAAAACEA2+H2y+4AAACFAQAAEwAAAAAAAAAAAAAA&#10;AAAAAAAAW0NvbnRlbnRfVHlwZXNdLnhtbFBLAQItABQABgAIAAAAIQBa9CxbvwAAABUBAAALAAAA&#10;AAAAAAAAAAAAAB8BAABfcmVscy8ucmVsc1BLAQItABQABgAIAAAAIQD/MsntwgAAANoAAAAPAAAA&#10;AAAAAAAAAAAAAAcCAABkcnMvZG93bnJldi54bWxQSwUGAAAAAAMAAwC3AAAA9g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1" o:spid="_x0000_s1028" type="#_x0000_t202" style="position:absolute;top:61379;width:78486;height:47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IckxAAAANwAAAAPAAAAZHJzL2Rvd25yZXYueG1sRE9Na8JA&#10;EL0X/A/LFHoR3ShUbXQTpNTi1Si2vQ3ZMQnNzqbZbUz99a4g9DaP9zmrtDe16Kh1lWUFk3EEgji3&#10;uuJCwWG/GS1AOI+ssbZMCv7IQZoMHlYYa3vmHXWZL0QIYRejgtL7JpbS5SUZdGPbEAfuZFuDPsC2&#10;kLrFcwg3tZxG0UwarDg0lNjQa0n5d/ZrFFw+uuzn82s3PQ43L75/tu+zy5tR6umxXy9BeOr9v/ju&#10;3uowfz6B2zPhAplcAQAA//8DAFBLAQItABQABgAIAAAAIQDb4fbL7gAAAIUBAAATAAAAAAAAAAAA&#10;AAAAAAAAAABbQ29udGVudF9UeXBlc10ueG1sUEsBAi0AFAAGAAgAAAAhAFr0LFu/AAAAFQEAAAsA&#10;AAAAAAAAAAAAAAAAHwEAAF9yZWxzLy5yZWxzUEsBAi0AFAAGAAgAAAAhAIpEhyTEAAAA3AAAAA8A&#10;AAAAAAAAAAAAAAAABwIAAGRycy9kb3ducmV2LnhtbFBLBQYAAAAAAwADALcAAAD4AgAAAAA=&#10;" stroked="f">
                  <v:textbox>
                    <w:txbxContent>
                      <w:p w14:paraId="426CE7FD" w14:textId="77777777" w:rsidR="00202D23" w:rsidRPr="00202D23" w:rsidRDefault="00202D23" w:rsidP="00202D23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283A7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8A9408" wp14:editId="6B5E0472">
                <wp:simplePos x="0" y="0"/>
                <wp:positionH relativeFrom="margin">
                  <wp:posOffset>-402590</wp:posOffset>
                </wp:positionH>
                <wp:positionV relativeFrom="paragraph">
                  <wp:posOffset>6435090</wp:posOffset>
                </wp:positionV>
                <wp:extent cx="5172075" cy="19431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2075" cy="1943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214EDA" w14:textId="77777777" w:rsidR="00CC4D7C" w:rsidRPr="00250B84" w:rsidRDefault="00CC4D7C" w:rsidP="00283A7D">
                            <w:pPr>
                              <w:pStyle w:val="Title"/>
                              <w:spacing w:after="0"/>
                              <w:rPr>
                                <w:color w:val="FFFFFF" w:themeColor="background1"/>
                                <w:sz w:val="64"/>
                                <w:szCs w:val="64"/>
                              </w:rPr>
                            </w:pPr>
                            <w:r w:rsidRPr="00250B84">
                              <w:rPr>
                                <w:color w:val="FFFFFF" w:themeColor="background1"/>
                                <w:sz w:val="64"/>
                                <w:szCs w:val="64"/>
                              </w:rPr>
                              <w:t>Hands-On Exercise:</w:t>
                            </w:r>
                          </w:p>
                          <w:p w14:paraId="40DAE706" w14:textId="77777777" w:rsidR="00D077E9" w:rsidRDefault="00D077E9" w:rsidP="00283A7D">
                            <w:pPr>
                              <w:pStyle w:val="Title"/>
                              <w:spacing w:after="0"/>
                              <w:rPr>
                                <w:color w:val="FFFFFF" w:themeColor="background1"/>
                                <w:sz w:val="52"/>
                              </w:rPr>
                            </w:pPr>
                          </w:p>
                          <w:p w14:paraId="28DDA540" w14:textId="77777777" w:rsidR="00511153" w:rsidRPr="00250B84" w:rsidRDefault="00511153" w:rsidP="00283A7D">
                            <w:pPr>
                              <w:pStyle w:val="Title"/>
                              <w:spacing w:after="0"/>
                              <w:rPr>
                                <w:color w:val="FFFFFF" w:themeColor="background1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52"/>
                              </w:rPr>
                              <w:t>Small Scale Production Audit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A9408" id="Text Box 8" o:spid="_x0000_s1029" type="#_x0000_t202" style="position:absolute;margin-left:-31.7pt;margin-top:506.7pt;width:407.25pt;height:15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g+zMQIAAFkEAAAOAAAAZHJzL2Uyb0RvYy54bWysVE1v2zAMvQ/YfxB0X2ynST+MOEXWIsOA&#10;oi2QDD0rshQbkERNUmJnv36UnKRBt9Owi0yRFMX3HuXZfa8V2QvnWzAVLUY5JcJwqFuzreiP9fLL&#10;LSU+MFMzBUZU9CA8vZ9//jTrbCnG0ICqhSNYxPiysxVtQrBllnneCM38CKwwGJTgNAu4ddusdqzD&#10;6lpl4zy/zjpwtXXAhffofRyCdJ7qSyl4eJHSi0BURbG3kFaX1k1cs/mMlVvHbNPyYxvsH7rQrDV4&#10;6bnUIwuM7Fz7RyndcgceZBhx0BlI2XKRMCCaIv+AZtUwKxIWJMfbM03+/5Xlz/tXR9q6oiiUYRol&#10;Wos+kK/Qk9vITmd9iUkri2mhRzeqfPJ7dEbQvXQ6fhEOwTjyfDhzG4txdE6Lm3F+M6WEY6y4m1wV&#10;eWI/ez9unQ/fBGgSjYo6FC9xyvZPPmArmHpKibcZWLZKJQGVIV1Fr6+meTpwjuAJZfBgBDE0G63Q&#10;b/oE+QxkA/UB8TkY5sNbvmyxhyfmwytzOBAICYc8vOAiFeBdcLQoacD9+ps/5qNOGKWkwwGrqP+5&#10;Y05Qor4bVPCumEziRKbNZIrsUOIuI5vLiNnpB8AZLvA5WZ7MmB/UyZQO9Bu+hUW8FUPMcLy7ouFk&#10;PoRh7PEtcbFYpCScQcvCk1lZHktHViPD6/6NOXuUIaCCz3AaRVZ+UGPIHfRY7ALINkkVeR5YPdKP&#10;85sUPL61+EAu9ynr/Y8w/w0AAP//AwBQSwMEFAAGAAgAAAAhAJ9WXd/kAAAADQEAAA8AAABkcnMv&#10;ZG93bnJldi54bWxMj0tPwzAQhO9I/Adrkbi1jvuiTeNUVaQKCcGhpRdum9hNIvwIsdsGfj3bE9x2&#10;d0az32SbwRp20X1ovZMgxgkw7SqvWldLOL7vRktgIaJTaLzTEr51gE1+f5dhqvzV7fXlEGtGIS6k&#10;KKGJsUs5D1WjLYax77Qj7eR7i5HWvuaqxyuFW8MnSbLgFltHHxrsdNHo6vNwthJeit0b7suJXf6Y&#10;4vn1tO2+jh9zKR8fhu0aWNRD/DPDDZ/QISem0p+dCsxIGC2mM7KSkIjbRJanuRDASjpNxWoGPM/4&#10;/xb5LwAAAP//AwBQSwECLQAUAAYACAAAACEAtoM4kv4AAADhAQAAEwAAAAAAAAAAAAAAAAAAAAAA&#10;W0NvbnRlbnRfVHlwZXNdLnhtbFBLAQItABQABgAIAAAAIQA4/SH/1gAAAJQBAAALAAAAAAAAAAAA&#10;AAAAAC8BAABfcmVscy8ucmVsc1BLAQItABQABgAIAAAAIQC3rg+zMQIAAFkEAAAOAAAAAAAAAAAA&#10;AAAAAC4CAABkcnMvZTJvRG9jLnhtbFBLAQItABQABgAIAAAAIQCfVl3f5AAAAA0BAAAPAAAAAAAA&#10;AAAAAAAAAIsEAABkcnMvZG93bnJldi54bWxQSwUGAAAAAAQABADzAAAAnAUAAAAA&#10;" filled="f" stroked="f" strokeweight=".5pt">
                <v:textbox>
                  <w:txbxContent>
                    <w:p w14:paraId="48214EDA" w14:textId="77777777" w:rsidR="00CC4D7C" w:rsidRPr="00250B84" w:rsidRDefault="00CC4D7C" w:rsidP="00283A7D">
                      <w:pPr>
                        <w:pStyle w:val="Title"/>
                        <w:spacing w:after="0"/>
                        <w:rPr>
                          <w:color w:val="FFFFFF" w:themeColor="background1"/>
                          <w:sz w:val="64"/>
                          <w:szCs w:val="64"/>
                        </w:rPr>
                      </w:pPr>
                      <w:r w:rsidRPr="00250B84">
                        <w:rPr>
                          <w:color w:val="FFFFFF" w:themeColor="background1"/>
                          <w:sz w:val="64"/>
                          <w:szCs w:val="64"/>
                        </w:rPr>
                        <w:t>Hands-On Exercise:</w:t>
                      </w:r>
                    </w:p>
                    <w:p w14:paraId="40DAE706" w14:textId="77777777" w:rsidR="00D077E9" w:rsidRDefault="00D077E9" w:rsidP="00283A7D">
                      <w:pPr>
                        <w:pStyle w:val="Title"/>
                        <w:spacing w:after="0"/>
                        <w:rPr>
                          <w:color w:val="FFFFFF" w:themeColor="background1"/>
                          <w:sz w:val="52"/>
                        </w:rPr>
                      </w:pPr>
                    </w:p>
                    <w:p w14:paraId="28DDA540" w14:textId="77777777" w:rsidR="00511153" w:rsidRPr="00250B84" w:rsidRDefault="00511153" w:rsidP="00283A7D">
                      <w:pPr>
                        <w:pStyle w:val="Title"/>
                        <w:spacing w:after="0"/>
                        <w:rPr>
                          <w:color w:val="FFFFFF" w:themeColor="background1"/>
                          <w:sz w:val="64"/>
                          <w:szCs w:val="64"/>
                        </w:rPr>
                      </w:pPr>
                      <w:r>
                        <w:rPr>
                          <w:color w:val="FFFFFF" w:themeColor="background1"/>
                          <w:sz w:val="52"/>
                        </w:rPr>
                        <w:t>Small Scale Production Audit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</w:tblGrid>
      <w:tr w:rsidR="00D077E9" w14:paraId="3D08949D" w14:textId="77777777" w:rsidTr="00D077E9">
        <w:trPr>
          <w:trHeight w:val="1894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2A6BA6BE" w14:textId="77777777" w:rsidR="00D077E9" w:rsidRDefault="00D077E9" w:rsidP="00D077E9"/>
          <w:p w14:paraId="7EE89E29" w14:textId="77777777" w:rsidR="00D077E9" w:rsidRDefault="00D077E9" w:rsidP="00D077E9"/>
        </w:tc>
      </w:tr>
      <w:tr w:rsidR="00D077E9" w14:paraId="09D6805D" w14:textId="77777777" w:rsidTr="00D077E9">
        <w:trPr>
          <w:trHeight w:val="7636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0D3A1F7C" w14:textId="77777777" w:rsidR="00D077E9" w:rsidRPr="006D102D" w:rsidRDefault="006D102D" w:rsidP="00D077E9">
            <w:pPr>
              <w:rPr>
                <w:noProof/>
                <w:color w:val="FFFFFF" w:themeColor="background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10DD67E7" wp14:editId="18E7BE58">
                      <wp:simplePos x="0" y="0"/>
                      <wp:positionH relativeFrom="column">
                        <wp:posOffset>-718185</wp:posOffset>
                      </wp:positionH>
                      <wp:positionV relativeFrom="page">
                        <wp:posOffset>4301490</wp:posOffset>
                      </wp:positionV>
                      <wp:extent cx="7760970" cy="3374390"/>
                      <wp:effectExtent l="0" t="0" r="0" b="0"/>
                      <wp:wrapNone/>
                      <wp:docPr id="2" name="Rectangle 2" descr="colored rectangl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60970" cy="3374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40DA3F" id="Rectangle 2" o:spid="_x0000_s1026" alt="colored rectangle" style="position:absolute;margin-left:-56.55pt;margin-top:338.7pt;width:611.1pt;height:265.7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3x/mAIAAKMFAAAOAAAAZHJzL2Uyb0RvYy54bWysVNtOGzEQfa/Uf7D8XnYTAoGIDYpAVJUQ&#10;IKDi2Xjt7Epejzt2skm/vmPvBQqolarmYePxnLkdz8zZ+a4xbKvQ12ALPjnIOVNWQlnbdcG/P159&#10;OeHMB2FLYcCqgu+V5+fLz5/OWrdQU6jAlAoZObF+0bqCVyG4RZZ5WalG+ANwypJSAzYikIjrrETR&#10;kvfGZNM8P85awNIhSOU93V52Sr5M/rVWMtxq7VVgpuCUW0hfTN/n+M2WZ2KxRuGqWvZpiH/IohG1&#10;paCjq0sRBNtg/c5VU0sEDzocSGgy0LqWKtVA1UzyN9U8VMKpVAuR491Ik/9/buXN9g5ZXRZ8ypkV&#10;DT3RPZEm7NooRlel8pLokmAAVclw0EXiWucXZP/g7rCXPB0jCzuNTfyn+tgukb0fyVa7wCRdzufH&#10;+emc3kSS7vBwPjs8Tc+RvZg79OGrgobFQ8Fj8ESy2F77QCEJOkBiNA+mLq9qY5IQO0hdGGRbQW8v&#10;pFQ2TGLaZPUb0tiItxAtO3W8yWJ1XT3pFPZGRZyx90oTYVTBNCWTWvV9oJRDJUrVxT/K6TdEH1JL&#10;uSSHEa0p/uh78iffXZY9Ppqq1Omjcf5349EiRQYbRuOmtoAfOTAjfbrDDyR11ESWnqHcUzshdHPm&#10;nbyq6emuhQ93Ammw6LlpWYRb+mgDbcGhP3FWAf786D7iqd9Jy1lLg1pw/2MjUHFmvlmahNPJbBYn&#10;Owmzo/mUBHyteX6tsZvmAqgfJrSWnEzHiA9mOGqE5ol2yipGJZWwkmLTBAQchIvQLRDaSlKtVglG&#10;0+xEuLYPTkbnkdXYmo+7J4Gu799ArX8Dw1CLxZs27rDR0sJqE0DXqcdfeO35pk2QGqffWnHVvJYT&#10;6mW3Ln8BAAD//wMAUEsDBBQABgAIAAAAIQCloLEP4gAAAA4BAAAPAAAAZHJzL2Rvd25yZXYueG1s&#10;TI/LTsMwEEX3SPyDNUjsWtsF0jTEqQCJrqFUiO7ceBpHxA/FTpPy9bgr2M3j6M6Zcj2ZjpywD62z&#10;AvicAUFbO9XaRsDu43WWAwlRWiU7Z1HAGQOsq+urUhbKjfYdT9vYkBRiQyEF6Bh9QWmoNRoZ5s6j&#10;Tbuj642Mqe0bqno5pnDT0QVjGTWytemClh5fNNbf28EI8Jvd2/6on/2YnT8fNlMzfP20gxC3N9PT&#10;I5CIU/yD4aKf1KFKTgc3WBVIJ2DG+R1PrIBsubwHckE4W6XRIVULludAq5L+f6P6BQAA//8DAFBL&#10;AQItABQABgAIAAAAIQC2gziS/gAAAOEBAAATAAAAAAAAAAAAAAAAAAAAAABbQ29udGVudF9UeXBl&#10;c10ueG1sUEsBAi0AFAAGAAgAAAAhADj9If/WAAAAlAEAAAsAAAAAAAAAAAAAAAAALwEAAF9yZWxz&#10;Ly5yZWxzUEsBAi0AFAAGAAgAAAAhAMKrfH+YAgAAowUAAA4AAAAAAAAAAAAAAAAALgIAAGRycy9l&#10;Mm9Eb2MueG1sUEsBAi0AFAAGAAgAAAAhAKWgsQ/iAAAADgEAAA8AAAAAAAAAAAAAAAAA8gQAAGRy&#10;cy9kb3ducmV2LnhtbFBLBQYAAAAABAAEAPMAAAABBgAAAAA=&#10;" fillcolor="#024f75 [3204]" stroked="f" strokeweight="2pt">
                      <w10:wrap anchory="page"/>
                    </v:rect>
                  </w:pict>
                </mc:Fallback>
              </mc:AlternateContent>
            </w:r>
          </w:p>
        </w:tc>
      </w:tr>
      <w:tr w:rsidR="00D077E9" w14:paraId="6CA61633" w14:textId="77777777" w:rsidTr="00E504EB">
        <w:trPr>
          <w:trHeight w:val="1935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Theme="majorHAnsi" w:hAnsiTheme="majorHAnsi" w:cstheme="majorHAnsi"/>
                <w:color w:val="FFFFFF" w:themeColor="background1"/>
                <w:sz w:val="20"/>
                <w:szCs w:val="20"/>
              </w:rPr>
              <w:id w:val="1080870105"/>
              <w:placeholder>
                <w:docPart w:val="E87CB1D35D904C6EAE1A7538C9F563B8"/>
              </w:placeholder>
              <w15:appearance w15:val="hidden"/>
            </w:sdtPr>
            <w:sdtEndPr>
              <w:rPr>
                <w:sz w:val="28"/>
                <w:szCs w:val="28"/>
              </w:rPr>
            </w:sdtEndPr>
            <w:sdtContent>
              <w:p w14:paraId="050718A0" w14:textId="77777777" w:rsidR="006D102D" w:rsidRPr="00250B84" w:rsidRDefault="006D102D" w:rsidP="00D077E9">
                <w:pPr>
                  <w:rPr>
                    <w:rFonts w:asciiTheme="majorHAnsi" w:hAnsiTheme="majorHAnsi" w:cstheme="majorHAnsi"/>
                    <w:color w:val="FFFFFF" w:themeColor="background1"/>
                    <w:sz w:val="20"/>
                    <w:szCs w:val="20"/>
                  </w:rPr>
                </w:pPr>
              </w:p>
              <w:p w14:paraId="7C48655F" w14:textId="77777777" w:rsidR="00D077E9" w:rsidRPr="00250B84" w:rsidRDefault="00254364" w:rsidP="00D077E9">
                <w:pPr>
                  <w:rPr>
                    <w:rFonts w:asciiTheme="majorHAnsi" w:hAnsiTheme="majorHAnsi" w:cstheme="majorHAnsi"/>
                    <w:color w:val="FFFFFF" w:themeColor="background1"/>
                    <w:szCs w:val="28"/>
                  </w:rPr>
                </w:pPr>
              </w:p>
            </w:sdtContent>
          </w:sdt>
          <w:p w14:paraId="0065F702" w14:textId="77777777" w:rsidR="00D077E9" w:rsidRPr="00250B84" w:rsidRDefault="00D077E9" w:rsidP="00D077E9">
            <w:pPr>
              <w:rPr>
                <w:rFonts w:asciiTheme="majorHAnsi" w:hAnsiTheme="majorHAnsi" w:cstheme="majorHAnsi"/>
                <w:noProof/>
                <w:color w:val="FFFFFF" w:themeColor="background1"/>
                <w:sz w:val="20"/>
                <w:szCs w:val="20"/>
              </w:rPr>
            </w:pPr>
          </w:p>
          <w:p w14:paraId="62C1C730" w14:textId="77777777" w:rsidR="00D077E9" w:rsidRPr="00250B84" w:rsidRDefault="00D077E9" w:rsidP="00D077E9">
            <w:pPr>
              <w:rPr>
                <w:rFonts w:asciiTheme="majorHAnsi" w:hAnsiTheme="majorHAnsi" w:cstheme="majorHAnsi"/>
                <w:noProof/>
                <w:color w:val="FFFFFF" w:themeColor="background1"/>
                <w:sz w:val="20"/>
                <w:szCs w:val="20"/>
              </w:rPr>
            </w:pPr>
          </w:p>
          <w:sdt>
            <w:sdtPr>
              <w:rPr>
                <w:rFonts w:asciiTheme="majorHAnsi" w:hAnsiTheme="majorHAnsi" w:cstheme="majorHAnsi"/>
                <w:color w:val="FFFFFF" w:themeColor="background1"/>
                <w:sz w:val="20"/>
                <w:szCs w:val="20"/>
              </w:rPr>
              <w:id w:val="-1740469667"/>
              <w:placeholder>
                <w:docPart w:val="EACC1EB23FFC47E8B38126CF7F00BD8D"/>
              </w:placeholder>
              <w15:appearance w15:val="hidden"/>
            </w:sdtPr>
            <w:sdtEndPr/>
            <w:sdtContent>
              <w:p w14:paraId="3F0376DF" w14:textId="77777777" w:rsidR="00250B84" w:rsidRDefault="00283A7D" w:rsidP="00250B84">
                <w:r>
                  <w:rPr>
                    <w:rFonts w:asciiTheme="majorHAnsi" w:hAnsiTheme="majorHAnsi" w:cstheme="majorHAnsi"/>
                    <w:noProof/>
                    <w:color w:val="FFFFFF" w:themeColor="background1"/>
                    <w:sz w:val="20"/>
                    <w:szCs w:val="20"/>
                  </w:rPr>
                  <mc:AlternateContent>
                    <mc:Choice Requires="wps">
                      <w:drawing>
                        <wp:anchor distT="0" distB="0" distL="114300" distR="114300" simplePos="0" relativeHeight="251672576" behindDoc="0" locked="0" layoutInCell="1" allowOverlap="1" wp14:anchorId="0D7DFD01" wp14:editId="355FCA55">
                          <wp:simplePos x="0" y="0"/>
                          <wp:positionH relativeFrom="margin">
                            <wp:posOffset>-236220</wp:posOffset>
                          </wp:positionH>
                          <wp:positionV relativeFrom="paragraph">
                            <wp:posOffset>75565</wp:posOffset>
                          </wp:positionV>
                          <wp:extent cx="3562350" cy="9525"/>
                          <wp:effectExtent l="0" t="0" r="19050" b="28575"/>
                          <wp:wrapNone/>
                          <wp:docPr id="166" name="Straight Connector 166"/>
                          <wp:cNvGraphicFramePr/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/>
                                <wps:spPr>
                                  <a:xfrm flipV="1">
                                    <a:off x="0" y="0"/>
                                    <a:ext cx="3562350" cy="952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a:graphicData>
                          </a:graphic>
                        </wp:anchor>
                      </w:drawing>
                    </mc:Choice>
                    <mc:Fallback>
                      <w:pict>
                        <v:line w14:anchorId="7D13BA04" id="Straight Connector 166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8.6pt,5.95pt" to="261.9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8ko3gEAABQEAAAOAAAAZHJzL2Uyb0RvYy54bWysU02P0zAQvSPxHyzfadKuWkHUdA9dLRcE&#10;FQvcXWfcWLI9lm3a9N8zdtLsChASiIvlj3lv5r0Zb+8Ha9gZQtToWr5c1JyBk9hpd2r51y+Pb95y&#10;FpNwnTDooOVXiPx+9/rV9uIbWGGPpoPAiMTF5uJb3qfkm6qKsgcr4gI9OHpUGKxIdAynqgviQuzW&#10;VKu63lQXDJ0PKCFGun0YH/mu8CsFMn1SKkJipuVUWyprKOsxr9VuK5pTEL7XcipD/EMVVmhHSWeq&#10;B5EE+x70L1RWy4ARVVpItBUqpSUUDaRmWf+k5qkXHooWMif62ab4/2jlx/MhMN1R7zYbzpyw1KSn&#10;FIQ+9Ynt0TmyEAPLr+TVxceGIHt3CNMp+kPIwgcVLFNG+29EVawgcWwoTl9np2FITNLl3XqzultT&#10;QyS9vVuv1pm8Glkymw8xvQe0LG9abrTLPohGnD/ENIbeQvK1cXmNaHT3qI0phzxBsDeBnQX1/nha&#10;TileRFHCjKyyqlFH2aWrgZH1MyjyhuodFZWpfOYUUoJLN17jKDrDFFUwA+tS9h+BU3yGQpnYvwHP&#10;iJIZXZrBVjsMv8uehlvJaoy/OTDqzhYcsbuWDhdraPRKc6Zvkmf75bnAnz/z7gcAAAD//wMAUEsD&#10;BBQABgAIAAAAIQByc4t64AAAAAkBAAAPAAAAZHJzL2Rvd25yZXYueG1sTI/NTsMwEITvSLyDtUhc&#10;UOs04aeEOFWCxIVLRemh3LbxNomI7Sh225CnZ3uC4858mp3JVqPpxIkG3zqrYDGPQJCtnG5trWD7&#10;+TZbgvABrcbOWVLwQx5W+fVVhql2Z/tBp02oBYdYn6KCJoQ+ldJXDRn0c9eTZe/gBoOBz6GWesAz&#10;h5tOxlH0KA22lj802NNrQ9X35mgU7IrS0fs0FeV6Qvl1l6xxWR6Uur0ZixcQgcbwB8OlPleHnDvt&#10;3dFqLzoFs+QpZpSNxTMIBh7ihLfsWUjuQeaZ/L8g/wUAAP//AwBQSwECLQAUAAYACAAAACEAtoM4&#10;kv4AAADhAQAAEwAAAAAAAAAAAAAAAAAAAAAAW0NvbnRlbnRfVHlwZXNdLnhtbFBLAQItABQABgAI&#10;AAAAIQA4/SH/1gAAAJQBAAALAAAAAAAAAAAAAAAAAC8BAABfcmVscy8ucmVsc1BLAQItABQABgAI&#10;AAAAIQBT+8ko3gEAABQEAAAOAAAAAAAAAAAAAAAAAC4CAABkcnMvZTJvRG9jLnhtbFBLAQItABQA&#10;BgAIAAAAIQByc4t64AAAAAkBAAAPAAAAAAAAAAAAAAAAADgEAABkcnMvZG93bnJldi54bWxQSwUG&#10;AAAAAAQABADzAAAARQUAAAAA&#10;" strokecolor="white [3212]" strokeweight="1pt">
                          <w10:wrap anchorx="margin"/>
                        </v:line>
                      </w:pict>
                    </mc:Fallback>
                  </mc:AlternateContent>
                </w:r>
              </w:p>
              <w:p w14:paraId="02F42999" w14:textId="77777777" w:rsidR="00D077E9" w:rsidRPr="00250B84" w:rsidRDefault="00254364" w:rsidP="00E504EB">
                <w:pPr>
                  <w:rPr>
                    <w:rFonts w:asciiTheme="majorHAnsi" w:hAnsiTheme="majorHAnsi" w:cstheme="majorHAnsi"/>
                    <w:color w:val="FFFFFF" w:themeColor="background1"/>
                    <w:sz w:val="20"/>
                    <w:szCs w:val="20"/>
                  </w:rPr>
                </w:pPr>
              </w:p>
            </w:sdtContent>
          </w:sdt>
          <w:p w14:paraId="6BEC8B3A" w14:textId="77777777" w:rsidR="00D077E9" w:rsidRPr="006D102D" w:rsidRDefault="00D077E9" w:rsidP="00D077E9">
            <w:pPr>
              <w:rPr>
                <w:noProof/>
                <w:color w:val="FFFFFF" w:themeColor="background1"/>
                <w:sz w:val="10"/>
                <w:szCs w:val="10"/>
              </w:rPr>
            </w:pPr>
          </w:p>
        </w:tc>
      </w:tr>
    </w:tbl>
    <w:p w14:paraId="3AAE831C" w14:textId="77777777" w:rsidR="00D077E9" w:rsidRDefault="00D077E9">
      <w:pPr>
        <w:spacing w:after="200"/>
      </w:pPr>
      <w:r>
        <w:br w:type="page"/>
      </w:r>
    </w:p>
    <w:p w14:paraId="53E8A841" w14:textId="77777777" w:rsidR="00E504EB" w:rsidRPr="00E504EB" w:rsidRDefault="00E504EB" w:rsidP="005500E8">
      <w:pPr>
        <w:pStyle w:val="Heading1"/>
        <w:jc w:val="center"/>
        <w:rPr>
          <w:sz w:val="48"/>
          <w:szCs w:val="48"/>
        </w:rPr>
      </w:pPr>
      <w:r w:rsidRPr="00E504EB">
        <w:rPr>
          <w:sz w:val="48"/>
          <w:szCs w:val="48"/>
        </w:rPr>
        <w:lastRenderedPageBreak/>
        <w:t xml:space="preserve">Factors of </w:t>
      </w:r>
      <w:r w:rsidR="00511153">
        <w:rPr>
          <w:sz w:val="48"/>
          <w:szCs w:val="48"/>
        </w:rPr>
        <w:t>Small</w:t>
      </w:r>
      <w:r w:rsidR="0025124B">
        <w:rPr>
          <w:sz w:val="48"/>
          <w:szCs w:val="48"/>
        </w:rPr>
        <w:t>-</w:t>
      </w:r>
      <w:r w:rsidR="00511153">
        <w:rPr>
          <w:sz w:val="48"/>
          <w:szCs w:val="48"/>
        </w:rPr>
        <w:t>Scale Production Support Systems</w:t>
      </w:r>
    </w:p>
    <w:tbl>
      <w:tblPr>
        <w:tblW w:w="9999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99"/>
      </w:tblGrid>
      <w:tr w:rsidR="00D077E9" w14:paraId="34B27CFA" w14:textId="77777777" w:rsidTr="0020286E">
        <w:trPr>
          <w:trHeight w:val="2340"/>
        </w:trPr>
        <w:tc>
          <w:tcPr>
            <w:tcW w:w="9999" w:type="dxa"/>
          </w:tcPr>
          <w:sdt>
            <w:sdtPr>
              <w:rPr>
                <w:rFonts w:eastAsiaTheme="minorEastAsia" w:cstheme="minorBidi"/>
                <w:b/>
                <w:i/>
                <w:sz w:val="28"/>
                <w:szCs w:val="22"/>
              </w:rPr>
              <w:id w:val="1660650702"/>
              <w:placeholder>
                <w:docPart w:val="EC8DC0EE82CB442BB0CAF81A7E229578"/>
              </w:placeholder>
              <w15:dataBinding w:prefixMappings="xmlns:ns0='http://schemas.microsoft.com/temp/samples' " w:xpath="/ns0:employees[1]/ns0:employee[1]/ns0:CompanyName[1]" w:storeItemID="{00000000-0000-0000-0000-000000000000}"/>
              <w15:appearance w15:val="hidden"/>
            </w:sdtPr>
            <w:sdtEndPr>
              <w:rPr>
                <w:i w:val="0"/>
              </w:rPr>
            </w:sdtEndPr>
            <w:sdtContent>
              <w:p w14:paraId="1F8BB2B6" w14:textId="77777777" w:rsidR="0020286E" w:rsidRPr="0020286E" w:rsidRDefault="0020286E" w:rsidP="0020286E">
                <w:pPr>
                  <w:pStyle w:val="Heading2"/>
                  <w:rPr>
                    <w:i/>
                  </w:rPr>
                </w:pPr>
              </w:p>
              <w:p w14:paraId="4D53B593" w14:textId="77777777" w:rsidR="0020286E" w:rsidRPr="00BC178C" w:rsidRDefault="0020286E" w:rsidP="0020286E">
                <w:pPr>
                  <w:shd w:val="clear" w:color="auto" w:fill="E7E6E6" w:themeFill="background2"/>
                  <w:jc w:val="center"/>
                  <w:rPr>
                    <w:sz w:val="52"/>
                    <w:szCs w:val="52"/>
                  </w:rPr>
                </w:pPr>
                <w:r w:rsidRPr="00BC178C">
                  <w:rPr>
                    <w:sz w:val="52"/>
                    <w:szCs w:val="52"/>
                  </w:rPr>
                  <w:t>How is th</w:t>
                </w:r>
                <w:r w:rsidR="00511153">
                  <w:rPr>
                    <w:sz w:val="52"/>
                    <w:szCs w:val="52"/>
                  </w:rPr>
                  <w:t xml:space="preserve">is exercise </w:t>
                </w:r>
                <w:r w:rsidRPr="00BC178C">
                  <w:rPr>
                    <w:sz w:val="52"/>
                    <w:szCs w:val="52"/>
                  </w:rPr>
                  <w:t>structured?</w:t>
                </w:r>
              </w:p>
              <w:p w14:paraId="1F69B0DB" w14:textId="77777777" w:rsidR="00DF027C" w:rsidRPr="0020286E" w:rsidRDefault="00254364" w:rsidP="0020286E"/>
            </w:sdtContent>
          </w:sdt>
        </w:tc>
      </w:tr>
    </w:tbl>
    <w:p w14:paraId="3E715E3C" w14:textId="77777777" w:rsidR="0020286E" w:rsidRDefault="0020286E"/>
    <w:tbl>
      <w:tblPr>
        <w:tblW w:w="10635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35"/>
      </w:tblGrid>
      <w:tr w:rsidR="00DF027C" w14:paraId="6A114F92" w14:textId="77777777" w:rsidTr="00DD7C3B">
        <w:trPr>
          <w:trHeight w:val="5931"/>
        </w:trPr>
        <w:tc>
          <w:tcPr>
            <w:tcW w:w="10635" w:type="dxa"/>
          </w:tcPr>
          <w:p w14:paraId="1E38EE5A" w14:textId="77777777" w:rsidR="00DF027C" w:rsidRDefault="00DF027C" w:rsidP="00DF027C">
            <w:pPr>
              <w:pStyle w:val="Content"/>
            </w:pPr>
          </w:p>
          <w:p w14:paraId="091CC246" w14:textId="1B764F03" w:rsidR="0020286E" w:rsidRPr="005500E8" w:rsidRDefault="0020286E" w:rsidP="0020286E">
            <w:pPr>
              <w:pStyle w:val="Content"/>
              <w:numPr>
                <w:ilvl w:val="0"/>
                <w:numId w:val="3"/>
              </w:numPr>
              <w:rPr>
                <w:color w:val="auto"/>
                <w:sz w:val="40"/>
                <w:szCs w:val="40"/>
              </w:rPr>
            </w:pPr>
            <w:r w:rsidRPr="005500E8">
              <w:rPr>
                <w:color w:val="auto"/>
                <w:sz w:val="40"/>
                <w:szCs w:val="40"/>
              </w:rPr>
              <w:t>The Audit provides an evaluation tool of 3</w:t>
            </w:r>
            <w:r w:rsidR="00110E49">
              <w:rPr>
                <w:color w:val="auto"/>
                <w:sz w:val="40"/>
                <w:szCs w:val="40"/>
              </w:rPr>
              <w:t>8</w:t>
            </w:r>
            <w:r w:rsidRPr="005500E8">
              <w:rPr>
                <w:color w:val="auto"/>
                <w:sz w:val="40"/>
                <w:szCs w:val="40"/>
              </w:rPr>
              <w:t xml:space="preserve"> specific indicators that will help community leadership determine where they fall on a spectrum of support for local </w:t>
            </w:r>
            <w:r w:rsidR="00416CC8">
              <w:rPr>
                <w:color w:val="auto"/>
                <w:sz w:val="40"/>
                <w:szCs w:val="40"/>
              </w:rPr>
              <w:t>small</w:t>
            </w:r>
            <w:r w:rsidR="00204688">
              <w:rPr>
                <w:color w:val="auto"/>
                <w:sz w:val="40"/>
                <w:szCs w:val="40"/>
              </w:rPr>
              <w:t>-</w:t>
            </w:r>
            <w:r w:rsidR="00416CC8">
              <w:rPr>
                <w:color w:val="auto"/>
                <w:sz w:val="40"/>
                <w:szCs w:val="40"/>
              </w:rPr>
              <w:t>scale producers</w:t>
            </w:r>
            <w:r w:rsidRPr="005500E8">
              <w:rPr>
                <w:color w:val="auto"/>
                <w:sz w:val="40"/>
                <w:szCs w:val="40"/>
              </w:rPr>
              <w:t xml:space="preserve"> and more importantly, where efforts can be made to strengthen that support. </w:t>
            </w:r>
          </w:p>
          <w:p w14:paraId="2F55A729" w14:textId="77777777" w:rsidR="0020286E" w:rsidRPr="005500E8" w:rsidRDefault="0020286E" w:rsidP="0020286E">
            <w:pPr>
              <w:pStyle w:val="Content"/>
              <w:numPr>
                <w:ilvl w:val="0"/>
                <w:numId w:val="3"/>
              </w:numPr>
              <w:rPr>
                <w:color w:val="auto"/>
                <w:sz w:val="40"/>
                <w:szCs w:val="40"/>
              </w:rPr>
            </w:pPr>
            <w:r w:rsidRPr="005500E8">
              <w:rPr>
                <w:color w:val="auto"/>
                <w:sz w:val="40"/>
                <w:szCs w:val="40"/>
              </w:rPr>
              <w:t>The Audit is divided into seven factors (placed-based, government policy/regulations, financial capital, social capital, education and training, culture, and human capital/workforce).</w:t>
            </w:r>
          </w:p>
          <w:p w14:paraId="03FA9E6C" w14:textId="73CC329C" w:rsidR="0020286E" w:rsidRPr="005500E8" w:rsidRDefault="0020286E" w:rsidP="0020286E">
            <w:pPr>
              <w:pStyle w:val="Content"/>
              <w:numPr>
                <w:ilvl w:val="0"/>
                <w:numId w:val="3"/>
              </w:numPr>
              <w:rPr>
                <w:color w:val="auto"/>
                <w:sz w:val="40"/>
                <w:szCs w:val="40"/>
              </w:rPr>
            </w:pPr>
            <w:r w:rsidRPr="005500E8">
              <w:rPr>
                <w:color w:val="auto"/>
                <w:sz w:val="40"/>
                <w:szCs w:val="40"/>
              </w:rPr>
              <w:t>For each of the 3</w:t>
            </w:r>
            <w:r w:rsidR="00974ECD">
              <w:rPr>
                <w:color w:val="auto"/>
                <w:sz w:val="40"/>
                <w:szCs w:val="40"/>
              </w:rPr>
              <w:t>9</w:t>
            </w:r>
            <w:bookmarkStart w:id="0" w:name="_GoBack"/>
            <w:bookmarkEnd w:id="0"/>
            <w:r w:rsidRPr="005500E8">
              <w:rPr>
                <w:color w:val="auto"/>
                <w:sz w:val="40"/>
                <w:szCs w:val="40"/>
              </w:rPr>
              <w:t xml:space="preserve"> indicators, individual scoring ranges have been provided that weigh the indicator in relation to all other indicators. In some instances, the top score will be a </w:t>
            </w:r>
            <w:r w:rsidR="0007417F">
              <w:rPr>
                <w:color w:val="auto"/>
                <w:sz w:val="40"/>
                <w:szCs w:val="40"/>
              </w:rPr>
              <w:t xml:space="preserve">9 </w:t>
            </w:r>
            <w:r w:rsidRPr="005500E8">
              <w:rPr>
                <w:color w:val="auto"/>
                <w:sz w:val="40"/>
                <w:szCs w:val="40"/>
              </w:rPr>
              <w:t xml:space="preserve"> and in others a 5.  </w:t>
            </w:r>
          </w:p>
          <w:p w14:paraId="409C567F" w14:textId="77777777" w:rsidR="0020286E" w:rsidRDefault="0020286E" w:rsidP="0020286E">
            <w:pPr>
              <w:pStyle w:val="Content"/>
              <w:rPr>
                <w:sz w:val="40"/>
                <w:szCs w:val="40"/>
              </w:rPr>
            </w:pPr>
          </w:p>
          <w:p w14:paraId="48AF27FE" w14:textId="77777777" w:rsidR="0020286E" w:rsidRDefault="0020286E" w:rsidP="0020286E">
            <w:pPr>
              <w:pStyle w:val="Content"/>
              <w:rPr>
                <w:sz w:val="40"/>
                <w:szCs w:val="40"/>
              </w:rPr>
            </w:pPr>
          </w:p>
          <w:p w14:paraId="029E1DA9" w14:textId="77777777" w:rsidR="0020286E" w:rsidRDefault="0020286E" w:rsidP="0020286E">
            <w:pPr>
              <w:pStyle w:val="Content"/>
              <w:rPr>
                <w:sz w:val="40"/>
                <w:szCs w:val="40"/>
              </w:rPr>
            </w:pPr>
          </w:p>
          <w:p w14:paraId="06E47C78" w14:textId="77777777" w:rsidR="0020286E" w:rsidRPr="0020286E" w:rsidRDefault="0020286E" w:rsidP="0020286E">
            <w:pPr>
              <w:shd w:val="clear" w:color="auto" w:fill="E7E6E6" w:themeFill="background2"/>
              <w:jc w:val="center"/>
              <w:rPr>
                <w:sz w:val="52"/>
                <w:szCs w:val="52"/>
              </w:rPr>
            </w:pPr>
            <w:bookmarkStart w:id="1" w:name="_Hlk14791890"/>
            <w:r w:rsidRPr="0020286E">
              <w:rPr>
                <w:sz w:val="52"/>
                <w:szCs w:val="52"/>
              </w:rPr>
              <w:t>Place-Based Factors</w:t>
            </w:r>
          </w:p>
          <w:bookmarkEnd w:id="1"/>
          <w:p w14:paraId="0687B12F" w14:textId="77777777" w:rsidR="00A527C8" w:rsidRPr="00A527C8" w:rsidRDefault="00A527C8" w:rsidP="00A527C8">
            <w:pPr>
              <w:pStyle w:val="NormalWeb"/>
              <w:spacing w:before="240" w:beforeAutospacing="0" w:after="0" w:afterAutospacing="0" w:line="192" w:lineRule="auto"/>
              <w:rPr>
                <w:sz w:val="28"/>
                <w:szCs w:val="28"/>
              </w:rPr>
            </w:pPr>
            <w:r w:rsidRPr="00A527C8">
              <w:rPr>
                <w:rFonts w:asciiTheme="minorHAnsi" w:hAnsi="Calibri" w:cstheme="minorBidi"/>
                <w:color w:val="0F0D29" w:themeColor="text1"/>
                <w:kern w:val="24"/>
                <w:sz w:val="28"/>
                <w:szCs w:val="28"/>
              </w:rPr>
              <w:t xml:space="preserve">How would you rate the number of new </w:t>
            </w:r>
            <w:r w:rsidR="0025124B">
              <w:rPr>
                <w:rFonts w:asciiTheme="minorHAnsi" w:hAnsi="Calibri" w:cstheme="minorBidi"/>
                <w:color w:val="0F0D29" w:themeColor="text1"/>
                <w:kern w:val="24"/>
                <w:sz w:val="28"/>
                <w:szCs w:val="28"/>
              </w:rPr>
              <w:t>small</w:t>
            </w:r>
            <w:r w:rsidR="00416CC8">
              <w:rPr>
                <w:rFonts w:asciiTheme="minorHAnsi" w:hAnsi="Calibri" w:cstheme="minorBidi"/>
                <w:color w:val="0F0D29" w:themeColor="text1"/>
                <w:kern w:val="24"/>
                <w:sz w:val="28"/>
                <w:szCs w:val="28"/>
              </w:rPr>
              <w:t>-</w:t>
            </w:r>
            <w:r w:rsidR="0025124B">
              <w:rPr>
                <w:rFonts w:asciiTheme="minorHAnsi" w:hAnsi="Calibri" w:cstheme="minorBidi"/>
                <w:color w:val="0F0D29" w:themeColor="text1"/>
                <w:kern w:val="24"/>
                <w:sz w:val="28"/>
                <w:szCs w:val="28"/>
              </w:rPr>
              <w:t>scale st</w:t>
            </w:r>
            <w:r w:rsidRPr="00A527C8">
              <w:rPr>
                <w:rFonts w:asciiTheme="minorHAnsi" w:hAnsi="Calibri" w:cstheme="minorBidi"/>
                <w:color w:val="0F0D29" w:themeColor="text1"/>
                <w:kern w:val="24"/>
                <w:sz w:val="28"/>
                <w:szCs w:val="28"/>
              </w:rPr>
              <w:t>artups in the past three years?</w:t>
            </w:r>
          </w:p>
          <w:p w14:paraId="1EA51B47" w14:textId="77777777" w:rsidR="006F6F02" w:rsidRDefault="006F6F02" w:rsidP="00A527C8">
            <w:pPr>
              <w:pStyle w:val="NormalWeb"/>
              <w:spacing w:before="240" w:beforeAutospacing="0" w:after="0" w:afterAutospacing="0" w:line="192" w:lineRule="auto"/>
              <w:rPr>
                <w:rFonts w:asciiTheme="minorHAnsi" w:hAnsi="Calibri" w:cstheme="minorBidi"/>
                <w:kern w:val="24"/>
                <w:sz w:val="28"/>
                <w:szCs w:val="28"/>
              </w:rPr>
            </w:pPr>
            <w:r w:rsidRPr="00CF1AD7">
              <w:rPr>
                <w:rFonts w:asciiTheme="minorHAnsi" w:hAnsi="Calibri" w:cstheme="minorBidi"/>
                <w:b/>
                <w:noProof/>
                <w:kern w:val="24"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36E1F6D8" wp14:editId="15C79FC0">
                      <wp:simplePos x="0" y="0"/>
                      <wp:positionH relativeFrom="column">
                        <wp:posOffset>20067</wp:posOffset>
                      </wp:positionH>
                      <wp:positionV relativeFrom="paragraph">
                        <wp:posOffset>180975</wp:posOffset>
                      </wp:positionV>
                      <wp:extent cx="6296025" cy="466725"/>
                      <wp:effectExtent l="0" t="19050" r="0" b="9525"/>
                      <wp:wrapSquare wrapText="bothSides"/>
                      <wp:docPr id="15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96025" cy="466725"/>
                                <a:chOff x="0" y="0"/>
                                <a:chExt cx="6566802" cy="421106"/>
                              </a:xfrm>
                            </wpg:grpSpPr>
                            <wps:wsp>
                              <wps:cNvPr id="16" name="Rectangle 16"/>
                              <wps:cNvSpPr/>
                              <wps:spPr>
                                <a:xfrm>
                                  <a:off x="20930" y="4"/>
                                  <a:ext cx="6371774" cy="4010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5637092" y="1"/>
                                  <a:ext cx="755612" cy="4010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8" name="Straight Connector 18"/>
                              <wps:cNvCnPr/>
                              <wps:spPr>
                                <a:xfrm>
                                  <a:off x="1148128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" name="Straight Connector 19"/>
                              <wps:cNvCnPr/>
                              <wps:spPr>
                                <a:xfrm>
                                  <a:off x="226635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Straight Connector 20"/>
                              <wps:cNvCnPr/>
                              <wps:spPr>
                                <a:xfrm>
                                  <a:off x="339261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" name="Straight Connector 21"/>
                              <wps:cNvCnPr/>
                              <wps:spPr>
                                <a:xfrm>
                                  <a:off x="4520802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TextBox 10"/>
                              <wps:cNvSpPr txBox="1"/>
                              <wps:spPr>
                                <a:xfrm>
                                  <a:off x="392811" y="0"/>
                                  <a:ext cx="375920" cy="355599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9AFAB39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Low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3" name="TextBox 11"/>
                              <wps:cNvSpPr txBox="1"/>
                              <wps:spPr>
                                <a:xfrm>
                                  <a:off x="4518281" y="0"/>
                                  <a:ext cx="111675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9DB295F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High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4" name="TextBox 12"/>
                              <wps:cNvSpPr txBox="1"/>
                              <wps:spPr>
                                <a:xfrm>
                                  <a:off x="2548433" y="0"/>
                                  <a:ext cx="653627" cy="355599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4C816D6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Moderate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5" name="TextBox 13"/>
                              <wps:cNvSpPr txBox="1"/>
                              <wps:spPr>
                                <a:xfrm>
                                  <a:off x="4518288" y="123926"/>
                                  <a:ext cx="1116753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6328762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6" name="TextBox 14"/>
                              <wps:cNvSpPr txBox="1"/>
                              <wps:spPr>
                                <a:xfrm>
                                  <a:off x="3396189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D3BF6B2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7" name="TextBox 15"/>
                              <wps:cNvSpPr txBox="1"/>
                              <wps:spPr>
                                <a:xfrm>
                                  <a:off x="2264126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E5BDDC5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8" name="TextBox 16"/>
                              <wps:cNvSpPr txBox="1"/>
                              <wps:spPr>
                                <a:xfrm>
                                  <a:off x="1132063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33CE8F2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9" name="TextBox 17"/>
                              <wps:cNvSpPr txBox="1"/>
                              <wps:spPr>
                                <a:xfrm>
                                  <a:off x="0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CE5B744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30" name="TextBox 18"/>
                              <wps:cNvSpPr txBox="1"/>
                              <wps:spPr>
                                <a:xfrm>
                                  <a:off x="5448355" y="3175"/>
                                  <a:ext cx="111844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D37F0E8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Your Score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E1F6D8" id="_x0000_s1030" style="position:absolute;margin-left:1.6pt;margin-top:14.25pt;width:495.75pt;height:36.75pt;z-index:251662336;mso-width-relative:margin;mso-height-relative:margin" coordsize="65668,4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oZ55wQAAFAgAAAOAAAAZHJzL2Uyb0RvYy54bWzsWtlu4zYUfS/QfxD03likVhtxBm2mk5ei&#10;HUymH8BI1AJIpEoxsfP3vSRFes/Es7hx4Tw4lkRekvecu8rX75Zd6z1RMTSczX10FfgeZTkvGlbN&#10;/b8/f/gl871BElaQljM695/p4L+7+fmn60U/o5jXvC2o8EAIG2aLfu7XUvazyWTIa9qR4Yr3lMHD&#10;kouOSLgU1aQQZAHSu3aCgyCZLLgoesFzOgxw97156N9o+WVJc/lXWQ5Ueu3ch71J/Sn054P6nNxc&#10;k1klSF83+bgN8hW76EjDYFEn6j2RxHsUzY6orskFH3gpr3LeTXhZNjnVZ4DToGDrNHeCP/b6LNVs&#10;UfVOTaDaLT19tdj8z6ePwmsKwC72PUY6wEgv64VKN4u+msGQO9Hf9x/FeKMyV+q4y1J06j8cxFtq&#10;rT47rdKl9HK4meBpEmCQnsOzKElS+K7VnteAzc60vP7dToyTJAvwOBEjFCRq4sQuO1G7c5tZ9MCg&#10;YaWk4duUdF+TnmrdD0oDVkmJVdInoBZhVUs9pHellodxTk3DbACN7dERDqYhMFHpwqjB6SlMUZpG&#10;43GBDbGGwB2XzHoxyDvKO099mfsCtqBJR57+GKTRjB2iFmb8Q9O2WtUtUzcG3jaFuqcvlInR21Z4&#10;TwSMQy7RqNy1UbC2mgmKtsfR3+RzS5WIln2iJZAHQMZ6I9psVzJJnlMmkXlUk4KapeIA/uxidhca&#10;Vy1QSS5hk072KMCONEKsbHPscbyaSrXVu8nBSxszk90MvTJn0k3uGsbFPgEtnGpc2Yy3SjKqUVp6&#10;4MUzsEbI9pYb50NYXnPwPbkUerIaBYxVVnYK6qZ7qJuqjajlX0XdOAnTYAoGCeTV5wdtj7aaxnGC&#10;rKkq7m6a6rdx11vM/TBDQBqF0Bo/4WKTFRcW0/L/zWLIJ0yUupeCNFUtvVvOGHhCLjyUrdH5lo0B&#10;y7ouGzZctEIoyhAGgbsxCxy0jlav8MJtw1ScILMDXrhlir4Ipz+evq9wlPs97Cuc5Kk97MqSy5c9&#10;rHLDJ/ak05c4OD2KgxgnSRibfGDMRq1LvXBw7v+3Uf4NcxADOw76QXi4Cutf9oNhOMUJunBQVS46&#10;wdjMKS4crPYXQxi9xEGdII6p5Zc5GMU40LXeJRZfOFjsa4Yc4CDUHMYPfoa4+RtfeuDIVs5PleOe&#10;XML9sWJRhDxQmIMXzBBQepeBYRpPlcNVKWEYx/FUx/jvUJhvFdZy+bDUvRhsjzAWkQtoUM394Z9H&#10;Iqi/VlIqb8X4r4+Sl41uAKjjmTknz4pwuIPEugs4BokoRhlgsQ8KhFCSQmNEY4HDLE1sJ8G2omwH&#10;5NgmySEsxj6Y1at3FlhAF2nLKhylxkr/tVaB4yiLQlD4rlkkcZhg6CqczCx0w2xF8fOAwrVVnYNy&#10;jDoSCmMWpl5FWCVtyk2sejCbtjFNUfajbUM3cs8NENfCdYA4Xh0JCCTOCcqgGgTbAECySLfTNgDJ&#10;IrhpnNUpAHGt6HMKHK4x6QBxvDoSEKimIwRm8XYAcQ3WcwLE9dgcII5XRwKCUIiDxESPt2EhrkV4&#10;ToC4hpMDxPHqSEBMlf82oHCdsjOCQr2628qsHKOOhCKOogyqCe2sQpSOL0Vt9w+C+VrsOEWiuyqc&#10;vg8ekFDr19b6zd74il29F1+/1lXK6ocAN/8CAAD//wMAUEsDBBQABgAIAAAAIQAPAdvz4AAAAAgB&#10;AAAPAAAAZHJzL2Rvd25yZXYueG1sTI9BT8JAEIXvJv6HzZh4k22LKNRuCSHqiZAIJoTb0h3ahu5s&#10;013a8u8dT3qcvC/vfZMtR9uIHjtfO1IQTyIQSIUzNZUKvvcfT3MQPmgyunGECm7oYZnf32U6NW6g&#10;L+x3oRRcQj7VCqoQ2lRKX1RotZ+4Fomzs+usDnx2pTSdHrjcNjKJohdpdU28UOkW1xUWl93VKvgc&#10;9LCaxu/95nJe34772fawiVGpx4dx9QYi4Bj+YPjVZ3XI2enkrmS8aBRMEwYVJPMZCI4Xi+dXECfm&#10;oiQCmWfy/wP5DwAAAP//AwBQSwECLQAUAAYACAAAACEAtoM4kv4AAADhAQAAEwAAAAAAAAAAAAAA&#10;AAAAAAAAW0NvbnRlbnRfVHlwZXNdLnhtbFBLAQItABQABgAIAAAAIQA4/SH/1gAAAJQBAAALAAAA&#10;AAAAAAAAAAAAAC8BAABfcmVscy8ucmVsc1BLAQItABQABgAIAAAAIQBUNoZ55wQAAFAgAAAOAAAA&#10;AAAAAAAAAAAAAC4CAABkcnMvZTJvRG9jLnhtbFBLAQItABQABgAIAAAAIQAPAdvz4AAAAAgBAAAP&#10;AAAAAAAAAAAAAAAAAEEHAABkcnMvZG93bnJldi54bWxQSwUGAAAAAAQABADzAAAATggAAAAA&#10;">
                      <v:rect id="Rectangle 16" o:spid="_x0000_s1031" style="position:absolute;left:209;width:63718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76uwgAAANsAAAAPAAAAZHJzL2Rvd25yZXYueG1sRE9LawIx&#10;EL4X/A9hBC+i2XqQshpFBHURWqiPg7dhM24WN5OwSXX996ZQ6G0+vufMl51txJ3aUDtW8D7OQBCX&#10;TtdcKTgdN6MPECEia2wck4InBVguem9zzLV78DfdD7ESKYRDjgpMjD6XMpSGLIax88SJu7rWYkyw&#10;raRu8ZHCbSMnWTaVFmtODQY9rQ2Vt8OPVbDZmeFK7j/PvghfVzsp/HY3vCg16HerGYhIXfwX/7kL&#10;neZP4feXdIBcvAAAAP//AwBQSwECLQAUAAYACAAAACEA2+H2y+4AAACFAQAAEwAAAAAAAAAAAAAA&#10;AAAAAAAAW0NvbnRlbnRfVHlwZXNdLnhtbFBLAQItABQABgAIAAAAIQBa9CxbvwAAABUBAAALAAAA&#10;AAAAAAAAAAAAAB8BAABfcmVscy8ucmVsc1BLAQItABQABgAIAAAAIQA3v76uwgAAANsAAAAPAAAA&#10;AAAAAAAAAAAAAAcCAABkcnMvZG93bnJldi54bWxQSwUGAAAAAAMAAwC3AAAA9gIAAAAA&#10;" filled="f" strokecolor="#0f0d29 [3213]" strokeweight="2pt"/>
                      <v:rect id="Rectangle 17" o:spid="_x0000_s1032" style="position:absolute;left:56370;width:7557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302wgAAANsAAAAPAAAAZHJzL2Rvd25yZXYueG1sRE9Na8JA&#10;EL0L/Q/LFHozm5bSanQjRSj04qFGxOOQnWRDdmdDdtXUX+8WCr3N433OejM5Ky40hs6zgucsB0Fc&#10;e91xq+BQfc4XIEJE1mg9k4IfCrApH2ZrLLS/8jdd9rEVKYRDgQpMjEMhZagNOQyZH4gT1/jRYUxw&#10;bKUe8ZrCnZUvef4mHXacGgwOtDVU9/uzU5AvTsY2rzu7rXa36tQ3y+OZl0o9PU4fKxCRpvgv/nN/&#10;6TT/HX5/SQfI8g4AAP//AwBQSwECLQAUAAYACAAAACEA2+H2y+4AAACFAQAAEwAAAAAAAAAAAAAA&#10;AAAAAAAAW0NvbnRlbnRfVHlwZXNdLnhtbFBLAQItABQABgAIAAAAIQBa9CxbvwAAABUBAAALAAAA&#10;AAAAAAAAAAAAAB8BAABfcmVscy8ucmVsc1BLAQItABQABgAIAAAAIQB8t302wgAAANsAAAAPAAAA&#10;AAAAAAAAAAAAAAcCAABkcnMvZG93bnJldi54bWxQSwUGAAAAAAMAAwC3AAAA9gIAAAAA&#10;" filled="f" strokecolor="#0f0d29 [3213]" strokeweight="3pt"/>
                      <v:line id="Straight Connector 18" o:spid="_x0000_s1033" style="position:absolute;visibility:visible;mso-wrap-style:square" from="11481,0" to="11481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wh6xgAAANsAAAAPAAAAZHJzL2Rvd25yZXYueG1sRI9Ba8JA&#10;EIXvBf/DMgUvRTdaqjV1FVEKXqQ0erC3ITtNQrOzIbua+O+dg9DbDO/Ne98s172r1ZXaUHk2MBkn&#10;oIhzbysuDJyOn6N3UCEiW6w9k4EbBVivBk9LTK3v+JuuWSyUhHBI0UAZY5NqHfKSHIaxb4hF+/Wt&#10;wyhrW2jbYifhrtbTJJlphxVLQ4kNbUvK/7KLM7A7zbpsUbzNXyavh37BX9Pzz8EZM3zuNx+gIvXx&#10;3/y43lvBF1j5RQbQqzsAAAD//wMAUEsBAi0AFAAGAAgAAAAhANvh9svuAAAAhQEAABMAAAAAAAAA&#10;AAAAAAAAAAAAAFtDb250ZW50X1R5cGVzXS54bWxQSwECLQAUAAYACAAAACEAWvQsW78AAAAVAQAA&#10;CwAAAAAAAAAAAAAAAAAfAQAAX3JlbHMvLnJlbHNQSwECLQAUAAYACAAAACEAk68IesYAAADbAAAA&#10;DwAAAAAAAAAAAAAAAAAHAgAAZHJzL2Rvd25yZXYueG1sUEsFBgAAAAADAAMAtwAAAPoCAAAAAA==&#10;" strokecolor="#0f0d29 [3213]" strokeweight="1pt"/>
                      <v:line id="Straight Connector 19" o:spid="_x0000_s1034" style="position:absolute;visibility:visible;mso-wrap-style:square" from="22663,0" to="22663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63hwwAAANsAAAAPAAAAZHJzL2Rvd25yZXYueG1sRE9Na8JA&#10;EL0L/odlhF5K3WjRmpiNiKXQi4jRg70N2WkSzM6G7Nak/74rFLzN431OuhlMI27Uudqygtk0AkFc&#10;WF1zqeB8+nhZgXAeWWNjmRT8koNNNh6lmGjb85FuuS9FCGGXoILK+zaR0hUVGXRT2xIH7tt2Bn2A&#10;XSl1h30IN42cR9FSGqw5NFTY0q6i4pr/GAXv52Wfx+Xi7Xn2uh9iPswvX3uj1NNk2K5BeBr8Q/zv&#10;/tRhfgz3X8IBMvsDAAD//wMAUEsBAi0AFAAGAAgAAAAhANvh9svuAAAAhQEAABMAAAAAAAAAAAAA&#10;AAAAAAAAAFtDb250ZW50X1R5cGVzXS54bWxQSwECLQAUAAYACAAAACEAWvQsW78AAAAVAQAACwAA&#10;AAAAAAAAAAAAAAAfAQAAX3JlbHMvLnJlbHNQSwECLQAUAAYACAAAACEA/OOt4cMAAADbAAAADwAA&#10;AAAAAAAAAAAAAAAHAgAAZHJzL2Rvd25yZXYueG1sUEsFBgAAAAADAAMAtwAAAPcCAAAAAA==&#10;" strokecolor="#0f0d29 [3213]" strokeweight="1pt"/>
                      <v:line id="Straight Connector 20" o:spid="_x0000_s1035" style="position:absolute;visibility:visible;mso-wrap-style:square" from="33926,0" to="33926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c7BwwAAANsAAAAPAAAAZHJzL2Rvd25yZXYueG1sRE9Na8JA&#10;EL0X+h+WKXiRuklErdE1FIvQSxCjh/Y2ZMckNDsbstsk/ffdQ6HHx/veZ5NpxUC9aywriBcRCOLS&#10;6oYrBbfr6fkFhPPIGlvLpOCHHGSHx4c9ptqOfKGh8JUIIexSVFB736VSurImg25hO+LA3W1v0AfY&#10;V1L3OIZw08okitbSYMOhocaOjjWVX8W3UfB2W4/Ftlpt5vEyn7Z8Tj4+c6PU7Gl63YHwNPl/8Z/7&#10;XStIwvrwJfwAefgFAAD//wMAUEsBAi0AFAAGAAgAAAAhANvh9svuAAAAhQEAABMAAAAAAAAAAAAA&#10;AAAAAAAAAFtDb250ZW50X1R5cGVzXS54bWxQSwECLQAUAAYACAAAACEAWvQsW78AAAAVAQAACwAA&#10;AAAAAAAAAAAAAAAfAQAAX3JlbHMvLnJlbHNQSwECLQAUAAYACAAAACEAo7XOwcMAAADbAAAADwAA&#10;AAAAAAAAAAAAAAAHAgAAZHJzL2Rvd25yZXYueG1sUEsFBgAAAAADAAMAtwAAAPcCAAAAAA==&#10;" strokecolor="#0f0d29 [3213]" strokeweight="1pt"/>
                      <v:line id="Straight Connector 21" o:spid="_x0000_s1036" style="position:absolute;visibility:visible;mso-wrap-style:square" from="45208,0" to="45208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WtaxQAAANsAAAAPAAAAZHJzL2Rvd25yZXYueG1sRI9Pa8JA&#10;FMTvQr/D8gpeRDeJ+C91ldJS6EXE6MHeHtnXJDT7NmRXE799VxA8DjPzG2a97U0trtS6yrKCeBKB&#10;IM6trrhQcDp+jZcgnEfWWFsmBTdysN28DNaYatvxga6ZL0SAsEtRQel9k0rp8pIMuoltiIP3a1uD&#10;Psi2kLrFLsBNLZMomkuDFYeFEhv6KCn/yy5Gwedp3mWrYrYYxdNdv+J9cv7ZGaWGr/37GwhPvX+G&#10;H+1vrSCJ4f4l/AC5+QcAAP//AwBQSwECLQAUAAYACAAAACEA2+H2y+4AAACFAQAAEwAAAAAAAAAA&#10;AAAAAAAAAAAAW0NvbnRlbnRfVHlwZXNdLnhtbFBLAQItABQABgAIAAAAIQBa9CxbvwAAABUBAAAL&#10;AAAAAAAAAAAAAAAAAB8BAABfcmVscy8ucmVsc1BLAQItABQABgAIAAAAIQDM+WtaxQAAANsAAAAP&#10;AAAAAAAAAAAAAAAAAAcCAABkcnMvZG93bnJldi54bWxQSwUGAAAAAAMAAwC3AAAA+QIAAAAA&#10;" strokecolor="#0f0d29 [3213]" strokeweight="1pt"/>
                      <v:shape id="TextBox 10" o:spid="_x0000_s1037" type="#_x0000_t202" style="position:absolute;left:3928;width:3759;height:3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    <v:textbox>
                          <w:txbxContent>
                            <w:p w14:paraId="19AFAB39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Low</w:t>
                              </w:r>
                            </w:p>
                          </w:txbxContent>
                        </v:textbox>
                      </v:shape>
                      <v:shape id="TextBox 11" o:spid="_x0000_s1038" type="#_x0000_t202" style="position:absolute;left:45182;width:11168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      <v:textbox>
                          <w:txbxContent>
                            <w:p w14:paraId="09DB295F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High</w:t>
                              </w:r>
                            </w:p>
                          </w:txbxContent>
                        </v:textbox>
                      </v:shape>
                      <v:shape id="TextBox 12" o:spid="_x0000_s1039" type="#_x0000_t202" style="position:absolute;left:25484;width:6536;height:3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    <v:textbox>
                          <w:txbxContent>
                            <w:p w14:paraId="14C816D6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Moderate</w:t>
                              </w:r>
                            </w:p>
                          </w:txbxContent>
                        </v:textbox>
                      </v:shape>
                      <v:shape id="TextBox 13" o:spid="_x0000_s1040" type="#_x0000_t202" style="position:absolute;left:45182;top:1239;width:1116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    <v:textbox>
                          <w:txbxContent>
                            <w:p w14:paraId="16328762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TextBox 14" o:spid="_x0000_s1041" type="#_x0000_t202" style="position:absolute;left:33961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      <v:textbox>
                          <w:txbxContent>
                            <w:p w14:paraId="7D3BF6B2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Box 15" o:spid="_x0000_s1042" type="#_x0000_t202" style="position:absolute;left:22641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    <v:textbox>
                          <w:txbxContent>
                            <w:p w14:paraId="7E5BDDC5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Box 16" o:spid="_x0000_s1043" type="#_x0000_t202" style="position:absolute;left:11320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      <v:textbox>
                          <w:txbxContent>
                            <w:p w14:paraId="333CE8F2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Box 17" o:spid="_x0000_s1044" type="#_x0000_t202" style="position:absolute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    <v:textbox>
                          <w:txbxContent>
                            <w:p w14:paraId="0CE5B744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Box 18" o:spid="_x0000_s1045" type="#_x0000_t202" style="position:absolute;left:54483;top:31;width:11185;height:2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  <v:textbox>
                          <w:txbxContent>
                            <w:p w14:paraId="1D37F0E8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Your Score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</w:p>
          <w:p w14:paraId="3F143AC1" w14:textId="77777777" w:rsidR="00A527C8" w:rsidRPr="00CF1AD7" w:rsidRDefault="00CF1AD7" w:rsidP="00A527C8">
            <w:pPr>
              <w:pStyle w:val="NormalWeb"/>
              <w:spacing w:before="240" w:beforeAutospacing="0" w:after="0" w:afterAutospacing="0" w:line="192" w:lineRule="auto"/>
              <w:rPr>
                <w:rFonts w:asciiTheme="minorHAnsi" w:hAnsi="Calibri" w:cstheme="minorBidi"/>
                <w:kern w:val="24"/>
                <w:sz w:val="28"/>
                <w:szCs w:val="28"/>
              </w:rPr>
            </w:pPr>
            <w:r w:rsidRPr="00CF1AD7">
              <w:rPr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26485614" wp14:editId="401B0220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1102360</wp:posOffset>
                      </wp:positionV>
                      <wp:extent cx="6276975" cy="504825"/>
                      <wp:effectExtent l="0" t="19050" r="0" b="9525"/>
                      <wp:wrapSquare wrapText="bothSides"/>
                      <wp:docPr id="31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76975" cy="504825"/>
                                <a:chOff x="0" y="0"/>
                                <a:chExt cx="6566802" cy="421106"/>
                              </a:xfrm>
                            </wpg:grpSpPr>
                            <wps:wsp>
                              <wps:cNvPr id="32" name="Rectangle 32"/>
                              <wps:cNvSpPr/>
                              <wps:spPr>
                                <a:xfrm>
                                  <a:off x="20930" y="4"/>
                                  <a:ext cx="6371774" cy="4010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3" name="Rectangle 33"/>
                              <wps:cNvSpPr/>
                              <wps:spPr>
                                <a:xfrm>
                                  <a:off x="5637092" y="1"/>
                                  <a:ext cx="755612" cy="4010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4" name="Straight Connector 34"/>
                              <wps:cNvCnPr/>
                              <wps:spPr>
                                <a:xfrm>
                                  <a:off x="1148128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Straight Connector 35"/>
                              <wps:cNvCnPr/>
                              <wps:spPr>
                                <a:xfrm>
                                  <a:off x="226635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6" name="Straight Connector 36"/>
                              <wps:cNvCnPr/>
                              <wps:spPr>
                                <a:xfrm>
                                  <a:off x="339261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Straight Connector 37"/>
                              <wps:cNvCnPr/>
                              <wps:spPr>
                                <a:xfrm>
                                  <a:off x="4520802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TextBox 26"/>
                              <wps:cNvSpPr txBox="1"/>
                              <wps:spPr>
                                <a:xfrm>
                                  <a:off x="203925" y="0"/>
                                  <a:ext cx="81703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64716F7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No or Weak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39" name="TextBox 27"/>
                              <wps:cNvSpPr txBox="1"/>
                              <wps:spPr>
                                <a:xfrm>
                                  <a:off x="4518281" y="0"/>
                                  <a:ext cx="111675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589A84F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Strong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0" name="TextBox 28"/>
                              <wps:cNvSpPr txBox="1"/>
                              <wps:spPr>
                                <a:xfrm>
                                  <a:off x="2548433" y="0"/>
                                  <a:ext cx="65362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C45A97B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Limited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1" name="TextBox 29"/>
                              <wps:cNvSpPr txBox="1"/>
                              <wps:spPr>
                                <a:xfrm>
                                  <a:off x="4518288" y="123926"/>
                                  <a:ext cx="1116753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50D2837" w14:textId="77777777" w:rsidR="00A527C8" w:rsidRDefault="0036798A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2" name="TextBox 30"/>
                              <wps:cNvSpPr txBox="1"/>
                              <wps:spPr>
                                <a:xfrm>
                                  <a:off x="3396189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7250398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3" name="TextBox 31"/>
                              <wps:cNvSpPr txBox="1"/>
                              <wps:spPr>
                                <a:xfrm>
                                  <a:off x="2264126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BF39738" w14:textId="77777777" w:rsidR="00A527C8" w:rsidRDefault="0036798A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4" name="TextBox 32"/>
                              <wps:cNvSpPr txBox="1"/>
                              <wps:spPr>
                                <a:xfrm>
                                  <a:off x="1132063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8FE65CC" w14:textId="77777777" w:rsidR="00A527C8" w:rsidRDefault="0036798A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5" name="TextBox 33"/>
                              <wps:cNvSpPr txBox="1"/>
                              <wps:spPr>
                                <a:xfrm>
                                  <a:off x="0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F56C1F6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6" name="TextBox 34"/>
                              <wps:cNvSpPr txBox="1"/>
                              <wps:spPr>
                                <a:xfrm>
                                  <a:off x="5448355" y="3175"/>
                                  <a:ext cx="111844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27E973A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Your Score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485614" id="Group 19" o:spid="_x0000_s1046" style="position:absolute;margin-left:.4pt;margin-top:86.8pt;width:494.25pt;height:39.75pt;z-index:251664384;mso-width-relative:margin;mso-height-relative:margin" coordsize="65668,4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9le2wQAAFkgAAAOAAAAZHJzL2Uyb0RvYy54bWzsWltv2zYUfh+w/0DofbFIXS3EKbZ0zcuw&#10;FU33AxiJsgRIpEYxsfPvd0hK9DWZ3a5uXDgPSiSRh+T5vnNVrt8t2wY9MdnXgs88fOV7iPFcFDWf&#10;z7y/P3/4JfVQrygvaCM4m3nPrPfe3fz80/WiyxgRlWgKJhEI4X226GZepVSXTSZ9XrGW9leiYxxe&#10;lkK2VMGtnE8KSRcgvW0mxPfjyULIopMiZ30PT9/bl96NkV+WLFd/lWXPFGpmHuxNmas01wd9ndxc&#10;02wuaVfV+bAN+gW7aGnNYVEn6j1VFD3KekdUW+dS9KJUV7loJ6Is65yZM8BpsL91mjspHjtzlnm2&#10;mHdOTaDaLT19sdj8z6ePEtXFzAuwhzhtASOzLMJTrZxFN89gzJ3s7ruPcngwt3f6vMtStvo3nAQt&#10;jVqfnVrZUqEcHsYkiadJ5KEc3kV+mJLI6j2vAJydaXn1+zgxiuPUJ3ZiSDD2Yz1xMi470btzm1l0&#10;QKF+paX+67R0X9GOGeX3WgOjlmA3VkufgFuUzxuGAmI1ZcY5NfVZDxrboyPiTwOgIugitGpwegoS&#10;nCThcFygQxRsHJdmnezVHRMt0n/MPAlbMKyjT3/0ympmHKIX5uJD3TTwnGYN19deNHWhn5kbbWPs&#10;tpHoiYJ1qCUeVlsbBarWM0HR43HMX+q5YVbqJ1YCewBkYjZi7HYlk+Y54wrbVxUtmF0q8uFnXGzc&#10;hcG14SBQSy5hk072IGAcaYWMsu2xh/F6KjNm7yb7r23MTnYzzMqCKze5rbmQ+wQ0cKphZTt+VJJV&#10;jdbSgyiegTVSNbfCeh/K80qA88mVNJMHxmorOwV1gz3UNQzTywPF/5u6URwk/hRMAMhrzg/aHmw1&#10;iaIYj6aqubtpql/HXbQA/5RiII1GaI2fcLPJiguLB/v5YVkM/tE64HslaT2vFLoVnIMnFBIFxqMO&#10;dL7lQ8AaXdcYNly0wjhMMYEMZTdmgYPW0So8wAs3NddxgmYveOGGa/piknx7+h7gKPd72AOc5Kk9&#10;7MqSy9c9rHbDJ/akkMu8zEGT3BzMQULiOIhsPjCko6NLvXBw5n3fKP+WORi/xkETfA/mYBBMSYwv&#10;HNSVi0kwNnOKCwfnLxRDyWscTHSOezAHw4j4pta7xOILB4t93ZAXOAjpm43FnyFu/iaWiKw7P13T&#10;ILWE50PFogn5YmEOfhBC+y4DU5z4AZRPOiUkQZrEY/U6tj/GqvvYwnyrsFbLh6VpxmBTXem9DlXk&#10;AlpUM6//55FK5q3VlNpdcfHroxJlbToAqzmnT4umO1Cs+4BjoAgjnJIUOlK7WGCM4wQ6IycEw/V3&#10;zgiMEML5ll2kaw75GDBIFKahpv8uGHEUQHfvlFi4hsU5YeFaq85HDc1V13c51EdZw7AlKyY6b9Og&#10;rtowm9YxTXD6zV2Vq7nPCRHXxh0RgZbsKl05xjogeY5xCq4PrAMQSUPj8zYQSUN4aP3VSRBxFeg5&#10;IeK6kw4RFwOH3uShNgIldYjBMN4QIi4lOSdEXKfNIeIC4ZGIYBwQP7YR5I3YiMtMzgkR13dyiLhw&#10;eCQitth/I1i4xOScsHD9F4eFC4RHYhGFYRpEtvAIMHwo3Y7oa/HjJMWHS07+HzzMZ1r4fm2+8A3f&#10;2vUH8vV7U6ys/iPg5l8AAAD//wMAUEsDBBQABgAIAAAAIQAADtbv4AAAAAgBAAAPAAAAZHJzL2Rv&#10;d25yZXYueG1sTI9Ba8JAEIXvhf6HZYTe6iYGrcZsRKTtSQpqofQ2ZsckmN0N2TWJ/77TU3uc9x7v&#10;fZNtRtOInjpfO6sgnkYgyBZO17ZU8Hl6e16C8AGtxsZZUnAnD5v88SHDVLvBHqg/hlJwifUpKqhC&#10;aFMpfVGRQT91LVn2Lq4zGPjsSqk7HLjcNHIWRQtpsLa8UGFLu4qK6/FmFLwPOGyT+LXfXy+7+/dp&#10;/vG1j0mpp8m4XYMINIa/MPziMzrkzHR2N6u9aBQwd2D1JVmAYHu1XCUgzgpm8yQGmWfy/wP5DwAA&#10;AP//AwBQSwECLQAUAAYACAAAACEAtoM4kv4AAADhAQAAEwAAAAAAAAAAAAAAAAAAAAAAW0NvbnRl&#10;bnRfVHlwZXNdLnhtbFBLAQItABQABgAIAAAAIQA4/SH/1gAAAJQBAAALAAAAAAAAAAAAAAAAAC8B&#10;AABfcmVscy8ucmVsc1BLAQItABQABgAIAAAAIQAZ39le2wQAAFkgAAAOAAAAAAAAAAAAAAAAAC4C&#10;AABkcnMvZTJvRG9jLnhtbFBLAQItABQABgAIAAAAIQAADtbv4AAAAAgBAAAPAAAAAAAAAAAAAAAA&#10;ADUHAABkcnMvZG93bnJldi54bWxQSwUGAAAAAAQABADzAAAAQggAAAAA&#10;">
                      <v:rect id="Rectangle 32" o:spid="_x0000_s1047" style="position:absolute;left:209;width:63718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eTNxQAAANsAAAAPAAAAZHJzL2Rvd25yZXYueG1sRI9PawIx&#10;FMTvhX6H8Aq9iGbdQpGtUURQl4IF/x28PTbPzdLNS9hE3X57Uyj0OMzMb5jpvLetuFEXGscKxqMM&#10;BHHldMO1guNhNZyACBFZY+uYFPxQgPns+WmKhXZ33tFtH2uRIBwKVGBi9IWUoTJkMYycJ07exXUW&#10;Y5JdLXWH9wS3rcyz7F1abDgtGPS0NFR9769WwWpjBgv5uT35MnxdbF769WZwVur1pV98gIjUx//w&#10;X7vUCt5y+P2SfoCcPQAAAP//AwBQSwECLQAUAAYACAAAACEA2+H2y+4AAACFAQAAEwAAAAAAAAAA&#10;AAAAAAAAAAAAW0NvbnRlbnRfVHlwZXNdLnhtbFBLAQItABQABgAIAAAAIQBa9CxbvwAAABUBAAAL&#10;AAAAAAAAAAAAAAAAAB8BAABfcmVscy8ucmVsc1BLAQItABQABgAIAAAAIQADMeTNxQAAANsAAAAP&#10;AAAAAAAAAAAAAAAAAAcCAABkcnMvZG93bnJldi54bWxQSwUGAAAAAAMAAwC3AAAA+QIAAAAA&#10;" filled="f" strokecolor="#0f0d29 [3213]" strokeweight="2pt"/>
                      <v:rect id="Rectangle 33" o:spid="_x0000_s1048" style="position:absolute;left:56370;width:7557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SdVxAAAANsAAAAPAAAAZHJzL2Rvd25yZXYueG1sRI9BawIx&#10;FITvhf6H8AreutlWKbo1ShEELx50RTw+Nm83i8nLsom69tc3gtDjMDPfMPPl4Ky4Uh9azwo+shwE&#10;ceV1y42CQ7l+n4IIEVmj9UwK7hRguXh9mWOh/Y13dN3HRiQIhwIVmBi7QspQGXIYMt8RJ6/2vcOY&#10;ZN9I3eMtwZ2Vn3n+JR22nBYMdrQyVJ33F6cgn56MrSdbuyq3v+XpXM+OF54pNXobfr5BRBrif/jZ&#10;3mgF4zE8vqQfIBd/AAAA//8DAFBLAQItABQABgAIAAAAIQDb4fbL7gAAAIUBAAATAAAAAAAAAAAA&#10;AAAAAAAAAABbQ29udGVudF9UeXBlc10ueG1sUEsBAi0AFAAGAAgAAAAhAFr0LFu/AAAAFQEAAAsA&#10;AAAAAAAAAAAAAAAAHwEAAF9yZWxzLy5yZWxzUEsBAi0AFAAGAAgAAAAhAEg5J1XEAAAA2wAAAA8A&#10;AAAAAAAAAAAAAAAABwIAAGRycy9kb3ducmV2LnhtbFBLBQYAAAAAAwADALcAAAD4AgAAAAA=&#10;" filled="f" strokecolor="#0f0d29 [3213]" strokeweight="3pt"/>
                      <v:line id="Straight Connector 34" o:spid="_x0000_s1049" style="position:absolute;visibility:visible;mso-wrap-style:square" from="11481,0" to="11481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14fxgAAANsAAAAPAAAAZHJzL2Rvd25yZXYueG1sRI9Pa8JA&#10;FMTvBb/D8oRepG78FzW6SlEKvYg0emhvj+wzCWbfhuxq4rfvFoQeh5n5DbPedqYSd2pcaVnBaBiB&#10;IM6sLjlXcD59vC1AOI+ssbJMCh7kYLvpvawx0bblL7qnPhcBwi5BBYX3dSKlywoy6Ia2Jg7exTYG&#10;fZBNLnWDbYCbSo6jKJYGSw4LBda0Kyi7pjejYH+O23SZz+aD0eTQLfk4/v45GKVe+937CoSnzv+H&#10;n+1PrWAyhb8v4QfIzS8AAAD//wMAUEsBAi0AFAAGAAgAAAAhANvh9svuAAAAhQEAABMAAAAAAAAA&#10;AAAAAAAAAAAAAFtDb250ZW50X1R5cGVzXS54bWxQSwECLQAUAAYACAAAACEAWvQsW78AAAAVAQAA&#10;CwAAAAAAAAAAAAAAAAAfAQAAX3JlbHMvLnJlbHNQSwECLQAUAAYACAAAACEAWVdeH8YAAADbAAAA&#10;DwAAAAAAAAAAAAAAAAAHAgAAZHJzL2Rvd25yZXYueG1sUEsFBgAAAAADAAMAtwAAAPoCAAAAAA==&#10;" strokecolor="#0f0d29 [3213]" strokeweight="1pt"/>
                      <v:line id="Straight Connector 35" o:spid="_x0000_s1050" style="position:absolute;visibility:visible;mso-wrap-style:square" from="22663,0" to="22663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/uExgAAANsAAAAPAAAAZHJzL2Rvd25yZXYueG1sRI9Ba8JA&#10;FITvBf/D8oReSt2YEKvRVcRS8CLS1IO9PbKvSTD7NmS3Sfrvu0Khx2FmvmE2u9E0oqfO1ZYVzGcR&#10;COLC6ppLBZePt+clCOeRNTaWScEPOdhtJw8bzLQd+J363JciQNhlqKDyvs2kdEVFBt3MtsTB+7Kd&#10;QR9kV0rd4RDgppFxFC2kwZrDQoUtHSoqbvm3UfB6WQz5qkxfnubJaVzxOb5+noxSj9NxvwbhafT/&#10;4b/2UStIUrh/CT9Abn8BAAD//wMAUEsBAi0AFAAGAAgAAAAhANvh9svuAAAAhQEAABMAAAAAAAAA&#10;AAAAAAAAAAAAAFtDb250ZW50X1R5cGVzXS54bWxQSwECLQAUAAYACAAAACEAWvQsW78AAAAVAQAA&#10;CwAAAAAAAAAAAAAAAAAfAQAAX3JlbHMvLnJlbHNQSwECLQAUAAYACAAAACEANhv7hMYAAADbAAAA&#10;DwAAAAAAAAAAAAAAAAAHAgAAZHJzL2Rvd25yZXYueG1sUEsFBgAAAAADAAMAtwAAAPoCAAAAAA==&#10;" strokecolor="#0f0d29 [3213]" strokeweight="1pt"/>
                      <v:line id="Straight Connector 36" o:spid="_x0000_s1051" style="position:absolute;visibility:visible;mso-wrap-style:square" from="33926,0" to="33926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WXzxgAAANsAAAAPAAAAZHJzL2Rvd25yZXYueG1sRI9Ba8JA&#10;FITvQv/D8gpeim5UTGuajRSL0IuIaQ729si+JqHZtyG7NfHfd4WCx2FmvmHS7WhacaHeNZYVLOYR&#10;COLS6oYrBcXnfvYCwnlkja1lUnAlB9vsYZJiou3AJ7rkvhIBwi5BBbX3XSKlK2sy6Oa2Iw7et+0N&#10;+iD7SuoehwA3rVxGUSwNNhwWauxoV1P5k/8aBe9FPOSbav38tFgdxg0fl+evg1Fq+ji+vYLwNPp7&#10;+L/9oRWsYrh9CT9AZn8AAAD//wMAUEsBAi0AFAAGAAgAAAAhANvh9svuAAAAhQEAABMAAAAAAAAA&#10;AAAAAAAAAAAAAFtDb250ZW50X1R5cGVzXS54bWxQSwECLQAUAAYACAAAACEAWvQsW78AAAAVAQAA&#10;CwAAAAAAAAAAAAAAAAAfAQAAX3JlbHMvLnJlbHNQSwECLQAUAAYACAAAACEAxsll88YAAADbAAAA&#10;DwAAAAAAAAAAAAAAAAAHAgAAZHJzL2Rvd25yZXYueG1sUEsFBgAAAAADAAMAtwAAAPoCAAAAAA==&#10;" strokecolor="#0f0d29 [3213]" strokeweight="1pt"/>
                      <v:line id="Straight Connector 37" o:spid="_x0000_s1052" style="position:absolute;visibility:visible;mso-wrap-style:square" from="45208,0" to="45208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cBoxQAAANsAAAAPAAAAZHJzL2Rvd25yZXYueG1sRI9Pi8Iw&#10;FMTvwn6H8AQvi6Yq/qtGWVyEvYhYPejt0TzbYvNSmqyt334jLHgcZuY3zGrTmlI8qHaFZQXDQQSC&#10;OLW64EzB+bTrz0E4j6yxtEwKnuRgs/7orDDWtuEjPRKfiQBhF6OC3PsqltKlORl0A1sRB+9ma4M+&#10;yDqTusYmwE0pR1E0lQYLDgs5VrTNKb0nv0bB93naJItsMvscjvftgg+jy3VvlOp1268lCE+tf4f/&#10;2z9awXgGry/hB8j1HwAAAP//AwBQSwECLQAUAAYACAAAACEA2+H2y+4AAACFAQAAEwAAAAAAAAAA&#10;AAAAAAAAAAAAW0NvbnRlbnRfVHlwZXNdLnhtbFBLAQItABQABgAIAAAAIQBa9CxbvwAAABUBAAAL&#10;AAAAAAAAAAAAAAAAAB8BAABfcmVscy8ucmVsc1BLAQItABQABgAIAAAAIQCphcBoxQAAANsAAAAP&#10;AAAAAAAAAAAAAAAAAAcCAABkcnMvZG93bnJldi54bWxQSwUGAAAAAAMAAwC3AAAA+QIAAAAA&#10;" strokecolor="#0f0d29 [3213]" strokeweight="1pt"/>
                      <v:shape id="TextBox 26" o:spid="_x0000_s1053" type="#_x0000_t202" style="position:absolute;left:2039;width:8170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  <v:textbox>
                          <w:txbxContent>
                            <w:p w14:paraId="564716F7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No or Weak</w:t>
                              </w:r>
                            </w:p>
                          </w:txbxContent>
                        </v:textbox>
                      </v:shape>
                      <v:shape id="TextBox 27" o:spid="_x0000_s1054" type="#_x0000_t202" style="position:absolute;left:45182;width:11168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    <v:textbox>
                          <w:txbxContent>
                            <w:p w14:paraId="0589A84F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Strong</w:t>
                              </w:r>
                            </w:p>
                          </w:txbxContent>
                        </v:textbox>
                      </v:shape>
                      <v:shape id="TextBox 28" o:spid="_x0000_s1055" type="#_x0000_t202" style="position:absolute;left:25484;width:6536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      <v:textbox>
                          <w:txbxContent>
                            <w:p w14:paraId="6C45A97B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Limited</w:t>
                              </w:r>
                            </w:p>
                          </w:txbxContent>
                        </v:textbox>
                      </v:shape>
                      <v:shape id="TextBox 29" o:spid="_x0000_s1056" type="#_x0000_t202" style="position:absolute;left:45182;top:1239;width:1116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      <v:textbox>
                          <w:txbxContent>
                            <w:p w14:paraId="250D2837" w14:textId="77777777" w:rsidR="00A527C8" w:rsidRDefault="0036798A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TextBox 30" o:spid="_x0000_s1057" type="#_x0000_t202" style="position:absolute;left:33961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    <v:textbox>
                          <w:txbxContent>
                            <w:p w14:paraId="37250398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Box 31" o:spid="_x0000_s1058" type="#_x0000_t202" style="position:absolute;left:22641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    <v:textbox>
                          <w:txbxContent>
                            <w:p w14:paraId="1BF39738" w14:textId="77777777" w:rsidR="00A527C8" w:rsidRDefault="0036798A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Box 32" o:spid="_x0000_s1059" type="#_x0000_t202" style="position:absolute;left:11320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    <v:textbox>
                          <w:txbxContent>
                            <w:p w14:paraId="08FE65CC" w14:textId="77777777" w:rsidR="00A527C8" w:rsidRDefault="0036798A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Box 33" o:spid="_x0000_s1060" type="#_x0000_t202" style="position:absolute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      <v:textbox>
                          <w:txbxContent>
                            <w:p w14:paraId="1F56C1F6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Box 34" o:spid="_x0000_s1061" type="#_x0000_t202" style="position:absolute;left:54483;top:31;width:11185;height:2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      <v:textbox>
                          <w:txbxContent>
                            <w:p w14:paraId="027E973A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Your Score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  <w:r w:rsidR="00A527C8" w:rsidRPr="00CF1AD7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Does your district have dedicated </w:t>
            </w:r>
            <w:r w:rsidR="00AE6D61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start-up </w:t>
            </w:r>
            <w:r w:rsidR="00A527C8" w:rsidRPr="00CF1AD7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space for emerging </w:t>
            </w:r>
            <w:r w:rsidR="0025124B">
              <w:rPr>
                <w:rFonts w:asciiTheme="minorHAnsi" w:hAnsi="Calibri" w:cstheme="minorBidi"/>
                <w:kern w:val="24"/>
                <w:sz w:val="28"/>
                <w:szCs w:val="28"/>
              </w:rPr>
              <w:t>small</w:t>
            </w:r>
            <w:r w:rsidR="00416CC8">
              <w:rPr>
                <w:rFonts w:asciiTheme="minorHAnsi" w:hAnsi="Calibri" w:cstheme="minorBidi"/>
                <w:kern w:val="24"/>
                <w:sz w:val="28"/>
                <w:szCs w:val="28"/>
              </w:rPr>
              <w:t>-</w:t>
            </w:r>
            <w:r w:rsidR="0025124B">
              <w:rPr>
                <w:rFonts w:asciiTheme="minorHAnsi" w:hAnsi="Calibri" w:cstheme="minorBidi"/>
                <w:kern w:val="24"/>
                <w:sz w:val="28"/>
                <w:szCs w:val="28"/>
              </w:rPr>
              <w:t>scale producers</w:t>
            </w:r>
            <w:r w:rsidR="00A527C8" w:rsidRPr="00CF1AD7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 such as an incubator, accelerator, </w:t>
            </w:r>
            <w:r w:rsidR="007705E5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shared-kitchen, </w:t>
            </w:r>
            <w:r w:rsidR="00A527C8" w:rsidRPr="00CF1AD7">
              <w:rPr>
                <w:rFonts w:asciiTheme="minorHAnsi" w:hAnsi="Calibri" w:cstheme="minorBidi"/>
                <w:kern w:val="24"/>
                <w:sz w:val="28"/>
                <w:szCs w:val="28"/>
              </w:rPr>
              <w:t>maker space, etc.?</w:t>
            </w:r>
          </w:p>
          <w:p w14:paraId="061EC766" w14:textId="77777777" w:rsidR="006F6F02" w:rsidRDefault="006F6F02" w:rsidP="00A527C8">
            <w:pPr>
              <w:pStyle w:val="NormalWeb"/>
              <w:spacing w:before="240" w:beforeAutospacing="0" w:after="0" w:afterAutospacing="0" w:line="192" w:lineRule="auto"/>
              <w:rPr>
                <w:rFonts w:asciiTheme="minorHAnsi" w:hAnsi="Calibri" w:cstheme="minorBidi"/>
                <w:kern w:val="24"/>
                <w:sz w:val="28"/>
                <w:szCs w:val="28"/>
              </w:rPr>
            </w:pPr>
          </w:p>
          <w:p w14:paraId="65D439E4" w14:textId="77777777" w:rsidR="006F6F02" w:rsidRDefault="006F6F02" w:rsidP="00A527C8">
            <w:pPr>
              <w:pStyle w:val="NormalWeb"/>
              <w:spacing w:before="240" w:beforeAutospacing="0" w:after="0" w:afterAutospacing="0" w:line="192" w:lineRule="auto"/>
              <w:rPr>
                <w:rFonts w:asciiTheme="minorHAnsi" w:hAnsi="Calibri" w:cstheme="minorBidi"/>
                <w:kern w:val="24"/>
                <w:sz w:val="28"/>
                <w:szCs w:val="28"/>
              </w:rPr>
            </w:pPr>
          </w:p>
          <w:p w14:paraId="19BDD59E" w14:textId="77777777" w:rsidR="006F6F02" w:rsidRDefault="006F6F02" w:rsidP="00A527C8">
            <w:pPr>
              <w:pStyle w:val="NormalWeb"/>
              <w:spacing w:before="240" w:beforeAutospacing="0" w:after="0" w:afterAutospacing="0" w:line="192" w:lineRule="auto"/>
              <w:rPr>
                <w:rFonts w:asciiTheme="minorHAnsi" w:hAnsi="Calibri" w:cstheme="minorBidi"/>
                <w:kern w:val="24"/>
                <w:sz w:val="28"/>
                <w:szCs w:val="28"/>
              </w:rPr>
            </w:pPr>
          </w:p>
          <w:p w14:paraId="22B8D68E" w14:textId="2B37024A" w:rsidR="0020286E" w:rsidRPr="00CF1AD7" w:rsidRDefault="009C37B2" w:rsidP="00A527C8">
            <w:pPr>
              <w:pStyle w:val="NormalWeb"/>
              <w:spacing w:before="240" w:beforeAutospacing="0" w:after="0" w:afterAutospacing="0" w:line="192" w:lineRule="auto"/>
              <w:rPr>
                <w:sz w:val="28"/>
                <w:szCs w:val="28"/>
              </w:rPr>
            </w:pPr>
            <w:r>
              <w:rPr>
                <w:rFonts w:asciiTheme="minorHAnsi" w:hAnsi="Calibri" w:cstheme="minorBidi"/>
                <w:kern w:val="24"/>
                <w:sz w:val="28"/>
                <w:szCs w:val="28"/>
              </w:rPr>
              <w:t>Is</w:t>
            </w:r>
            <w:r w:rsidR="0025124B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 you</w:t>
            </w:r>
            <w:r w:rsidR="007705E5">
              <w:rPr>
                <w:rFonts w:asciiTheme="minorHAnsi" w:hAnsi="Calibri" w:cstheme="minorBidi"/>
                <w:kern w:val="24"/>
                <w:sz w:val="28"/>
                <w:szCs w:val="28"/>
              </w:rPr>
              <w:t>r organization</w:t>
            </w:r>
            <w:r w:rsidR="0025124B">
              <w:rPr>
                <w:rFonts w:asciiTheme="minorHAnsi" w:hAnsi="Calibri" w:cstheme="minorBidi"/>
                <w:kern w:val="24"/>
                <w:sz w:val="28"/>
                <w:szCs w:val="28"/>
              </w:rPr>
              <w:t xml:space="preserve"> engaged with local arts, engineering, or other creative organizations near your community</w:t>
            </w:r>
            <w:r w:rsidR="00A527C8" w:rsidRPr="00CF1AD7">
              <w:rPr>
                <w:rFonts w:asciiTheme="minorHAnsi" w:hAnsi="Calibri" w:cstheme="minorBidi"/>
                <w:kern w:val="24"/>
                <w:sz w:val="28"/>
                <w:szCs w:val="28"/>
              </w:rPr>
              <w:t>?</w:t>
            </w:r>
          </w:p>
          <w:p w14:paraId="280BDC5B" w14:textId="77777777" w:rsidR="00A527C8" w:rsidRPr="00A527C8" w:rsidRDefault="00A527C8" w:rsidP="00A527C8">
            <w:pPr>
              <w:pStyle w:val="NormalWeb"/>
              <w:spacing w:before="240" w:beforeAutospacing="0" w:after="0" w:afterAutospacing="0" w:line="192" w:lineRule="auto"/>
              <w:rPr>
                <w:sz w:val="28"/>
                <w:szCs w:val="28"/>
              </w:rPr>
            </w:pPr>
            <w:r w:rsidRPr="00A527C8">
              <w:rPr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672D5CB1" wp14:editId="5249CEB0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22225</wp:posOffset>
                      </wp:positionV>
                      <wp:extent cx="6276975" cy="476250"/>
                      <wp:effectExtent l="0" t="19050" r="0" b="0"/>
                      <wp:wrapSquare wrapText="bothSides"/>
                      <wp:docPr id="47" name="Group 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76975" cy="476250"/>
                                <a:chOff x="0" y="0"/>
                                <a:chExt cx="6566802" cy="421106"/>
                              </a:xfrm>
                            </wpg:grpSpPr>
                            <wps:wsp>
                              <wps:cNvPr id="48" name="Rectangle 48"/>
                              <wps:cNvSpPr/>
                              <wps:spPr>
                                <a:xfrm>
                                  <a:off x="20930" y="4"/>
                                  <a:ext cx="6371774" cy="4010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9" name="Rectangle 49"/>
                              <wps:cNvSpPr/>
                              <wps:spPr>
                                <a:xfrm>
                                  <a:off x="5637092" y="1"/>
                                  <a:ext cx="755612" cy="4010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0" name="Straight Connector 50"/>
                              <wps:cNvCnPr/>
                              <wps:spPr>
                                <a:xfrm>
                                  <a:off x="1148128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1" name="Straight Connector 51"/>
                              <wps:cNvCnPr/>
                              <wps:spPr>
                                <a:xfrm>
                                  <a:off x="226635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Straight Connector 52"/>
                              <wps:cNvCnPr/>
                              <wps:spPr>
                                <a:xfrm>
                                  <a:off x="339261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3" name="Straight Connector 53"/>
                              <wps:cNvCnPr/>
                              <wps:spPr>
                                <a:xfrm>
                                  <a:off x="4520802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TextBox 42"/>
                              <wps:cNvSpPr txBox="1"/>
                              <wps:spPr>
                                <a:xfrm>
                                  <a:off x="203925" y="0"/>
                                  <a:ext cx="817033" cy="355599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FE14F17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No or Seldom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5" name="TextBox 43"/>
                              <wps:cNvSpPr txBox="1"/>
                              <wps:spPr>
                                <a:xfrm>
                                  <a:off x="4518281" y="0"/>
                                  <a:ext cx="111675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A59E028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Regularly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6" name="TextBox 44"/>
                              <wps:cNvSpPr txBox="1"/>
                              <wps:spPr>
                                <a:xfrm>
                                  <a:off x="2376824" y="0"/>
                                  <a:ext cx="91270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844E291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 xml:space="preserve">   Occasionally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7" name="TextBox 45"/>
                              <wps:cNvSpPr txBox="1"/>
                              <wps:spPr>
                                <a:xfrm>
                                  <a:off x="4518288" y="123926"/>
                                  <a:ext cx="1116753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9BB5323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8" name="TextBox 46"/>
                              <wps:cNvSpPr txBox="1"/>
                              <wps:spPr>
                                <a:xfrm>
                                  <a:off x="3396189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83C3A55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9" name="TextBox 47"/>
                              <wps:cNvSpPr txBox="1"/>
                              <wps:spPr>
                                <a:xfrm>
                                  <a:off x="2264126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703C7DC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0" name="TextBox 48"/>
                              <wps:cNvSpPr txBox="1"/>
                              <wps:spPr>
                                <a:xfrm>
                                  <a:off x="1132063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085AAAB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1" name="TextBox 49"/>
                              <wps:cNvSpPr txBox="1"/>
                              <wps:spPr>
                                <a:xfrm>
                                  <a:off x="0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EE05826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2" name="TextBox 50"/>
                              <wps:cNvSpPr txBox="1"/>
                              <wps:spPr>
                                <a:xfrm>
                                  <a:off x="5448355" y="3175"/>
                                  <a:ext cx="111844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5D562D1" w14:textId="77777777" w:rsidR="00A527C8" w:rsidRDefault="00A527C8" w:rsidP="00A527C8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Your Score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2D5CB1" id="Group 35" o:spid="_x0000_s1062" style="position:absolute;margin-left:.4pt;margin-top:1.75pt;width:494.25pt;height:37.5pt;z-index:251666432;mso-width-relative:margin;mso-height-relative:margin" coordsize="65668,4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kBw4gQAAFkgAAAOAAAAZHJzL2Uyb0RvYy54bWzsWtty2zYQfe9M/4HD91oEeJXGcqZ1Gr90&#10;mkycfgBMghRnSIAFYUv+++6CJHS1IiuNYmXkB9mkiAWw5+xZ7NLX7xZ15Txx1ZZSTF1y5bkOF6nM&#10;SlFM3X++fPgtcZ1WM5GxSgo+dZ956767+fWX63kz4VTOZJVx5YAR0U7mzdSdad1MRqM2nfGatVey&#10;4QK+zKWqmYZLVYwyxeZgva5G1POi0VyqrFEy5W0Ld993X7o3xn6e81R/zPOWa6eaurA2bT6V+XzA&#10;z9HNNZsUijWzMu2XwY5YRc1KAZNaU++ZZs6jKrdM1WWqZCtzfZXKeiTzvEy52QPshngbu7lT8rEx&#10;eykm86KxbgLXbvjpaLPp30+flFNmUzeIXUewGjAy0zp+iM6ZN8UEnrlTzX3zSfU3iu4K97vIVY2/&#10;YSfOwrj12bqVL7STws2IxtE4Dl0nhe+COKJh7/d0BuBsDUtnfw4DwyhKPNoPpIR4Ea5pNEw7wtXZ&#10;xcwboFC79FL7bV66n7GGG+e36IHBS8DnzkufgVtMFBV3gqTzlHnOuqmdtOCxHT6i3tgHKqIvcByb&#10;WD/5MYnjoN8u0CH017bLJo1q9R2XtYN/TF0FSzCsY09/tbrzzPAIGhbyQ1lVZo5K4I1WVmWG98wF&#10;xhi/rZTzxCA69IL0s608Ba7GkeDoYTvmL/1ccTRRic88B/YAyNQsxMTt0iZLUy406b6asYx3U4Ue&#10;/AyTDaswuBqDaDmHRVrbvYHhyc7IYLvbdv88DuUm7O1gb9/CusF2hJlZCm0H16WQapeBCnbVz9w9&#10;Pzipcw166UFmz8Aapatb2akPE+lMgvikWpnBPWMxyk5B3fEO6o5xITg9UPzr1A0jP/bGEJBAXrP/&#10;JXnjMIzIEKrI3fVQ/TbuOvOp6ycESIMIrfATLtZZcWExz39qFkPu6AX4XitWFjPt3EohQAmlcrrE&#10;0tP5VvQJa5CuIW3YbEVIkBAKir6ds2AWk60OUOGqFJgn2OQFFa4E0pfQ+PvT9wCh3K2wB4jkqRV2&#10;Gcn5foVFGT6tkoZkHweNMB7MQUqjyEdSXzi4K8/+2Cz/ljkIubY7iO7SQbqS1r+ug74/phG5cBAr&#10;F3PAWD9TXDhY7C6GoD7Zw0FTvBysg0FIPVPrXXTwwsFsVzfkBQ5Cvdzp4Beoo/+QCydYFT+saRy9&#10;gPt9xYKEfLEwBx2ENsU2AxMSez6QHY+EfhiGY1M22T7E8cXNRmGtFw8L04yhpjzGtfZV5BxaVFO3&#10;/feRKe6u1JQoV0L+/qhlXpoOwHLM6Y9F4LsNKFY14DVQBCFJaALHrG0sCCFRjMqDYFA/iaOhlTD0&#10;ooYWyGu7JC+CYU905wRGtAWGaTf1gvwaMKgfRwmFONsGY4xlDTQOT4eFDe5zwsK2Vq1G9c1V23c5&#10;VKO6wOhKVkLx3IYnvWUbZj06xjFJvnt02Bg/J0RsG9ciYhx5RHTA4TkiCfTWIDoAkQT66JuIJAE2&#10;102MnAQRG+jnhIjtTlpEjCOPQARK6oBAYLwhRGy4nxEikFc30/nmi45DVYsQn3oR5Oy3EyM23M8J&#10;Edt3sjGy2b8/FJGu2H8jemUD/ZywsP2XAYu15vNrzldhECRQVZjo8Am8KN2TP05y3rVh/v/gAedq&#10;8/7avOHr37XjC/LVa1OsLP8j4OY/AAAA//8DAFBLAwQUAAYACAAAACEAUZbXmd0AAAAFAQAADwAA&#10;AGRycy9kb3ducmV2LnhtbEzOQUvDQBAF4Lvgf1hG8GY3MUTTmE0pRT0Voa0g3qbZaRKanQ3ZbZL+&#10;e9eTHoc3vPcVq9l0YqTBtZYVxIsIBHFldcu1gs/D20MGwnlkjZ1lUnAlB6vy9qbAXNuJdzTufS1C&#10;CbscFTTe97mUrmrIoFvYnjhkJzsY9OEcaqkHnEK56eRjFD1Jgy2HhQZ72jRUnfcXo+B9wmmdxK/j&#10;9nzaXL8P6cfXNial7u/m9QsIT7P/e4ZffqBDGUxHe2HtRKcguL2CJAURwmW2TEAcFTxnKciykP/1&#10;5Q8AAAD//wMAUEsBAi0AFAAGAAgAAAAhALaDOJL+AAAA4QEAABMAAAAAAAAAAAAAAAAAAAAAAFtD&#10;b250ZW50X1R5cGVzXS54bWxQSwECLQAUAAYACAAAACEAOP0h/9YAAACUAQAACwAAAAAAAAAAAAAA&#10;AAAvAQAAX3JlbHMvLnJlbHNQSwECLQAUAAYACAAAACEAIqZAcOIEAABZIAAADgAAAAAAAAAAAAAA&#10;AAAuAgAAZHJzL2Uyb0RvYy54bWxQSwECLQAUAAYACAAAACEAUZbXmd0AAAAFAQAADwAAAAAAAAAA&#10;AAAAAAA8BwAAZHJzL2Rvd25yZXYueG1sUEsFBgAAAAAEAAQA8wAAAEYIAAAAAA==&#10;">
                      <v:rect id="Rectangle 48" o:spid="_x0000_s1063" style="position:absolute;left:209;width:63718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6BawgAAANsAAAAPAAAAZHJzL2Rvd25yZXYueG1sRE/Pa8Iw&#10;FL4L+x/CG+wimk6GSDUVGTjLQEE3D94ezWtT1ryEJtPuv18OgseP7/dqPdhOXKkPrWMFr9MMBHHl&#10;dMuNgu+v7WQBIkRkjZ1jUvBHAdbF02iFuXY3PtL1FBuRQjjkqMDE6HMpQ2XIYpg6T5y42vUWY4J9&#10;I3WPtxRuOznLsrm02HJqMOjp3VD1c/q1CrY7M97Iz/3Zl+FQ21npP3bji1Ivz8NmCSLSEB/iu7vU&#10;Ct7S2PQl/QBZ/AMAAP//AwBQSwECLQAUAAYACAAAACEA2+H2y+4AAACFAQAAEwAAAAAAAAAAAAAA&#10;AAAAAAAAW0NvbnRlbnRfVHlwZXNdLnhtbFBLAQItABQABgAIAAAAIQBa9CxbvwAAABUBAAALAAAA&#10;AAAAAAAAAAAAAB8BAABfcmVscy8ucmVsc1BLAQItABQABgAIAAAAIQA636BawgAAANsAAAAPAAAA&#10;AAAAAAAAAAAAAAcCAABkcnMvZG93bnJldi54bWxQSwUGAAAAAAMAAwC3AAAA9gIAAAAA&#10;" filled="f" strokecolor="#0f0d29 [3213]" strokeweight="2pt"/>
                      <v:rect id="Rectangle 49" o:spid="_x0000_s1064" style="position:absolute;left:56370;width:7557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2PCxAAAANsAAAAPAAAAZHJzL2Rvd25yZXYueG1sRI9Ba8JA&#10;FITvQv/D8oTedKNIMamrFKHgxYOmSI6P7Es2uPs2ZFdN++u7QqHHYWa+YTa70VlxpyF0nhUs5hkI&#10;4trrjlsFX+XnbA0iRGSN1jMp+KYAu+3LZIOF9g8+0f0cW5EgHApUYGLsCylDbchhmPueOHmNHxzG&#10;JIdW6gEfCe6sXGbZm3TYcVow2NPeUH0935yCbF0Z26yOdl8ef8rq2uSXG+dKvU7Hj3cQkcb4H/5r&#10;H7SCVQ7PL+kHyO0vAAAA//8DAFBLAQItABQABgAIAAAAIQDb4fbL7gAAAIUBAAATAAAAAAAAAAAA&#10;AAAAAAAAAABbQ29udGVudF9UeXBlc10ueG1sUEsBAi0AFAAGAAgAAAAhAFr0LFu/AAAAFQEAAAsA&#10;AAAAAAAAAAAAAAAAHwEAAF9yZWxzLy5yZWxzUEsBAi0AFAAGAAgAAAAhAHHXY8LEAAAA2wAAAA8A&#10;AAAAAAAAAAAAAAAABwIAAGRycy9kb3ducmV2LnhtbFBLBQYAAAAAAwADALcAAAD4AgAAAAA=&#10;" filled="f" strokecolor="#0f0d29 [3213]" strokeweight="3pt"/>
                      <v:line id="Straight Connector 50" o:spid="_x0000_s1065" style="position:absolute;visibility:visible;mso-wrap-style:square" from="11481,0" to="11481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728wgAAANsAAAAPAAAAZHJzL2Rvd25yZXYueG1sRE9Ni8Iw&#10;EL0L/ocwghfRVMWqXaOIIuxFZLse3NvQzLZlm0lpoq3/fnMQPD7e92bXmUo8qHGlZQXTSQSCOLO6&#10;5FzB9fs0XoFwHlljZZkUPMnBbtvvbTDRtuUveqQ+FyGEXYIKCu/rREqXFWTQTWxNHLhf2xj0ATa5&#10;1A22IdxUchZFsTRYcmgosKZDQdlfejcKjte4Tdf5Yjmazs/dmi+z28/ZKDUcdPsPEJ46/xa/3J9a&#10;wSKsD1/CD5DbfwAAAP//AwBQSwECLQAUAAYACAAAACEA2+H2y+4AAACFAQAAEwAAAAAAAAAAAAAA&#10;AAAAAAAAW0NvbnRlbnRfVHlwZXNdLnhtbFBLAQItABQABgAIAAAAIQBa9CxbvwAAABUBAAALAAAA&#10;AAAAAAAAAAAAAB8BAABfcmVscy8ucmVsc1BLAQItABQABgAIAAAAIQD7s728wgAAANsAAAAPAAAA&#10;AAAAAAAAAAAAAAcCAABkcnMvZG93bnJldi54bWxQSwUGAAAAAAMAAwC3AAAA9gIAAAAA&#10;" strokecolor="#0f0d29 [3213]" strokeweight="1pt"/>
                      <v:line id="Straight Connector 51" o:spid="_x0000_s1066" style="position:absolute;visibility:visible;mso-wrap-style:square" from="22663,0" to="22663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xgnxgAAANsAAAAPAAAAZHJzL2Rvd25yZXYueG1sRI9Ba8JA&#10;FITvhf6H5RW8iG6imDapqxRF6EVK0xzs7ZF9TUKzb0N2NfHfuwWhx2FmvmHW29G04kK9aywriOcR&#10;COLS6oYrBcXXYfYCwnlkja1lUnAlB9vN48MaM20H/qRL7isRIOwyVFB732VSurImg25uO+Lg/dje&#10;oA+yr6TucQhw08pFFCXSYMNhocaOdjWVv/nZKNgXyZCn1ep5Gi+PY8ofi9P30Sg1eRrfXkF4Gv1/&#10;+N5+1wpWMfx9CT9Abm4AAAD//wMAUEsBAi0AFAAGAAgAAAAhANvh9svuAAAAhQEAABMAAAAAAAAA&#10;AAAAAAAAAAAAAFtDb250ZW50X1R5cGVzXS54bWxQSwECLQAUAAYACAAAACEAWvQsW78AAAAVAQAA&#10;CwAAAAAAAAAAAAAAAAAfAQAAX3JlbHMvLnJlbHNQSwECLQAUAAYACAAAACEAlP8YJ8YAAADbAAAA&#10;DwAAAAAAAAAAAAAAAAAHAgAAZHJzL2Rvd25yZXYueG1sUEsFBgAAAAADAAMAtwAAAPoCAAAAAA==&#10;" strokecolor="#0f0d29 [3213]" strokeweight="1pt"/>
                      <v:line id="Straight Connector 52" o:spid="_x0000_s1067" style="position:absolute;visibility:visible;mso-wrap-style:square" from="33926,0" to="33926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YZQxgAAANsAAAAPAAAAZHJzL2Rvd25yZXYueG1sRI9Ba8JA&#10;FITvhf6H5RW8iG6MmDapqxRF6EVK0xzs7ZF9TUKzb0N2NfHfuwWhx2FmvmHW29G04kK9aywrWMwj&#10;EMSl1Q1XCoqvw+wFhPPIGlvLpOBKDrabx4c1ZtoO/EmX3FciQNhlqKD2vsukdGVNBt3cdsTB+7G9&#10;QR9kX0nd4xDgppVxFCXSYMNhocaOdjWVv/nZKNgXyZCn1ep5ulgex5Q/4tP30Sg1eRrfXkF4Gv1/&#10;+N5+1wpWMfx9CT9Abm4AAAD//wMAUEsBAi0AFAAGAAgAAAAhANvh9svuAAAAhQEAABMAAAAAAAAA&#10;AAAAAAAAAAAAAFtDb250ZW50X1R5cGVzXS54bWxQSwECLQAUAAYACAAAACEAWvQsW78AAAAVAQAA&#10;CwAAAAAAAAAAAAAAAAAfAQAAX3JlbHMvLnJlbHNQSwECLQAUAAYACAAAACEAZC2GUMYAAADbAAAA&#10;DwAAAAAAAAAAAAAAAAAHAgAAZHJzL2Rvd25yZXYueG1sUEsFBgAAAAADAAMAtwAAAPoCAAAAAA==&#10;" strokecolor="#0f0d29 [3213]" strokeweight="1pt"/>
                      <v:line id="Straight Connector 53" o:spid="_x0000_s1068" style="position:absolute;visibility:visible;mso-wrap-style:square" from="45208,0" to="45208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SPLxgAAANsAAAAPAAAAZHJzL2Rvd25yZXYueG1sRI9Ba8JA&#10;FITvBf/D8oReSt2YEKvRVcRS8CLS1IO9PbKvSTD7NmS3Sfrvu0Khx2FmvmE2u9E0oqfO1ZYVzGcR&#10;COLC6ppLBZePt+clCOeRNTaWScEPOdhtJw8bzLQd+J363JciQNhlqKDyvs2kdEVFBt3MtsTB+7Kd&#10;QR9kV0rd4RDgppFxFC2kwZrDQoUtHSoqbvm3UfB6WQz5qkxfnubJaVzxOb5+noxSj9NxvwbhafT/&#10;4b/2UStIE7h/CT9Abn8BAAD//wMAUEsBAi0AFAAGAAgAAAAhANvh9svuAAAAhQEAABMAAAAAAAAA&#10;AAAAAAAAAAAAAFtDb250ZW50X1R5cGVzXS54bWxQSwECLQAUAAYACAAAACEAWvQsW78AAAAVAQAA&#10;CwAAAAAAAAAAAAAAAAAfAQAAX3JlbHMvLnJlbHNQSwECLQAUAAYACAAAACEAC2Ejy8YAAADbAAAA&#10;DwAAAAAAAAAAAAAAAAAHAgAAZHJzL2Rvd25yZXYueG1sUEsFBgAAAAADAAMAtwAAAPoCAAAAAA==&#10;" strokecolor="#0f0d29 [3213]" strokeweight="1pt"/>
                      <v:shape id="TextBox 42" o:spid="_x0000_s1069" type="#_x0000_t202" style="position:absolute;left:2039;width:8170;height:3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      <v:textbox>
                          <w:txbxContent>
                            <w:p w14:paraId="2FE14F17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No or Seldom</w:t>
                              </w:r>
                            </w:p>
                          </w:txbxContent>
                        </v:textbox>
                      </v:shape>
                      <v:shape id="TextBox 43" o:spid="_x0000_s1070" type="#_x0000_t202" style="position:absolute;left:45182;width:11168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      <v:textbox>
                          <w:txbxContent>
                            <w:p w14:paraId="3A59E028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Regularly</w:t>
                              </w:r>
                            </w:p>
                          </w:txbxContent>
                        </v:textbox>
                      </v:shape>
                      <v:shape id="TextBox 44" o:spid="_x0000_s1071" type="#_x0000_t202" style="position:absolute;left:23768;width:9127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      <v:textbox>
                          <w:txbxContent>
                            <w:p w14:paraId="0844E291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   Occasionally</w:t>
                              </w:r>
                            </w:p>
                          </w:txbxContent>
                        </v:textbox>
                      </v:shape>
                      <v:shape id="TextBox 45" o:spid="_x0000_s1072" type="#_x0000_t202" style="position:absolute;left:45182;top:1239;width:1116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      <v:textbox>
                          <w:txbxContent>
                            <w:p w14:paraId="09BB5323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Box 46" o:spid="_x0000_s1073" type="#_x0000_t202" style="position:absolute;left:33961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      <v:textbox>
                          <w:txbxContent>
                            <w:p w14:paraId="783C3A55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Box 47" o:spid="_x0000_s1074" type="#_x0000_t202" style="position:absolute;left:22641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      <v:textbox>
                          <w:txbxContent>
                            <w:p w14:paraId="6703C7DC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Box 48" o:spid="_x0000_s1075" type="#_x0000_t202" style="position:absolute;left:11320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      <v:textbox>
                          <w:txbxContent>
                            <w:p w14:paraId="7085AAAB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Box 49" o:spid="_x0000_s1076" type="#_x0000_t202" style="position:absolute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      <v:textbox>
                          <w:txbxContent>
                            <w:p w14:paraId="0EE05826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Box 50" o:spid="_x0000_s1077" type="#_x0000_t202" style="position:absolute;left:54483;top:31;width:11185;height:2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        <v:textbox>
                          <w:txbxContent>
                            <w:p w14:paraId="25D562D1" w14:textId="77777777" w:rsidR="00A527C8" w:rsidRDefault="00A527C8" w:rsidP="00A527C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Your Score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</w:p>
        </w:tc>
      </w:tr>
      <w:tr w:rsidR="00A527C8" w14:paraId="664C574E" w14:textId="77777777" w:rsidTr="00DD7C3B">
        <w:trPr>
          <w:trHeight w:val="5931"/>
        </w:trPr>
        <w:tc>
          <w:tcPr>
            <w:tcW w:w="10635" w:type="dxa"/>
          </w:tcPr>
          <w:p w14:paraId="35267CF1" w14:textId="77777777" w:rsidR="006F6F02" w:rsidRDefault="006F6F02" w:rsidP="00DF027C">
            <w:pPr>
              <w:pStyle w:val="Content"/>
              <w:rPr>
                <w:color w:val="auto"/>
              </w:rPr>
            </w:pPr>
          </w:p>
          <w:p w14:paraId="2093E86B" w14:textId="4C37791A" w:rsidR="00A527C8" w:rsidRDefault="009C37B2" w:rsidP="00DF027C">
            <w:pPr>
              <w:pStyle w:val="Content"/>
              <w:rPr>
                <w:noProof/>
                <w:color w:val="auto"/>
              </w:rPr>
            </w:pPr>
            <w:r>
              <w:rPr>
                <w:color w:val="auto"/>
              </w:rPr>
              <w:t>Does your university or community college offer their labs, equipment, etc for use by the public</w:t>
            </w:r>
            <w:r w:rsidR="00CF1AD7" w:rsidRPr="00CF1AD7">
              <w:rPr>
                <w:color w:val="auto"/>
              </w:rPr>
              <w:t>?</w:t>
            </w:r>
          </w:p>
          <w:p w14:paraId="6548138E" w14:textId="77777777" w:rsidR="00C07061" w:rsidRDefault="00CF1AD7" w:rsidP="00C07061">
            <w:pPr>
              <w:pStyle w:val="Content"/>
              <w:rPr>
                <w:rFonts w:hAnsi="Calibri"/>
                <w:b/>
                <w:color w:val="0F0D29" w:themeColor="text1"/>
                <w:kern w:val="24"/>
                <w:sz w:val="56"/>
                <w:szCs w:val="56"/>
              </w:rPr>
            </w:pPr>
            <w:r w:rsidRPr="00CF1AD7">
              <w:rPr>
                <w:b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748B0E5A" wp14:editId="15B2796D">
                      <wp:extent cx="6238875" cy="571500"/>
                      <wp:effectExtent l="0" t="19050" r="0" b="0"/>
                      <wp:docPr id="66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38875" cy="571500"/>
                                <a:chOff x="0" y="0"/>
                                <a:chExt cx="6566802" cy="421106"/>
                              </a:xfrm>
                            </wpg:grpSpPr>
                            <wps:wsp>
                              <wps:cNvPr id="67" name="Rectangle 67"/>
                              <wps:cNvSpPr/>
                              <wps:spPr>
                                <a:xfrm>
                                  <a:off x="20930" y="4"/>
                                  <a:ext cx="6371774" cy="4010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8" name="Rectangle 68"/>
                              <wps:cNvSpPr/>
                              <wps:spPr>
                                <a:xfrm>
                                  <a:off x="5637091" y="1"/>
                                  <a:ext cx="755612" cy="4010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9" name="Straight Connector 69"/>
                              <wps:cNvCnPr/>
                              <wps:spPr>
                                <a:xfrm>
                                  <a:off x="1148128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0" name="Straight Connector 70"/>
                              <wps:cNvCnPr/>
                              <wps:spPr>
                                <a:xfrm>
                                  <a:off x="226635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1" name="Straight Connector 71"/>
                              <wps:cNvCnPr/>
                              <wps:spPr>
                                <a:xfrm>
                                  <a:off x="339261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2" name="Straight Connector 72"/>
                              <wps:cNvCnPr/>
                              <wps:spPr>
                                <a:xfrm>
                                  <a:off x="4520802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3" name="TextBox 10"/>
                              <wps:cNvSpPr txBox="1"/>
                              <wps:spPr>
                                <a:xfrm>
                                  <a:off x="203925" y="0"/>
                                  <a:ext cx="81703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2F7B355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 xml:space="preserve">    Limited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4" name="TextBox 11"/>
                              <wps:cNvSpPr txBox="1"/>
                              <wps:spPr>
                                <a:xfrm>
                                  <a:off x="4518281" y="0"/>
                                  <a:ext cx="111675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32BED0E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Strong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5" name="TextBox 12"/>
                              <wps:cNvSpPr txBox="1"/>
                              <wps:spPr>
                                <a:xfrm>
                                  <a:off x="2548433" y="0"/>
                                  <a:ext cx="653627" cy="355599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625B317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Moderate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6" name="TextBox 13"/>
                              <wps:cNvSpPr txBox="1"/>
                              <wps:spPr>
                                <a:xfrm>
                                  <a:off x="4518288" y="123926"/>
                                  <a:ext cx="1116753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EAFB1DD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7" name="TextBox 14"/>
                              <wps:cNvSpPr txBox="1"/>
                              <wps:spPr>
                                <a:xfrm>
                                  <a:off x="3396189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CBA7132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8" name="TextBox 15"/>
                              <wps:cNvSpPr txBox="1"/>
                              <wps:spPr>
                                <a:xfrm>
                                  <a:off x="2264126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E0512D9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9" name="TextBox 16"/>
                              <wps:cNvSpPr txBox="1"/>
                              <wps:spPr>
                                <a:xfrm>
                                  <a:off x="1132063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4BE2174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80" name="TextBox 17"/>
                              <wps:cNvSpPr txBox="1"/>
                              <wps:spPr>
                                <a:xfrm>
                                  <a:off x="0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33104EF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81" name="TextBox 18"/>
                              <wps:cNvSpPr txBox="1"/>
                              <wps:spPr>
                                <a:xfrm>
                                  <a:off x="5448355" y="3175"/>
                                  <a:ext cx="111844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FEB0F2E" w14:textId="77777777" w:rsidR="00CF1AD7" w:rsidRDefault="00CF1AD7" w:rsidP="00CF1AD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Your Score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8B0E5A" id="Group 3" o:spid="_x0000_s1078" style="width:491.25pt;height:45pt;mso-position-horizontal-relative:char;mso-position-vertical-relative:line" coordsize="65668,4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Ln6AQAAFggAAAOAAAAZHJzL2Uyb0RvYy54bWzsWttu4zYQfS/QfyD03ljU3UKURZvt5qXo&#10;LjbbD2AkyhIgkSrFxM7fd0hKtGI7G8fduHaRF8emxCE5c+bMhbn8sGob9EBFX3OWOfjCdRBlOS9q&#10;tsicv759+iVxUC8JK0jDGc2cR9o7H65+/uly2aXU4xVvCioQCGF9uuwyp5KyS2ezPq9oS/oL3lEG&#10;D0suWiLhp1jMCkGWIL1tZp7rRrMlF0UneE77HkY/mofOlZZfljSXn8uypxI1mQN7k/pT6M879Tm7&#10;uiTpQpCuqvNhG+SAXbSkZrCoFfWRSILuRb0lqq1zwXteyouctzNelnVO9RngNNjdOM2N4PedPssi&#10;XS46qyZQ7YaeDhab//nwRaC6yJwochAjLdhIL4t8pZtlt0jhlRvR3XZfxDCwML/UcVelaNVfOAha&#10;aa0+Wq3SlUQ5DEaenyRx6KAcnoUxDt1B7XkFttmalle/jxPDKEpcz0wMPIzdSO1pNi47U7uzm1l2&#10;gKB+raT+3ynptiId1brvlQZGJcWjkr4CtAhbNBRFsdGUfs+qqU970NgOHXnu3Ackgi4CNY+kVk9+&#10;jOM4GI4LaAi1CexxSdqJXt5Q3iL1JXMEbEGDjjz80UujmfEVJZjxT3XT6DUapgZ63tSFGtM/lIvR&#10;60agBwLOIVd4UO7kLVhbzQRFj8fR3+RjQ5WIhn2lJYAHjOzpjWi3XcskeU6ZxOZRRQpqlgIAGAiA&#10;eDtD21ULVJJL2KSVPQh4ut9Rtjn28L6aSrXX28nu9zZmJtsZemXOpJ3c1oyLXQIaONWwsnl/VJJR&#10;jdLSHS8eATVCNtfckA9hecWBe3Ip9OQBscrLjgFdYGLj3xPoJmojanmA+MvQDSM/dudYg1effw3e&#10;OAwjPLqqwm446GdkiBGYh2AXLTPHTzCARllogs8Jft5RPOL+/43i+YjiWylIvagkuuaMARNygaL5&#10;BM7XbAhYI3WNYcNGK4yDBHvgFtsxCwhaRatgDxZuaqbiBEmfYeGGKfhiL357+O5BlLsZdg+SPDbD&#10;ruNR+X2GVTR8XCaNAR2GSXdgEB6uKfVlDHpeFPmhyQeGtGjMB94xmDn/bZQ/ZQxCFH4egzo4D2H9&#10;ZQz6/tyL8DsGVeWiE4xTyjRPGYOQ7z2PQe9VPBiEnqtrvfdY/I7BYlczZHdBHvsjBr9B3PyNrxAQ&#10;2ToAq5oGyRWMQwo2jj9bmAMPQptiG4EJjl0fFlIpITQz4kgv8QMK843CWq7uVroX49lEdqgil9Ch&#10;ypz+73siqDOpKRVdMf7rveRlrTsAivTNnOOnRdC6MHRgTWFVPpSX+5oiCHHiJabQ3MiKMMZRDJ2R&#10;4xkDujUDoM7JGADkDWNMCflVfhEGSaDgv+0YUehHHrTElGP4YRjONW7f0DF8i6hzsoXtrFrHGJqr&#10;tu/yOscwJSv2VN6msLluwzz1jnmMk7emKt/C6pwsYtu41iK6GTvphO1rEUieI5xAVwJcACySBLob&#10;/MQiSQCDhq+OYhELrnOyiO1OWovoDuIBFoGSOsDgGCdkEQuuc7KI7bRZi2iyOcAiGPueG5kIciI+&#10;YsF1RhYBLt+M6ZtXT/uylin2T8QWFlbnZAvbf7HesXmXsq8twiBIIHnSfOVjuCjdjOiT+HGM4sO3&#10;oPox9tDXtHB9rW/4hqt2dT8+/a2LlfU/BFz9AwAA//8DAFBLAwQUAAYACAAAACEAgv97WtsAAAAE&#10;AQAADwAAAGRycy9kb3ducmV2LnhtbEyPQUvDQBCF74L/YRnBm92kUqkxm1KKeiqCrSDeptlpEpqd&#10;Ddltkv57Ry96Gd7whve+yVeTa9VAfWg8G0hnCSji0tuGKwMf+5e7JagQkS22nsnAhQKsiuurHDPr&#10;R36nYRcrJSEcMjRQx9hlWoeyJodh5jti8Y6+dxhl7Sttexwl3LV6niQP2mHD0lBjR5uaytPu7Ay8&#10;jjiu79PnYXs6bi5f+8Xb5zYlY25vpvUTqEhT/DuGH3xBh0KYDv7MNqjWgDwSf6d4j8v5AtRBRJKA&#10;LnL9H774BgAA//8DAFBLAQItABQABgAIAAAAIQC2gziS/gAAAOEBAAATAAAAAAAAAAAAAAAAAAAA&#10;AABbQ29udGVudF9UeXBlc10ueG1sUEsBAi0AFAAGAAgAAAAhADj9If/WAAAAlAEAAAsAAAAAAAAA&#10;AAAAAAAALwEAAF9yZWxzLy5yZWxzUEsBAi0AFAAGAAgAAAAhAIel8ufoBAAAWCAAAA4AAAAAAAAA&#10;AAAAAAAALgIAAGRycy9lMm9Eb2MueG1sUEsBAi0AFAAGAAgAAAAhAIL/e1rbAAAABAEAAA8AAAAA&#10;AAAAAAAAAAAAQgcAAGRycy9kb3ducmV2LnhtbFBLBQYAAAAABAAEAPMAAABKCAAAAAA=&#10;">
                      <v:rect id="Rectangle 67" o:spid="_x0000_s1079" style="position:absolute;left:209;width:63718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WhIxQAAANsAAAAPAAAAZHJzL2Rvd25yZXYueG1sRI9PawIx&#10;FMTvhX6H8IReRLP1oLI1ihSsS0HBf4feHpvnZnHzEjapbr+9EYQeh5n5DTNbdLYRV2pD7VjB+zAD&#10;QVw6XXOl4HhYDaYgQkTW2DgmBX8UYDF/fZlhrt2Nd3Tdx0okCIccFZgYfS5lKA1ZDEPniZN3dq3F&#10;mGRbSd3iLcFtI0dZNpYWa04LBj19Giov+1+rYLU2/aX83px8EbZnOyr817r/o9Rbr1t+gIjUxf/w&#10;s11oBeMJPL6kHyDndwAAAP//AwBQSwECLQAUAAYACAAAACEA2+H2y+4AAACFAQAAEwAAAAAAAAAA&#10;AAAAAAAAAAAAW0NvbnRlbnRfVHlwZXNdLnhtbFBLAQItABQABgAIAAAAIQBa9CxbvwAAABUBAAAL&#10;AAAAAAAAAAAAAAAAAB8BAABfcmVscy8ucmVsc1BLAQItABQABgAIAAAAIQAA9WhIxQAAANsAAAAP&#10;AAAAAAAAAAAAAAAAAAcCAABkcnMvZG93bnJldi54bWxQSwUGAAAAAAMAAwC3AAAA+QIAAAAA&#10;" filled="f" strokecolor="#0f0d29 [3213]" strokeweight="2pt"/>
                      <v:rect id="Rectangle 68" o:spid="_x0000_s1080" style="position:absolute;left:56370;width:7557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po5vwAAANsAAAAPAAAAZHJzL2Rvd25yZXYueG1sRE9Ni8Iw&#10;EL0L/ocwgjdNFRHtGkUEwYuHtcvicWimTTGZlCZq9debw8IeH+97s+udFQ/qQuNZwWyagSAuvW64&#10;VvBTHCcrECEia7SeScGLAuy2w8EGc+2f/E2PS6xFCuGQowITY5tLGUpDDsPUt8SJq3znMCbY1VJ3&#10;+Ezhzsp5li2lw4ZTg8GWDobK2+XuFGSrq7HV4mwPxfldXG/V+vfOa6XGo37/BSJSH//Ff+6TVrBM&#10;Y9OX9APk9gMAAP//AwBQSwECLQAUAAYACAAAACEA2+H2y+4AAACFAQAAEwAAAAAAAAAAAAAAAAAA&#10;AAAAW0NvbnRlbnRfVHlwZXNdLnhtbFBLAQItABQABgAIAAAAIQBa9CxbvwAAABUBAAALAAAAAAAA&#10;AAAAAAAAAB8BAABfcmVscy8ucmVsc1BLAQItABQABgAIAAAAIQBVLpo5vwAAANsAAAAPAAAAAAAA&#10;AAAAAAAAAAcCAABkcnMvZG93bnJldi54bWxQSwUGAAAAAAMAAwC3AAAA8wIAAAAA&#10;" filled="f" strokecolor="#0f0d29 [3213]" strokeweight="3pt"/>
                      <v:line id="Straight Connector 69" o:spid="_x0000_s1081" style="position:absolute;visibility:visible;mso-wrap-style:square" from="11481,0" to="11481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d6cxQAAANsAAAAPAAAAZHJzL2Rvd25yZXYueG1sRI9Ba8JA&#10;FITvQv/D8gq9SN2omJrUVUpF6EXE6EFvj+wzCc2+Ddmtif++Kwgeh5n5hlmselOLK7WusqxgPIpA&#10;EOdWV1woOB4273MQziNrrC2Tghs5WC1fBgtMte14T9fMFyJA2KWooPS+SaV0eUkG3cg2xMG72Nag&#10;D7ItpG6xC3BTy0kUxdJgxWGhxIa+S8p/sz+jYH2MuywpZh/D8XTbJ7ybnM5bo9Tba//1CcJT75/h&#10;R/tHK4gTuH8JP0Au/wEAAP//AwBQSwECLQAUAAYACAAAACEA2+H2y+4AAACFAQAAEwAAAAAAAAAA&#10;AAAAAAAAAAAAW0NvbnRlbnRfVHlwZXNdLnhtbFBLAQItABQABgAIAAAAIQBa9CxbvwAAABUBAAAL&#10;AAAAAAAAAAAAAAAAAB8BAABfcmVscy8ucmVsc1BLAQItABQABgAIAAAAIQCk5d6cxQAAANsAAAAP&#10;AAAAAAAAAAAAAAAAAAcCAABkcnMvZG93bnJldi54bWxQSwUGAAAAAAMAAwC3AAAA+QIAAAAA&#10;" strokecolor="#0f0d29 [3213]" strokeweight="1pt"/>
                      <v:line id="Straight Connector 70" o:spid="_x0000_s1082" style="position:absolute;visibility:visible;mso-wrap-style:square" from="22663,0" to="22663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uHcwQAAANsAAAAPAAAAZHJzL2Rvd25yZXYueG1sRE/LisIw&#10;FN0L/kO4ghvRVAdf1SiiDMxGxOpCd5fm2habm9JE2/n7yWLA5eG819vWlOJNtSssKxiPIhDEqdUF&#10;Zwqul+/hAoTzyBpLy6TglxxsN93OGmNtGz7TO/GZCCHsYlSQe1/FUro0J4NuZCviwD1sbdAHWGdS&#10;19iEcFPKSRTNpMGCQ0OOFe1zSp/Jyyg4XGdNssym88H469gu+TS53Y9GqX6v3a1AeGr9R/zv/tEK&#10;5mF9+BJ+gNz8AQAA//8DAFBLAQItABQABgAIAAAAIQDb4fbL7gAAAIUBAAATAAAAAAAAAAAAAAAA&#10;AAAAAABbQ29udGVudF9UeXBlc10ueG1sUEsBAi0AFAAGAAgAAAAhAFr0LFu/AAAAFQEAAAsAAAAA&#10;AAAAAAAAAAAAHwEAAF9yZWxzLy5yZWxzUEsBAi0AFAAGAAgAAAAhALAG4dzBAAAA2wAAAA8AAAAA&#10;AAAAAAAAAAAABwIAAGRycy9kb3ducmV2LnhtbFBLBQYAAAAAAwADALcAAAD1AgAAAAA=&#10;" strokecolor="#0f0d29 [3213]" strokeweight="1pt"/>
                      <v:line id="Straight Connector 71" o:spid="_x0000_s1083" style="position:absolute;visibility:visible;mso-wrap-style:square" from="33926,0" to="33926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kRHxgAAANsAAAAPAAAAZHJzL2Rvd25yZXYueG1sRI9Ba8JA&#10;FITvhf6H5RW8SLOJxWhSVyktBS8iph7s7ZF9TUKzb0N2Nem/dwWhx2FmvmFWm9G04kK9aywrSKIY&#10;BHFpdcOVguPX5/MShPPIGlvLpOCPHGzWjw8rzLUd+ECXwlciQNjlqKD2vsuldGVNBl1kO+Lg/dje&#10;oA+yr6TucQhw08pZHKfSYMNhocaO3msqf4uzUfBxTIciq+aLafKyGzPez07fO6PU5Gl8ewXhafT/&#10;4Xt7qxUsErh9CT9Arq8AAAD//wMAUEsBAi0AFAAGAAgAAAAhANvh9svuAAAAhQEAABMAAAAAAAAA&#10;AAAAAAAAAAAAAFtDb250ZW50X1R5cGVzXS54bWxQSwECLQAUAAYACAAAACEAWvQsW78AAAAVAQAA&#10;CwAAAAAAAAAAAAAAAAAfAQAAX3JlbHMvLnJlbHNQSwECLQAUAAYACAAAACEA30pER8YAAADbAAAA&#10;DwAAAAAAAAAAAAAAAAAHAgAAZHJzL2Rvd25yZXYueG1sUEsFBgAAAAADAAMAtwAAAPoCAAAAAA==&#10;" strokecolor="#0f0d29 [3213]" strokeweight="1pt"/>
                      <v:line id="Straight Connector 72" o:spid="_x0000_s1084" style="position:absolute;visibility:visible;mso-wrap-style:square" from="45208,0" to="45208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NowxgAAANsAAAAPAAAAZHJzL2Rvd25yZXYueG1sRI9Ba8JA&#10;FITvhf6H5RV6kWZjitGkrlIqghcRUw/29si+JqHZtyG7Nem/dwWhx2FmvmGW69G04kK9aywrmEYx&#10;COLS6oYrBafP7csChPPIGlvLpOCPHKxXjw9LzLUd+EiXwlciQNjlqKD2vsuldGVNBl1kO+Lgfdve&#10;oA+yr6TucQhw08okjlNpsOGwUGNHHzWVP8WvUbA5pUORVbP5ZPq6HzM+JOevvVHq+Wl8fwPhafT/&#10;4Xt7pxXME7h9CT9Arq4AAAD//wMAUEsBAi0AFAAGAAgAAAAhANvh9svuAAAAhQEAABMAAAAAAAAA&#10;AAAAAAAAAAAAAFtDb250ZW50X1R5cGVzXS54bWxQSwECLQAUAAYACAAAACEAWvQsW78AAAAVAQAA&#10;CwAAAAAAAAAAAAAAAAAfAQAAX3JlbHMvLnJlbHNQSwECLQAUAAYACAAAACEAL5jaMMYAAADbAAAA&#10;DwAAAAAAAAAAAAAAAAAHAgAAZHJzL2Rvd25yZXYueG1sUEsFBgAAAAADAAMAtwAAAPoCAAAAAA==&#10;" strokecolor="#0f0d29 [3213]" strokeweight="1pt"/>
                      <v:shape id="TextBox 10" o:spid="_x0000_s1085" type="#_x0000_t202" style="position:absolute;left:2039;width:8170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a4u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5RluX+IPkIs/AAAA//8DAFBLAQItABQABgAIAAAAIQDb4fbL7gAAAIUBAAATAAAAAAAAAAAA&#10;AAAAAAAAAABbQ29udGVudF9UeXBlc10ueG1sUEsBAi0AFAAGAAgAAAAhAFr0LFu/AAAAFQEAAAsA&#10;AAAAAAAAAAAAAAAAHwEAAF9yZWxzLy5yZWxzUEsBAi0AFAAGAAgAAAAhAHGNri7EAAAA2wAAAA8A&#10;AAAAAAAAAAAAAAAABwIAAGRycy9kb3ducmV2LnhtbFBLBQYAAAAAAwADALcAAAD4AgAAAAA=&#10;" filled="f" stroked="f">
                        <v:textbox>
                          <w:txbxContent>
                            <w:p w14:paraId="62F7B355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    Limited</w:t>
                              </w:r>
                            </w:p>
                          </w:txbxContent>
                        </v:textbox>
                      </v:shape>
                      <v:shape id="TextBox 11" o:spid="_x0000_s1086" type="#_x0000_t202" style="position:absolute;left:45182;width:11168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Za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l/X+IPkNkvAAAA//8DAFBLAQItABQABgAIAAAAIQDb4fbL7gAAAIUBAAATAAAAAAAAAAAA&#10;AAAAAAAAAABbQ29udGVudF9UeXBlc10ueG1sUEsBAi0AFAAGAAgAAAAhAFr0LFu/AAAAFQEAAAsA&#10;AAAAAAAAAAAAAAAAHwEAAF9yZWxzLy5yZWxzUEsBAi0AFAAGAAgAAAAhAP5kNlrEAAAA2wAAAA8A&#10;AAAAAAAAAAAAAAAABwIAAGRycy9kb3ducmV2LnhtbFBLBQYAAAAAAwADALcAAAD4AgAAAAA=&#10;" filled="f" stroked="f">
                        <v:textbox>
                          <w:txbxContent>
                            <w:p w14:paraId="632BED0E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Strong</w:t>
                              </w:r>
                            </w:p>
                          </w:txbxContent>
                        </v:textbox>
                      </v:shape>
                      <v:shape id="TextBox 12" o:spid="_x0000_s1087" type="#_x0000_t202" style="position:absolute;left:25484;width:6536;height:3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      <v:textbox>
                          <w:txbxContent>
                            <w:p w14:paraId="4625B317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Moderate</w:t>
                              </w:r>
                            </w:p>
                          </w:txbxContent>
                        </v:textbox>
                      </v:shape>
                      <v:shape id="TextBox 13" o:spid="_x0000_s1088" type="#_x0000_t202" style="position:absolute;left:45182;top:1239;width:1116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g22wwAAANsAAAAPAAAAZHJzL2Rvd25yZXYueG1sRI9Ba8JA&#10;FITvgv9heUJvumuxVlNXkUqhJ8VUBW+P7DMJzb4N2a1J/70rCB6HmfmGWaw6W4krNb50rGE8UiCI&#10;M2dKzjUcfr6GMxA+IBusHJOGf/KwWvZ7C0yMa3lP1zTkIkLYJ6ihCKFOpPRZQRb9yNXE0bu4xmKI&#10;ssmlabCNcFvJV6Wm0mLJcaHAmj4Lyn7TP6vhuL2cTxO1yzf2rW5dpyTbudT6ZdCtP0AE6sIz/Gh/&#10;Gw3vU7h/iT9ALm8AAAD//wMAUEsBAi0AFAAGAAgAAAAhANvh9svuAAAAhQEAABMAAAAAAAAAAAAA&#10;AAAAAAAAAFtDb250ZW50X1R5cGVzXS54bWxQSwECLQAUAAYACAAAACEAWvQsW78AAAAVAQAACwAA&#10;AAAAAAAAAAAAAAAfAQAAX3JlbHMvLnJlbHNQSwECLQAUAAYACAAAACEAYfoNtsMAAADbAAAADwAA&#10;AAAAAAAAAAAAAAAHAgAAZHJzL2Rvd25yZXYueG1sUEsFBgAAAAADAAMAtwAAAPcCAAAAAA==&#10;" filled="f" stroked="f">
                        <v:textbox>
                          <w:txbxContent>
                            <w:p w14:paraId="4EAFB1DD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TextBox 14" o:spid="_x0000_s1089" type="#_x0000_t202" style="position:absolute;left:33961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gtwwAAANsAAAAPAAAAZHJzL2Rvd25yZXYueG1sRI9Pa8JA&#10;FMTvgt9heUJvumux/kldRSqFnpSmKnh7ZJ9JaPZtyG5N+u1dQfA4zMxvmOW6s5W4UuNLxxrGIwWC&#10;OHOm5FzD4edzOAfhA7LByjFp+CcP61W/t8TEuJa/6ZqGXEQI+wQ1FCHUiZQ+K8iiH7maOHoX11gM&#10;UTa5NA22EW4r+arUVFosOS4UWNNHQdlv+mc1HHeX82mi9vnWvtWt65Rku5Bavwy6zTuIQF14hh/t&#10;L6NhNoP7l/gD5OoGAAD//wMAUEsBAi0AFAAGAAgAAAAhANvh9svuAAAAhQEAABMAAAAAAAAAAAAA&#10;AAAAAAAAAFtDb250ZW50X1R5cGVzXS54bWxQSwECLQAUAAYACAAAACEAWvQsW78AAAAVAQAACwAA&#10;AAAAAAAAAAAAAAAfAQAAX3JlbHMvLnJlbHNQSwECLQAUAAYACAAAACEADraoLcMAAADbAAAADwAA&#10;AAAAAAAAAAAAAAAHAgAAZHJzL2Rvd25yZXYueG1sUEsFBgAAAAADAAMAtwAAAPcCAAAAAA==&#10;" filled="f" stroked="f">
                        <v:textbox>
                          <w:txbxContent>
                            <w:p w14:paraId="5CBA7132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Box 15" o:spid="_x0000_s1090" type="#_x0000_t202" style="position:absolute;left:22641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Txf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Y1NX9IPkMsbAAAA//8DAFBLAQItABQABgAIAAAAIQDb4fbL7gAAAIUBAAATAAAAAAAAAAAAAAAA&#10;AAAAAABbQ29udGVudF9UeXBlc10ueG1sUEsBAi0AFAAGAAgAAAAhAFr0LFu/AAAAFQEAAAsAAAAA&#10;AAAAAAAAAAAAHwEAAF9yZWxzLy5yZWxzUEsBAi0AFAAGAAgAAAAhAH8pPF/BAAAA2wAAAA8AAAAA&#10;AAAAAAAAAAAABwIAAGRycy9kb3ducmV2LnhtbFBLBQYAAAAAAwADALcAAAD1AgAAAAA=&#10;" filled="f" stroked="f">
                        <v:textbox>
                          <w:txbxContent>
                            <w:p w14:paraId="3E0512D9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Box 16" o:spid="_x0000_s1091" type="#_x0000_t202" style="position:absolute;left:11320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ZnE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pHP6+xB8gV78AAAD//wMAUEsBAi0AFAAGAAgAAAAhANvh9svuAAAAhQEAABMAAAAAAAAAAAAA&#10;AAAAAAAAAFtDb250ZW50X1R5cGVzXS54bWxQSwECLQAUAAYACAAAACEAWvQsW78AAAAVAQAACwAA&#10;AAAAAAAAAAAAAAAfAQAAX3JlbHMvLnJlbHNQSwECLQAUAAYACAAAACEAEGWZxMMAAADbAAAADwAA&#10;AAAAAAAAAAAAAAAHAgAAZHJzL2Rvd25yZXYueG1sUEsFBgAAAAADAAMAtwAAAPcCAAAAAA==&#10;" filled="f" stroked="f">
                        <v:textbox>
                          <w:txbxContent>
                            <w:p w14:paraId="14BE2174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Box 17" o:spid="_x0000_s1092" type="#_x0000_t202" style="position:absolute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      <v:textbox>
                          <w:txbxContent>
                            <w:p w14:paraId="333104EF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Box 18" o:spid="_x0000_s1093" type="#_x0000_t202" style="position:absolute;left:54483;top:31;width:11185;height:2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      <v:textbox>
                          <w:txbxContent>
                            <w:p w14:paraId="0FEB0F2E" w14:textId="77777777" w:rsidR="00CF1AD7" w:rsidRDefault="00CF1AD7" w:rsidP="00CF1A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Your Score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  <w:r w:rsidR="00C07061" w:rsidRPr="00C07061">
              <w:rPr>
                <w:rFonts w:hAnsi="Calibri"/>
                <w:b/>
                <w:color w:val="0F0D29" w:themeColor="text1"/>
                <w:kern w:val="24"/>
                <w:sz w:val="56"/>
                <w:szCs w:val="56"/>
              </w:rPr>
              <w:t xml:space="preserve"> </w:t>
            </w:r>
          </w:p>
          <w:p w14:paraId="192321C1" w14:textId="77777777" w:rsidR="00C07061" w:rsidRDefault="00C07061" w:rsidP="00C07061">
            <w:pPr>
              <w:pStyle w:val="Content"/>
            </w:pPr>
          </w:p>
          <w:p w14:paraId="73D2A38E" w14:textId="77777777" w:rsidR="00CF1AD7" w:rsidRPr="00C07061" w:rsidRDefault="00C07061" w:rsidP="00DF027C">
            <w:pPr>
              <w:pStyle w:val="Content"/>
              <w:rPr>
                <w:color w:val="auto"/>
              </w:rPr>
            </w:pPr>
            <w:r w:rsidRPr="00C07061">
              <w:rPr>
                <w:color w:val="auto"/>
              </w:rPr>
              <w:t>Is there a diversity of district housing available (workforce, market, condo, apartments, etc)?</w:t>
            </w:r>
            <w:r>
              <w:rPr>
                <w:noProof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10"/>
              <w:gridCol w:w="1611"/>
              <w:gridCol w:w="1614"/>
              <w:gridCol w:w="1611"/>
              <w:gridCol w:w="1612"/>
              <w:gridCol w:w="1612"/>
            </w:tblGrid>
            <w:tr w:rsidR="00262134" w14:paraId="653147E0" w14:textId="77777777" w:rsidTr="00262134">
              <w:trPr>
                <w:trHeight w:val="468"/>
              </w:trPr>
              <w:tc>
                <w:tcPr>
                  <w:tcW w:w="1610" w:type="dxa"/>
                </w:tcPr>
                <w:p w14:paraId="72D9727F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>No or Little</w:t>
                  </w:r>
                </w:p>
                <w:p w14:paraId="1B0A7257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1</w:t>
                  </w:r>
                </w:p>
              </w:tc>
              <w:tc>
                <w:tcPr>
                  <w:tcW w:w="1611" w:type="dxa"/>
                </w:tcPr>
                <w:p w14:paraId="7AD14559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3</w:t>
                  </w:r>
                </w:p>
              </w:tc>
              <w:tc>
                <w:tcPr>
                  <w:tcW w:w="1614" w:type="dxa"/>
                </w:tcPr>
                <w:p w14:paraId="495E6E0E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>Moderate</w:t>
                  </w:r>
                </w:p>
                <w:p w14:paraId="46B0D957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5</w:t>
                  </w:r>
                </w:p>
              </w:tc>
              <w:tc>
                <w:tcPr>
                  <w:tcW w:w="1611" w:type="dxa"/>
                </w:tcPr>
                <w:p w14:paraId="098EB8AC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612" w:type="dxa"/>
                  <w:tcBorders>
                    <w:right w:val="single" w:sz="36" w:space="0" w:color="auto"/>
                  </w:tcBorders>
                </w:tcPr>
                <w:p w14:paraId="434F5EB3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>Strong</w:t>
                  </w:r>
                </w:p>
                <w:p w14:paraId="56F0C60D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7</w:t>
                  </w:r>
                </w:p>
              </w:tc>
              <w:tc>
                <w:tcPr>
                  <w:tcW w:w="1612" w:type="dxa"/>
                  <w:tcBorders>
                    <w:top w:val="single" w:sz="36" w:space="0" w:color="auto"/>
                    <w:left w:val="single" w:sz="36" w:space="0" w:color="auto"/>
                    <w:bottom w:val="single" w:sz="36" w:space="0" w:color="auto"/>
                    <w:right w:val="single" w:sz="36" w:space="0" w:color="auto"/>
                  </w:tcBorders>
                </w:tcPr>
                <w:p w14:paraId="6DEAD66F" w14:textId="77777777" w:rsidR="00262134" w:rsidRPr="00262134" w:rsidRDefault="00262134" w:rsidP="00262134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>Your Score</w:t>
                  </w:r>
                </w:p>
              </w:tc>
            </w:tr>
          </w:tbl>
          <w:p w14:paraId="2E9F376A" w14:textId="77777777" w:rsidR="00C07061" w:rsidRDefault="00C07061" w:rsidP="00DF027C">
            <w:pPr>
              <w:pStyle w:val="Content"/>
              <w:rPr>
                <w:color w:val="auto"/>
              </w:rPr>
            </w:pPr>
          </w:p>
          <w:p w14:paraId="2D1DAB96" w14:textId="77777777" w:rsidR="00C07061" w:rsidRPr="00CF1AD7" w:rsidRDefault="00C07061" w:rsidP="00DF027C">
            <w:pPr>
              <w:pStyle w:val="Content"/>
              <w:rPr>
                <w:color w:val="auto"/>
              </w:rPr>
            </w:pPr>
          </w:p>
        </w:tc>
      </w:tr>
      <w:tr w:rsidR="00CF1AD7" w14:paraId="3D8F4EF0" w14:textId="77777777" w:rsidTr="00DD7C3B">
        <w:trPr>
          <w:trHeight w:val="5931"/>
        </w:trPr>
        <w:tc>
          <w:tcPr>
            <w:tcW w:w="10635" w:type="dxa"/>
          </w:tcPr>
          <w:p w14:paraId="19BE45EC" w14:textId="55F1A9D4" w:rsidR="00CF1AD7" w:rsidRPr="00CA6B30" w:rsidRDefault="00C07061" w:rsidP="00DF027C">
            <w:pPr>
              <w:pStyle w:val="Content"/>
              <w:rPr>
                <w:color w:val="auto"/>
              </w:rPr>
            </w:pPr>
            <w:r w:rsidRPr="00CA6B30">
              <w:rPr>
                <w:color w:val="auto"/>
              </w:rPr>
              <w:lastRenderedPageBreak/>
              <w:t xml:space="preserve">Does your district </w:t>
            </w:r>
            <w:r w:rsidR="007705E5">
              <w:rPr>
                <w:color w:val="auto"/>
              </w:rPr>
              <w:t>help</w:t>
            </w:r>
            <w:r w:rsidRPr="00CA6B30">
              <w:rPr>
                <w:color w:val="auto"/>
              </w:rPr>
              <w:t xml:space="preserve"> </w:t>
            </w:r>
            <w:r w:rsidR="0025124B">
              <w:rPr>
                <w:color w:val="auto"/>
              </w:rPr>
              <w:t xml:space="preserve">make connections for small scale producers to </w:t>
            </w:r>
            <w:r w:rsidR="00110E49">
              <w:rPr>
                <w:color w:val="auto"/>
              </w:rPr>
              <w:t>any state and/or national Small Scale Programs (eg. Made in…)</w:t>
            </w:r>
            <w:r w:rsidR="0025124B">
              <w:rPr>
                <w:color w:val="auto"/>
              </w:rPr>
              <w:t xml:space="preserve">?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10"/>
              <w:gridCol w:w="1611"/>
              <w:gridCol w:w="1614"/>
              <w:gridCol w:w="1611"/>
              <w:gridCol w:w="1612"/>
              <w:gridCol w:w="1612"/>
            </w:tblGrid>
            <w:tr w:rsidR="00CA6B30" w:rsidRPr="00262134" w14:paraId="5BEF1F46" w14:textId="77777777" w:rsidTr="00903E8C">
              <w:trPr>
                <w:trHeight w:val="468"/>
              </w:trPr>
              <w:tc>
                <w:tcPr>
                  <w:tcW w:w="1610" w:type="dxa"/>
                </w:tcPr>
                <w:p w14:paraId="338D2881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 xml:space="preserve">No </w:t>
                  </w:r>
                  <w:r w:rsidRPr="00262134">
                    <w:rPr>
                      <w:b/>
                      <w:color w:val="auto"/>
                    </w:rPr>
                    <w:t>1</w:t>
                  </w:r>
                </w:p>
              </w:tc>
              <w:tc>
                <w:tcPr>
                  <w:tcW w:w="1611" w:type="dxa"/>
                </w:tcPr>
                <w:p w14:paraId="4957B86D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3</w:t>
                  </w:r>
                </w:p>
              </w:tc>
              <w:tc>
                <w:tcPr>
                  <w:tcW w:w="1614" w:type="dxa"/>
                </w:tcPr>
                <w:p w14:paraId="454B0617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>Sometimes</w:t>
                  </w:r>
                </w:p>
                <w:p w14:paraId="6A3567AF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5</w:t>
                  </w:r>
                </w:p>
              </w:tc>
              <w:tc>
                <w:tcPr>
                  <w:tcW w:w="1611" w:type="dxa"/>
                </w:tcPr>
                <w:p w14:paraId="1DD7A1C8" w14:textId="17BBFA9F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612" w:type="dxa"/>
                  <w:tcBorders>
                    <w:right w:val="single" w:sz="36" w:space="0" w:color="auto"/>
                  </w:tcBorders>
                </w:tcPr>
                <w:p w14:paraId="74663D23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>Yes</w:t>
                  </w:r>
                </w:p>
                <w:p w14:paraId="11444C7F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7</w:t>
                  </w:r>
                </w:p>
              </w:tc>
              <w:tc>
                <w:tcPr>
                  <w:tcW w:w="1612" w:type="dxa"/>
                  <w:tcBorders>
                    <w:top w:val="single" w:sz="36" w:space="0" w:color="auto"/>
                    <w:left w:val="single" w:sz="36" w:space="0" w:color="auto"/>
                    <w:bottom w:val="single" w:sz="36" w:space="0" w:color="auto"/>
                    <w:right w:val="single" w:sz="36" w:space="0" w:color="auto"/>
                  </w:tcBorders>
                </w:tcPr>
                <w:p w14:paraId="04376375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>Your Score</w:t>
                  </w:r>
                </w:p>
              </w:tc>
            </w:tr>
          </w:tbl>
          <w:p w14:paraId="7F8F9ADD" w14:textId="77777777" w:rsidR="00C07061" w:rsidRDefault="00C07061" w:rsidP="00DF027C">
            <w:pPr>
              <w:pStyle w:val="Content"/>
              <w:rPr>
                <w:color w:val="auto"/>
              </w:rPr>
            </w:pPr>
          </w:p>
          <w:p w14:paraId="433519B4" w14:textId="77777777" w:rsidR="00CF1AD7" w:rsidRDefault="00A1407F" w:rsidP="00DF027C">
            <w:pPr>
              <w:pStyle w:val="Content"/>
              <w:rPr>
                <w:color w:val="auto"/>
              </w:rPr>
            </w:pPr>
            <w:r w:rsidRPr="00A1407F">
              <w:rPr>
                <w:color w:val="auto"/>
              </w:rPr>
              <w:t>Does your district operate an entrepreneurship pitch-it and/or "Shark Tank" like contests for new entrepreneurs?</w:t>
            </w:r>
          </w:p>
          <w:p w14:paraId="6727ED53" w14:textId="77777777" w:rsidR="00A1407F" w:rsidRDefault="00BC178C" w:rsidP="00DF027C">
            <w:pPr>
              <w:pStyle w:val="Content"/>
              <w:rPr>
                <w:color w:val="auto"/>
              </w:rPr>
            </w:pPr>
            <w:r>
              <w:rPr>
                <w:noProof/>
                <w:color w:val="auto"/>
              </w:rPr>
              <w:drawing>
                <wp:anchor distT="0" distB="0" distL="114300" distR="114300" simplePos="0" relativeHeight="251667456" behindDoc="0" locked="0" layoutInCell="1" allowOverlap="1" wp14:anchorId="7AE8FF45" wp14:editId="5795EE8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39370</wp:posOffset>
                  </wp:positionV>
                  <wp:extent cx="6400800" cy="474345"/>
                  <wp:effectExtent l="0" t="0" r="0" b="1905"/>
                  <wp:wrapSquare wrapText="bothSides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0" cy="474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C86851" w14:textId="77777777" w:rsidR="00BC178C" w:rsidRDefault="00BC178C" w:rsidP="00DF027C">
            <w:pPr>
              <w:pStyle w:val="Content"/>
              <w:rPr>
                <w:color w:val="auto"/>
              </w:rPr>
            </w:pPr>
          </w:p>
          <w:p w14:paraId="005692C4" w14:textId="77777777" w:rsidR="00BC178C" w:rsidRDefault="00BC178C" w:rsidP="00DF027C">
            <w:pPr>
              <w:pStyle w:val="Content"/>
              <w:rPr>
                <w:color w:val="auto"/>
              </w:rPr>
            </w:pPr>
          </w:p>
          <w:p w14:paraId="14492A8C" w14:textId="77777777" w:rsidR="00A1407F" w:rsidRDefault="00A1407F" w:rsidP="00DF027C">
            <w:pPr>
              <w:pStyle w:val="Content"/>
              <w:rPr>
                <w:color w:val="auto"/>
              </w:rPr>
            </w:pPr>
            <w:r w:rsidRPr="00A1407F">
              <w:rPr>
                <w:color w:val="auto"/>
              </w:rPr>
              <w:t>Does your district have a diversity of "Third Spaces" (e.g., Third places can be churches, coffee shops, gyms, hair/nail salons, post offices, bars, beer gardens, bookstores, parks, community centers, and meet-up spaces)?</w:t>
            </w:r>
          </w:p>
          <w:p w14:paraId="55F1EFF4" w14:textId="77777777" w:rsidR="00A1407F" w:rsidRPr="00CF1AD7" w:rsidRDefault="00A1407F" w:rsidP="00DF027C">
            <w:pPr>
              <w:pStyle w:val="Content"/>
              <w:rPr>
                <w:color w:val="auto"/>
              </w:rPr>
            </w:pPr>
            <w:r>
              <w:rPr>
                <w:noProof/>
                <w:color w:val="auto"/>
              </w:rPr>
              <w:drawing>
                <wp:inline distT="0" distB="0" distL="0" distR="0" wp14:anchorId="2DEBAF32" wp14:editId="45ACCCF5">
                  <wp:extent cx="6353175" cy="463568"/>
                  <wp:effectExtent l="0" t="0" r="0" b="0"/>
                  <wp:docPr id="135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4889" cy="4658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407F" w14:paraId="5D20B589" w14:textId="77777777" w:rsidTr="00DD7C3B">
        <w:trPr>
          <w:trHeight w:val="5931"/>
        </w:trPr>
        <w:tc>
          <w:tcPr>
            <w:tcW w:w="10635" w:type="dxa"/>
          </w:tcPr>
          <w:p w14:paraId="3DD42B39" w14:textId="77777777" w:rsidR="00A1407F" w:rsidRDefault="00A1407F" w:rsidP="00DF027C">
            <w:pPr>
              <w:pStyle w:val="Content"/>
              <w:rPr>
                <w:color w:val="auto"/>
              </w:rPr>
            </w:pPr>
          </w:p>
          <w:p w14:paraId="0F8B01FA" w14:textId="77777777" w:rsidR="00A1407F" w:rsidRPr="00CA6B30" w:rsidRDefault="00A1407F" w:rsidP="00DF027C">
            <w:pPr>
              <w:pStyle w:val="Content"/>
              <w:rPr>
                <w:color w:val="auto"/>
              </w:rPr>
            </w:pPr>
            <w:r w:rsidRPr="00CA6B30">
              <w:rPr>
                <w:color w:val="auto"/>
              </w:rPr>
              <w:t>Does your district offer access to a range of transportation options (e.g., passenger rail, bike lanes, neighborhood sidewalks, recreation trails, transit, cabs/uber/lyft, interstate highway access)?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10"/>
              <w:gridCol w:w="1611"/>
              <w:gridCol w:w="1614"/>
              <w:gridCol w:w="1611"/>
              <w:gridCol w:w="1612"/>
              <w:gridCol w:w="1612"/>
            </w:tblGrid>
            <w:tr w:rsidR="00CA6B30" w:rsidRPr="00262134" w14:paraId="24B9FF9D" w14:textId="77777777" w:rsidTr="00903E8C">
              <w:trPr>
                <w:trHeight w:val="468"/>
              </w:trPr>
              <w:tc>
                <w:tcPr>
                  <w:tcW w:w="1610" w:type="dxa"/>
                </w:tcPr>
                <w:p w14:paraId="62D7863F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>No</w:t>
                  </w:r>
                </w:p>
                <w:p w14:paraId="01460219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1</w:t>
                  </w:r>
                </w:p>
              </w:tc>
              <w:tc>
                <w:tcPr>
                  <w:tcW w:w="1611" w:type="dxa"/>
                </w:tcPr>
                <w:p w14:paraId="75CB1913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3</w:t>
                  </w:r>
                </w:p>
              </w:tc>
              <w:tc>
                <w:tcPr>
                  <w:tcW w:w="1614" w:type="dxa"/>
                </w:tcPr>
                <w:p w14:paraId="0B8DDD40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>Sometimes</w:t>
                  </w:r>
                </w:p>
                <w:p w14:paraId="5C6D9C1E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5</w:t>
                  </w:r>
                </w:p>
              </w:tc>
              <w:tc>
                <w:tcPr>
                  <w:tcW w:w="1611" w:type="dxa"/>
                </w:tcPr>
                <w:p w14:paraId="740B09C1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612" w:type="dxa"/>
                  <w:tcBorders>
                    <w:right w:val="single" w:sz="36" w:space="0" w:color="auto"/>
                  </w:tcBorders>
                </w:tcPr>
                <w:p w14:paraId="66822FAA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>Yes</w:t>
                  </w:r>
                </w:p>
                <w:p w14:paraId="2B6B8505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b/>
                      <w:color w:val="auto"/>
                    </w:rPr>
                  </w:pPr>
                  <w:r w:rsidRPr="00262134">
                    <w:rPr>
                      <w:b/>
                      <w:color w:val="auto"/>
                    </w:rPr>
                    <w:t>7</w:t>
                  </w:r>
                </w:p>
              </w:tc>
              <w:tc>
                <w:tcPr>
                  <w:tcW w:w="1612" w:type="dxa"/>
                  <w:tcBorders>
                    <w:top w:val="single" w:sz="36" w:space="0" w:color="auto"/>
                    <w:left w:val="single" w:sz="36" w:space="0" w:color="auto"/>
                    <w:bottom w:val="single" w:sz="36" w:space="0" w:color="auto"/>
                    <w:right w:val="single" w:sz="36" w:space="0" w:color="auto"/>
                  </w:tcBorders>
                </w:tcPr>
                <w:p w14:paraId="56DAD8BF" w14:textId="77777777" w:rsidR="00CA6B30" w:rsidRPr="00262134" w:rsidRDefault="00CA6B30" w:rsidP="00CA6B30">
                  <w:pPr>
                    <w:pStyle w:val="Content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262134">
                    <w:rPr>
                      <w:color w:val="auto"/>
                      <w:sz w:val="20"/>
                      <w:szCs w:val="20"/>
                    </w:rPr>
                    <w:t>Your Score</w:t>
                  </w:r>
                </w:p>
              </w:tc>
            </w:tr>
          </w:tbl>
          <w:p w14:paraId="0E8FF6EA" w14:textId="77777777" w:rsidR="00CA6B30" w:rsidRDefault="00CA6B30" w:rsidP="00DF027C">
            <w:pPr>
              <w:pStyle w:val="Content"/>
              <w:rPr>
                <w:color w:val="auto"/>
              </w:rPr>
            </w:pPr>
          </w:p>
          <w:p w14:paraId="4400306C" w14:textId="77777777" w:rsidR="00A1407F" w:rsidRDefault="00A1407F" w:rsidP="00DF027C">
            <w:pPr>
              <w:pStyle w:val="Content"/>
              <w:rPr>
                <w:color w:val="auto"/>
              </w:rPr>
            </w:pPr>
            <w:r w:rsidRPr="00A1407F">
              <w:rPr>
                <w:color w:val="auto"/>
              </w:rPr>
              <w:t xml:space="preserve">Is your district actively engaged in supporting </w:t>
            </w:r>
            <w:r w:rsidR="0025124B">
              <w:rPr>
                <w:color w:val="auto"/>
              </w:rPr>
              <w:t xml:space="preserve">small-scale producer </w:t>
            </w:r>
            <w:r w:rsidRPr="00A1407F">
              <w:rPr>
                <w:color w:val="auto"/>
              </w:rPr>
              <w:t>pipelines (e.g., Farmer's Markets, Etsy Vendors, Pop-Ups; Mobile Retailers)?</w:t>
            </w:r>
          </w:p>
          <w:p w14:paraId="564E68AA" w14:textId="77777777" w:rsidR="00A1407F" w:rsidRDefault="005500E8" w:rsidP="00DF027C">
            <w:pPr>
              <w:pStyle w:val="Content"/>
              <w:rPr>
                <w:color w:val="auto"/>
              </w:rPr>
            </w:pPr>
            <w:r>
              <w:rPr>
                <w:noProof/>
                <w:color w:val="auto"/>
              </w:rPr>
              <w:drawing>
                <wp:anchor distT="0" distB="0" distL="114300" distR="114300" simplePos="0" relativeHeight="251669504" behindDoc="0" locked="0" layoutInCell="1" allowOverlap="1" wp14:anchorId="113FAAE6" wp14:editId="528BEF8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-4445</wp:posOffset>
                  </wp:positionV>
                  <wp:extent cx="6287770" cy="466725"/>
                  <wp:effectExtent l="0" t="0" r="0" b="9525"/>
                  <wp:wrapSquare wrapText="bothSides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777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9121BE6" w14:textId="77777777" w:rsidR="005500E8" w:rsidRDefault="005500E8" w:rsidP="00DF027C">
            <w:pPr>
              <w:pStyle w:val="Content"/>
              <w:rPr>
                <w:color w:val="auto"/>
              </w:rPr>
            </w:pPr>
          </w:p>
          <w:p w14:paraId="66C50DBC" w14:textId="77777777" w:rsidR="005500E8" w:rsidRDefault="005500E8" w:rsidP="00DF027C">
            <w:pPr>
              <w:pStyle w:val="Content"/>
              <w:rPr>
                <w:color w:val="auto"/>
              </w:rPr>
            </w:pPr>
          </w:p>
          <w:p w14:paraId="30ACD491" w14:textId="77777777" w:rsidR="00A1407F" w:rsidRDefault="00A1407F" w:rsidP="00DF027C">
            <w:pPr>
              <w:pStyle w:val="Content"/>
              <w:rPr>
                <w:color w:val="auto"/>
              </w:rPr>
            </w:pPr>
            <w:r w:rsidRPr="00A1407F">
              <w:rPr>
                <w:color w:val="auto"/>
              </w:rPr>
              <w:t xml:space="preserve">Does your district have adequate vacant space to accommodate </w:t>
            </w:r>
            <w:r w:rsidR="0025124B">
              <w:rPr>
                <w:color w:val="auto"/>
              </w:rPr>
              <w:t>small scale producer</w:t>
            </w:r>
            <w:r w:rsidR="004E3331">
              <w:rPr>
                <w:color w:val="auto"/>
              </w:rPr>
              <w:t>s</w:t>
            </w:r>
            <w:r w:rsidRPr="00A1407F">
              <w:rPr>
                <w:color w:val="auto"/>
              </w:rPr>
              <w:t>?</w:t>
            </w:r>
          </w:p>
          <w:p w14:paraId="71638E66" w14:textId="77777777" w:rsidR="00AE6D61" w:rsidRPr="004E3331" w:rsidRDefault="00AE6D61" w:rsidP="00DF027C">
            <w:pPr>
              <w:pStyle w:val="Content"/>
              <w:rPr>
                <w:b/>
                <w:color w:val="auto"/>
                <w:sz w:val="24"/>
                <w:szCs w:val="24"/>
              </w:rPr>
            </w:pPr>
            <w:r w:rsidRPr="004E3331">
              <w:rPr>
                <w:b/>
                <w:color w:val="auto"/>
                <w:sz w:val="24"/>
                <w:szCs w:val="24"/>
              </w:rPr>
              <w:t>Artisan/Crafters/Ag Producers – Typically Needing Micro Spaces (400-700 sq.ft.)</w:t>
            </w:r>
          </w:p>
          <w:p w14:paraId="135AC316" w14:textId="77777777" w:rsidR="00AE6D61" w:rsidRDefault="00AE6D61" w:rsidP="00DF027C">
            <w:pPr>
              <w:pStyle w:val="Content"/>
              <w:rPr>
                <w:color w:val="auto"/>
              </w:rPr>
            </w:pPr>
            <w:r>
              <w:rPr>
                <w:noProof/>
                <w:color w:val="auto"/>
              </w:rPr>
              <w:drawing>
                <wp:inline distT="0" distB="0" distL="0" distR="0" wp14:anchorId="4819FDA8" wp14:editId="2824F112">
                  <wp:extent cx="6267450" cy="461146"/>
                  <wp:effectExtent l="0" t="0" r="0" b="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3945" cy="4645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BFAE95A" w14:textId="77777777" w:rsidR="004E3331" w:rsidRDefault="004E3331" w:rsidP="00DF027C">
            <w:pPr>
              <w:pStyle w:val="Content"/>
              <w:rPr>
                <w:color w:val="auto"/>
              </w:rPr>
            </w:pPr>
          </w:p>
          <w:p w14:paraId="03D6EAAE" w14:textId="77777777" w:rsidR="004E3331" w:rsidRDefault="004E3331" w:rsidP="00DF027C">
            <w:pPr>
              <w:pStyle w:val="Content"/>
              <w:rPr>
                <w:color w:val="auto"/>
              </w:rPr>
            </w:pPr>
          </w:p>
          <w:p w14:paraId="66F5C58A" w14:textId="77777777" w:rsidR="004E3331" w:rsidRDefault="004E3331" w:rsidP="00DF027C">
            <w:pPr>
              <w:pStyle w:val="Content"/>
              <w:rPr>
                <w:color w:val="auto"/>
              </w:rPr>
            </w:pPr>
          </w:p>
          <w:p w14:paraId="7DA81F0A" w14:textId="77777777" w:rsidR="004E3331" w:rsidRPr="004E3331" w:rsidRDefault="004E3331" w:rsidP="00DF027C">
            <w:pPr>
              <w:pStyle w:val="Content"/>
              <w:rPr>
                <w:b/>
                <w:color w:val="auto"/>
                <w:sz w:val="24"/>
                <w:szCs w:val="24"/>
              </w:rPr>
            </w:pPr>
            <w:r w:rsidRPr="004E3331">
              <w:rPr>
                <w:b/>
                <w:color w:val="auto"/>
                <w:sz w:val="24"/>
                <w:szCs w:val="24"/>
              </w:rPr>
              <w:t>Traditional Small Scale Producers Combination of Retail and Production (1,000-3,000 sq.ft.)</w:t>
            </w:r>
          </w:p>
          <w:p w14:paraId="35BBAFA8" w14:textId="77777777" w:rsidR="004E3331" w:rsidRDefault="004E3331" w:rsidP="00DF027C">
            <w:pPr>
              <w:pStyle w:val="Content"/>
              <w:rPr>
                <w:noProof/>
                <w:color w:val="auto"/>
              </w:rPr>
            </w:pPr>
            <w:r>
              <w:rPr>
                <w:noProof/>
                <w:color w:val="auto"/>
              </w:rPr>
              <w:drawing>
                <wp:inline distT="0" distB="0" distL="0" distR="0" wp14:anchorId="2C410D9E" wp14:editId="56B42437">
                  <wp:extent cx="6267450" cy="461146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3945" cy="4645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C4E7E98" w14:textId="77777777" w:rsidR="004E3331" w:rsidRDefault="004E3331" w:rsidP="00DF027C">
            <w:pPr>
              <w:pStyle w:val="Content"/>
              <w:rPr>
                <w:noProof/>
                <w:color w:val="auto"/>
              </w:rPr>
            </w:pPr>
          </w:p>
          <w:p w14:paraId="6A5B80C2" w14:textId="77777777" w:rsidR="004E3331" w:rsidRPr="004E3331" w:rsidRDefault="004E3331" w:rsidP="00DF027C">
            <w:pPr>
              <w:pStyle w:val="Content"/>
              <w:rPr>
                <w:b/>
                <w:noProof/>
                <w:color w:val="auto"/>
                <w:sz w:val="24"/>
                <w:szCs w:val="24"/>
              </w:rPr>
            </w:pPr>
            <w:r w:rsidRPr="004E3331">
              <w:rPr>
                <w:b/>
                <w:noProof/>
                <w:color w:val="auto"/>
                <w:sz w:val="24"/>
                <w:szCs w:val="24"/>
              </w:rPr>
              <w:t>Scalable Producers – Regional/National/International Distribution- May Need Larger Production Facility</w:t>
            </w:r>
          </w:p>
          <w:p w14:paraId="53676FE9" w14:textId="77777777" w:rsidR="007705E5" w:rsidRDefault="00A1407F" w:rsidP="00DF027C">
            <w:pPr>
              <w:pStyle w:val="Content"/>
              <w:rPr>
                <w:color w:val="auto"/>
              </w:rPr>
            </w:pPr>
            <w:r>
              <w:rPr>
                <w:noProof/>
                <w:color w:val="auto"/>
              </w:rPr>
              <w:drawing>
                <wp:inline distT="0" distB="0" distL="0" distR="0" wp14:anchorId="0396E554" wp14:editId="4EE87320">
                  <wp:extent cx="6267450" cy="461146"/>
                  <wp:effectExtent l="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3945" cy="4645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23D2AE4" w14:textId="77777777" w:rsidR="007705E5" w:rsidRDefault="007705E5" w:rsidP="00DF027C">
            <w:pPr>
              <w:pStyle w:val="Content"/>
              <w:rPr>
                <w:color w:val="auto"/>
              </w:rPr>
            </w:pPr>
          </w:p>
          <w:p w14:paraId="3FA34039" w14:textId="77777777" w:rsidR="007705E5" w:rsidRDefault="007705E5" w:rsidP="00DF027C">
            <w:pPr>
              <w:pStyle w:val="Content"/>
              <w:rPr>
                <w:color w:val="auto"/>
              </w:rPr>
            </w:pPr>
            <w:r>
              <w:rPr>
                <w:color w:val="auto"/>
              </w:rPr>
              <w:t>Does your district contain a “Made in &gt;&gt;&gt;&gt;” store or other stores that feature locally made products?</w:t>
            </w:r>
          </w:p>
          <w:p w14:paraId="74E3AAE9" w14:textId="77777777" w:rsidR="007705E5" w:rsidRPr="00C07061" w:rsidRDefault="007705E5" w:rsidP="00DF027C">
            <w:pPr>
              <w:pStyle w:val="Content"/>
              <w:rPr>
                <w:color w:val="auto"/>
              </w:rPr>
            </w:pPr>
            <w:r w:rsidRPr="00CF1AD7">
              <w:rPr>
                <w:b/>
                <w:noProof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57DE2633" wp14:editId="006C52A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275590</wp:posOffset>
                      </wp:positionV>
                      <wp:extent cx="6276975" cy="504825"/>
                      <wp:effectExtent l="0" t="19050" r="0" b="9525"/>
                      <wp:wrapSquare wrapText="bothSides"/>
                      <wp:docPr id="13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76975" cy="504825"/>
                                <a:chOff x="0" y="0"/>
                                <a:chExt cx="6566802" cy="421106"/>
                              </a:xfrm>
                            </wpg:grpSpPr>
                            <wps:wsp>
                              <wps:cNvPr id="141" name="Rectangle 141"/>
                              <wps:cNvSpPr/>
                              <wps:spPr>
                                <a:xfrm>
                                  <a:off x="20930" y="4"/>
                                  <a:ext cx="6371774" cy="4010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F0D29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42" name="Rectangle 142"/>
                              <wps:cNvSpPr/>
                              <wps:spPr>
                                <a:xfrm>
                                  <a:off x="5637092" y="1"/>
                                  <a:ext cx="755612" cy="4010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F0D29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44" name="Straight Connector 144"/>
                              <wps:cNvCnPr/>
                              <wps:spPr>
                                <a:xfrm>
                                  <a:off x="1148128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F0D29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45" name="Straight Connector 145"/>
                              <wps:cNvCnPr/>
                              <wps:spPr>
                                <a:xfrm>
                                  <a:off x="226635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F0D29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50" name="Straight Connector 150"/>
                              <wps:cNvCnPr/>
                              <wps:spPr>
                                <a:xfrm>
                                  <a:off x="3392610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F0D29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52" name="Straight Connector 152"/>
                              <wps:cNvCnPr/>
                              <wps:spPr>
                                <a:xfrm>
                                  <a:off x="4520802" y="0"/>
                                  <a:ext cx="0" cy="4010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F0D29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55" name="TextBox 26"/>
                              <wps:cNvSpPr txBox="1"/>
                              <wps:spPr>
                                <a:xfrm>
                                  <a:off x="203925" y="0"/>
                                  <a:ext cx="81703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A5663D1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No or Weak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7" name="TextBox 27"/>
                              <wps:cNvSpPr txBox="1"/>
                              <wps:spPr>
                                <a:xfrm>
                                  <a:off x="4518281" y="0"/>
                                  <a:ext cx="1116753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B478DF5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Strong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8" name="TextBox 28"/>
                              <wps:cNvSpPr txBox="1"/>
                              <wps:spPr>
                                <a:xfrm>
                                  <a:off x="2548433" y="0"/>
                                  <a:ext cx="65362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FDF9168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Limited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0" name="TextBox 29"/>
                              <wps:cNvSpPr txBox="1"/>
                              <wps:spPr>
                                <a:xfrm>
                                  <a:off x="4518288" y="123926"/>
                                  <a:ext cx="1116753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2B373CB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1" name="TextBox 30"/>
                              <wps:cNvSpPr txBox="1"/>
                              <wps:spPr>
                                <a:xfrm>
                                  <a:off x="3396189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BD1B0F4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4" name="TextBox 31"/>
                              <wps:cNvSpPr txBox="1"/>
                              <wps:spPr>
                                <a:xfrm>
                                  <a:off x="2264126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7718857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5" name="TextBox 32"/>
                              <wps:cNvSpPr txBox="1"/>
                              <wps:spPr>
                                <a:xfrm>
                                  <a:off x="1132063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9B6CB0A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7" name="TextBox 33"/>
                              <wps:cNvSpPr txBox="1"/>
                              <wps:spPr>
                                <a:xfrm>
                                  <a:off x="0" y="123847"/>
                                  <a:ext cx="1118447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B7413E8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b/>
                                        <w:bCs/>
                                        <w:color w:val="0F0D29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8" name="TextBox 34"/>
                              <wps:cNvSpPr txBox="1"/>
                              <wps:spPr>
                                <a:xfrm>
                                  <a:off x="5448355" y="3175"/>
                                  <a:ext cx="1118447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2A3964A" w14:textId="77777777" w:rsidR="007705E5" w:rsidRDefault="007705E5" w:rsidP="007705E5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Helvetica" w:hAnsi="Helvetica" w:cstheme="minorBidi"/>
                                        <w:color w:val="0F0D29" w:themeColor="text1"/>
                                        <w:kern w:val="24"/>
                                        <w:sz w:val="12"/>
                                        <w:szCs w:val="12"/>
                                      </w:rPr>
                                      <w:t>Your Score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DE2633" id="_x0000_s1094" style="position:absolute;margin-left:0;margin-top:21.7pt;width:494.25pt;height:39.75pt;z-index:251674624;mso-position-horizontal-relative:text;mso-position-vertical-relative:text;mso-width-relative:margin;mso-height-relative:margin" coordsize="65668,4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rWmaQQAAD0bAAAOAAAAZHJzL2Uyb0RvYy54bWzsWdlu4zYUfS/QfyD03likVgtxBm3S5KVo&#10;B830AxhZGyCRKslEzt/3kpTobdKxM40bA3mRLVKiyHPuuQt5+WnVteipELLhbOHhC99DBcv5smHV&#10;wvvry+1PqYekomxJW86KhfdcSO/T1Y8/XA59VhBe83ZZCASDMJkN/cKrleqz2UzmddFRecH7gkFn&#10;yUVHFdyKarYUdIDRu3ZGfD+eDVwse8HzQkpovbGd3pUZvyyLXP1RlrJQqF14MDdlrsJcH/R1dnVJ&#10;s0rQvm7ycRr0FbPoaMPgo26oG6ooehTN3lBdkwsueakuct7NeFk2eWHWAKvB/s5q7gR/7M1aqmyo&#10;egcTQLuD06uHzX9/+ixQswTugrmHGO2AJPNdhOcanaGvMnjoTvT3/WcxNlT2Ti94VYpO/8JS0Mrg&#10;+uxwLVYK5dAYkySeJ5GHcuiL/DAlkQU+r4Gdvdfy+tfpxSiOU5/YF0OCsR/rF2fTZ2d6dm4yQw82&#10;JNcwye+D6b6mfWHQlxqBCaYQTzD9CdZFWdUWCEOjgcY86YCSmQTMvoIS8ecBWCOgEVogHFJBgpMk&#10;HBcMFhEFWwumWS+kuit4h/SfhSdgDsbw6NNvUllspkf0hxm/bdoW2mnWMjQsPBKFvm/ekLxtlrpX&#10;d0pRPVy3Aj1RLZRb/4YY9gHprcf00DdU1vY50zXOr2V6mMJIbpyJ5sMCoP898OUzYChUe82tGCnL&#10;aw5azJUwg4z8aZs7CZFgV9beN4kkeip6AkD5t4mM4iDx5zAQUGlMACAYbTeJohhPpquZ3Dbd72cy&#10;SPEHk8ZzhSAYy+S9ErSpaoWuOWMgDS5Am0ZjI6XXbHRik2lOrsR5MIzDFBMIW/t+DCSrPVh4gC7b&#10;hmnfQbNDdYlJ8n+yqT3HqfUHAeFfWDMh4mDWCInjILI+dYzqkxA/WJuyqaOyhBfCn8b4Zdagd+0+&#10;v621IJiTGH+w9uZJS+Ri3dc8JPQew1oYEd9kZR8ecipc3ibVjJyH/ALO7Be+QsQkERvpCVIraB+T&#10;D93+YsYJUoPh9ilLceIHgY1sJEiT2EjYpdivz1NMPFnnf2r1sDKFRpBO1jamhAOUXwtP/v1IReFt&#10;JIg6fDL+86PiZWNSW70++87po1WUTH7PcZFM6xhTxUO5CCOckhTKiH0yMMZxAjm/yTNOw8ZY5U3I&#10;ovNgA/IzG4UcG86qjmQDCqI01ALYZyOOAihdT0hG6MLnOUkDPMYuGc6ojiTDSsMm35jo7EBrbF1U&#10;betjnuD0rb3VurI/K0rcJsWkD9hvWMd4Xdge6q0gR4txCntDoA+gJA2N29uiJA2h0bqsk1Di0pWz&#10;osQVqY6S3U2jQymBYifEII13RInZplrH5/OIIvFefhU40zrScWEcED+2UeSdqMRte5yVSvbSLAjN&#10;r3Nctqx8J2S43YyzImMvywqcUR2pjygM00DXMxBFAgxnAbthfSOGnKIICV0h9d8QYk4i4IzGHE6M&#10;50n6EGjz3hQt61Ovq38AAAD//wMAUEsDBBQABgAIAAAAIQDyut+23wAAAAcBAAAPAAAAZHJzL2Rv&#10;d25yZXYueG1sTI9BS8NAFITvgv9heYI3u0naShqzKaWopyK0FcTba/Y1Cc2+Ddltkv5715Mehxlm&#10;vsnXk2nFQL1rLCuIZxEI4tLqhisFn8e3pxSE88gaW8uk4EYO1sX9XY6ZtiPvaTj4SoQSdhkqqL3v&#10;MildWZNBN7MdcfDOtjfog+wrqXscQ7lpZRJFz9Jgw2Ghxo62NZWXw9UoeB9x3Mzj12F3OW9v38fl&#10;x9cuJqUeH6bNCwhPk/8Lwy9+QIciMJ3slbUTrYJwxCtYzBcggrtK0yWIU4glyQpkkcv//MUPAAAA&#10;//8DAFBLAQItABQABgAIAAAAIQC2gziS/gAAAOEBAAATAAAAAAAAAAAAAAAAAAAAAABbQ29udGVu&#10;dF9UeXBlc10ueG1sUEsBAi0AFAAGAAgAAAAhADj9If/WAAAAlAEAAAsAAAAAAAAAAAAAAAAALwEA&#10;AF9yZWxzLy5yZWxzUEsBAi0AFAAGAAgAAAAhADDytaZpBAAAPRsAAA4AAAAAAAAAAAAAAAAALgIA&#10;AGRycy9lMm9Eb2MueG1sUEsBAi0AFAAGAAgAAAAhAPK637bfAAAABwEAAA8AAAAAAAAAAAAAAAAA&#10;wwYAAGRycy9kb3ducmV2LnhtbFBLBQYAAAAABAAEAPMAAADPBwAAAAA=&#10;">
                      <v:rect id="Rectangle 141" o:spid="_x0000_s1095" style="position:absolute;left:209;width:63718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HOswQAAANwAAAAPAAAAZHJzL2Rvd25yZXYueG1sRE/fa8Iw&#10;EH4f7H8IJ+xNk8ompTOKDAR9tBvs9WhubVlzqUm0cX/9Igz2dh/fz1tvkx3ElXzoHWsoFgoEceNM&#10;z62Gj/f9vAQRIrLBwTFpuFGA7ebxYY2VcROf6FrHVuQQDhVq6GIcKylD05HFsHAjcea+nLcYM/St&#10;NB6nHG4HuVRqJS32nBs6HOmto+a7vlgN7dkfX35USko2ZWluxe7zWE9aP83S7hVEpBT/xX/ug8nz&#10;nwu4P5MvkJtfAAAA//8DAFBLAQItABQABgAIAAAAIQDb4fbL7gAAAIUBAAATAAAAAAAAAAAAAAAA&#10;AAAAAABbQ29udGVudF9UeXBlc10ueG1sUEsBAi0AFAAGAAgAAAAhAFr0LFu/AAAAFQEAAAsAAAAA&#10;AAAAAAAAAAAAHwEAAF9yZWxzLy5yZWxzUEsBAi0AFAAGAAgAAAAhAJjIc6zBAAAA3AAAAA8AAAAA&#10;AAAAAAAAAAAABwIAAGRycy9kb3ducmV2LnhtbFBLBQYAAAAAAwADALcAAAD1AgAAAAA=&#10;" filled="f" strokecolor="#0f0d29" strokeweight="2pt"/>
                      <v:rect id="Rectangle 142" o:spid="_x0000_s1096" style="position:absolute;left:56370;width:7557;height:4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pexwAAAANwAAAAPAAAAZHJzL2Rvd25yZXYueG1sRE9Ni8Iw&#10;EL0v+B/CCN7WVFGRahQRFBEvunvQ29iMbbGZlCbW9t8bQfA2j/c582VjClFT5XLLCgb9CARxYnXO&#10;qYL/v83vFITzyBoLy6SgJQfLRednjrG2Tz5SffKpCCHsYlSQeV/GUrokI4Oub0viwN1sZdAHWKVS&#10;V/gM4aaQwyiaSIM5h4YMS1pnlNxPD6OApuZ8aZtxu73uL3WKeLhdJ4lSvW6zmoHw1Piv+OPe6TB/&#10;NIT3M+ECuXgBAAD//wMAUEsBAi0AFAAGAAgAAAAhANvh9svuAAAAhQEAABMAAAAAAAAAAAAAAAAA&#10;AAAAAFtDb250ZW50X1R5cGVzXS54bWxQSwECLQAUAAYACAAAACEAWvQsW78AAAAVAQAACwAAAAAA&#10;AAAAAAAAAAAfAQAAX3JlbHMvLnJlbHNQSwECLQAUAAYACAAAACEA4gKXscAAAADcAAAADwAAAAAA&#10;AAAAAAAAAAAHAgAAZHJzL2Rvd25yZXYueG1sUEsFBgAAAAADAAMAtwAAAPQCAAAAAA==&#10;" filled="f" strokecolor="#0f0d29" strokeweight="3pt"/>
                      <v:line id="Straight Connector 144" o:spid="_x0000_s1097" style="position:absolute;visibility:visible;mso-wrap-style:square" from="11481,0" to="11481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+FDwgAAANwAAAAPAAAAZHJzL2Rvd25yZXYueG1sRE/JasMw&#10;EL0H+g9iCr0lckIoxY1sStLSngKJffBxsMYLtkZGkhP376tCobd5vHUO+WJGcSPne8sKtpsEBHFt&#10;dc+tgrL4WL+A8AFZ42iZFHyThzx7WB0w1fbOF7pdQytiCPsUFXQhTKmUvu7IoN/YiThyjXUGQ4Su&#10;ldrhPYabUe6S5Fka7Dk2dDjRsaN6uM5Gwc5fmqGxn1V1rovFzeUpOb+flHp6XN5eQQRawr/4z/2l&#10;4/z9Hn6fiRfI7AcAAP//AwBQSwECLQAUAAYACAAAACEA2+H2y+4AAACFAQAAEwAAAAAAAAAAAAAA&#10;AAAAAAAAW0NvbnRlbnRfVHlwZXNdLnhtbFBLAQItABQABgAIAAAAIQBa9CxbvwAAABUBAAALAAAA&#10;AAAAAAAAAAAAAB8BAABfcmVscy8ucmVsc1BLAQItABQABgAIAAAAIQDpz+FDwgAAANwAAAAPAAAA&#10;AAAAAAAAAAAAAAcCAABkcnMvZG93bnJldi54bWxQSwUGAAAAAAMAAwC3AAAA9gIAAAAA&#10;" strokecolor="#0f0d29" strokeweight="1pt"/>
                      <v:line id="Straight Connector 145" o:spid="_x0000_s1098" style="position:absolute;visibility:visible;mso-wrap-style:square" from="22663,0" to="22663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0TYwAAAANwAAAAPAAAAZHJzL2Rvd25yZXYueG1sRE/JigIx&#10;EL0P+A+hBG9jWnFEWqOIC85JcDl4LDrVC3YqTRK1/XsjCN7q8daaLVpTizs5X1lWMOgnIIgzqysu&#10;FJxP298JCB+QNdaWScGTPCzmnZ8Zpto++ED3YyhEDGGfooIyhCaV0mclGfR92xBHLrfOYIjQFVI7&#10;fMRwU8thkoylwYpjQ4kNrUrKrsebUTD0h/ya293lss9Orbud18l+s1aq122XUxCB2vAVf9z/Os4f&#10;/cH7mXiBnL8AAAD//wMAUEsBAi0AFAAGAAgAAAAhANvh9svuAAAAhQEAABMAAAAAAAAAAAAAAAAA&#10;AAAAAFtDb250ZW50X1R5cGVzXS54bWxQSwECLQAUAAYACAAAACEAWvQsW78AAAAVAQAACwAAAAAA&#10;AAAAAAAAAAAfAQAAX3JlbHMvLnJlbHNQSwECLQAUAAYACAAAACEAhoNE2MAAAADcAAAADwAAAAAA&#10;AAAAAAAAAAAHAgAAZHJzL2Rvd25yZXYueG1sUEsFBgAAAAADAAMAtwAAAPQCAAAAAA==&#10;" strokecolor="#0f0d29" strokeweight="1pt"/>
                      <v:line id="Straight Connector 150" o:spid="_x0000_s1099" style="position:absolute;visibility:visible;mso-wrap-style:square" from="33926,0" to="33926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XGdxAAAANwAAAAPAAAAZHJzL2Rvd25yZXYueG1sRI9LiwIx&#10;EITvC/6H0IK3NaPgIrNGWXzgngQfB4/NpOeBk86QRB3//fZhwVs3VV319WLVu1Y9KMTGs4HJOANF&#10;XHjbcGXgct59zkHFhGyx9UwGXhRhtRx8LDC3/slHepxSpSSEY44G6pS6XOtY1OQwjn1HLFrpg8Mk&#10;a6i0DfiUcNfqaZZ9aYcNS0ONHa1rKm6nuzMwjcfyVvr99Xoozn24XzbZYbsxZjTsf75BJerT2/x/&#10;/WsFfyb48oxMoJd/AAAA//8DAFBLAQItABQABgAIAAAAIQDb4fbL7gAAAIUBAAATAAAAAAAAAAAA&#10;AAAAAAAAAABbQ29udGVudF9UeXBlc10ueG1sUEsBAi0AFAAGAAgAAAAhAFr0LFu/AAAAFQEAAAsA&#10;AAAAAAAAAAAAAAAAHwEAAF9yZWxzLy5yZWxzUEsBAi0AFAAGAAgAAAAhABMtcZ3EAAAA3AAAAA8A&#10;AAAAAAAAAAAAAAAABwIAAGRycy9kb3ducmV2LnhtbFBLBQYAAAAAAwADALcAAAD4AgAAAAA=&#10;" strokecolor="#0f0d29" strokeweight="1pt"/>
                      <v:line id="Straight Connector 152" o:spid="_x0000_s1100" style="position:absolute;visibility:visible;mso-wrap-style:square" from="45208,0" to="45208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0pxwgAAANwAAAAPAAAAZHJzL2Rvd25yZXYueG1sRE9La8JA&#10;EL4X+h+WEXqrGwOVEl1FTEs9BaIePA7ZyQOzs2F3o+m/7wpCb/PxPWe9nUwvbuR8Z1nBYp6AIK6s&#10;7rhRcD59v3+C8AFZY2+ZFPySh+3m9WWNmbZ3Lul2DI2IIewzVNCGMGRS+qolg35uB+LI1dYZDBG6&#10;RmqH9xhuepkmyVIa7Dg2tDjQvqXqehyNgtSX9bW2P5dLUZ0mN57zpPjKlXqbTbsViEBT+Bc/3Qcd&#10;53+k8HgmXiA3fwAAAP//AwBQSwECLQAUAAYACAAAACEA2+H2y+4AAACFAQAAEwAAAAAAAAAAAAAA&#10;AAAAAAAAW0NvbnRlbnRfVHlwZXNdLnhtbFBLAQItABQABgAIAAAAIQBa9CxbvwAAABUBAAALAAAA&#10;AAAAAAAAAAAAAB8BAABfcmVscy8ucmVsc1BLAQItABQABgAIAAAAIQCMs0pxwgAAANwAAAAPAAAA&#10;AAAAAAAAAAAAAAcCAABkcnMvZG93bnJldi54bWxQSwUGAAAAAAMAAwC3AAAA9gIAAAAA&#10;" strokecolor="#0f0d29" strokeweight="1pt"/>
                      <v:shape id="TextBox 26" o:spid="_x0000_s1101" type="#_x0000_t202" style="position:absolute;left:2039;width:8170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JNlwQAAANwAAAAPAAAAZHJzL2Rvd25yZXYueG1sRE9Ni8Iw&#10;EL0v+B/CCN7WxMUuWo0iK4InZV0VvA3N2BabSWmirf/eLCzsbR7vc+bLzlbiQY0vHWsYDRUI4syZ&#10;knMNx5/N+wSED8gGK8ek4Ukelove2xxT41r+psch5CKGsE9RQxFCnUrps4Is+qGriSN3dY3FEGGT&#10;S9NgG8NtJT+U+pQWS44NBdb0VVB2O9ythtPuejmP1T5f26RuXack26nUetDvVjMQgbrwL/5zb02c&#10;nyTw+0y8QC5eAAAA//8DAFBLAQItABQABgAIAAAAIQDb4fbL7gAAAIUBAAATAAAAAAAAAAAAAAAA&#10;AAAAAABbQ29udGVudF9UeXBlc10ueG1sUEsBAi0AFAAGAAgAAAAhAFr0LFu/AAAAFQEAAAsAAAAA&#10;AAAAAAAAAAAAHwEAAF9yZWxzLy5yZWxzUEsBAi0AFAAGAAgAAAAhAO+Uk2XBAAAA3AAAAA8AAAAA&#10;AAAAAAAAAAAABwIAAGRycy9kb3ducmV2LnhtbFBLBQYAAAAAAwADALcAAAD1AgAAAAA=&#10;" filled="f" stroked="f">
                        <v:textbox>
                          <w:txbxContent>
                            <w:p w14:paraId="0A5663D1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No or Weak</w:t>
                              </w:r>
                            </w:p>
                          </w:txbxContent>
                        </v:textbox>
                      </v:shape>
                      <v:shape id="TextBox 27" o:spid="_x0000_s1102" type="#_x0000_t202" style="position:absolute;left:45182;width:11168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qiJwQAAANwAAAAPAAAAZHJzL2Rvd25yZXYueG1sRE9Na8JA&#10;EL0L/Q/LFLzpbovWNrpKqQieLMYq9DZkxySYnQ3Z1cR/7wqCt3m8z5ktOluJCzW+dKzhbahAEGfO&#10;lJxr+NutBp8gfEA2WDkmDVfysJi/9GaYGNfyli5pyEUMYZ+ghiKEOpHSZwVZ9ENXE0fu6BqLIcIm&#10;l6bBNobbSr4r9SEtlhwbCqzpp6DslJ6thv3m+H8Yqd98acd16zol2X5Jrfuv3fcURKAuPMUP99rE&#10;+eMJ3J+JF8j5DQAA//8DAFBLAQItABQABgAIAAAAIQDb4fbL7gAAAIUBAAATAAAAAAAAAAAAAAAA&#10;AAAAAABbQ29udGVudF9UeXBlc10ueG1sUEsBAi0AFAAGAAgAAAAhAFr0LFu/AAAAFQEAAAsAAAAA&#10;AAAAAAAAAAAAHwEAAF9yZWxzLy5yZWxzUEsBAi0AFAAGAAgAAAAhAHAKqInBAAAA3AAAAA8AAAAA&#10;AAAAAAAAAAAABwIAAGRycy9kb3ducmV2LnhtbFBLBQYAAAAAAwADALcAAAD1AgAAAAA=&#10;" filled="f" stroked="f">
                        <v:textbox>
                          <w:txbxContent>
                            <w:p w14:paraId="5B478DF5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Strong</w:t>
                              </w:r>
                            </w:p>
                          </w:txbxContent>
                        </v:textbox>
                      </v:shape>
                      <v:shape id="TextBox 28" o:spid="_x0000_s1103" type="#_x0000_t202" style="position:absolute;left:25484;width:6536;height:2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Tz7xAAAANwAAAAPAAAAZHJzL2Rvd25yZXYueG1sRI9Ba8JA&#10;EIXvhf6HZQq91d2KShtdpShCTxW1FbwN2TEJZmdDdjXpv3cOgrcZ3pv3vpktel+rK7WxCmzhfWBA&#10;EefBVVxY+N2v3z5AxYTssA5MFv4pwmL+/DTDzIWOt3TdpUJJCMcMLZQpNZnWMS/JYxyEhli0U2g9&#10;JlnbQrsWOwn3tR4aM9EeK5aGEhtalpSfdxdv4e/ndDyMzKZY+XHThd5o9p/a2teX/msKKlGfHub7&#10;9bcT/LHQyjMygZ7fAAAA//8DAFBLAQItABQABgAIAAAAIQDb4fbL7gAAAIUBAAATAAAAAAAAAAAA&#10;AAAAAAAAAABbQ29udGVudF9UeXBlc10ueG1sUEsBAi0AFAAGAAgAAAAhAFr0LFu/AAAAFQEAAAsA&#10;AAAAAAAAAAAAAAAAHwEAAF9yZWxzLy5yZWxzUEsBAi0AFAAGAAgAAAAhAAGVPPvEAAAA3AAAAA8A&#10;AAAAAAAAAAAAAAAABwIAAGRycy9kb3ducmV2LnhtbFBLBQYAAAAAAwADALcAAAD4AgAAAAA=&#10;" filled="f" stroked="f">
                        <v:textbox>
                          <w:txbxContent>
                            <w:p w14:paraId="0FDF9168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Limited</w:t>
                              </w:r>
                            </w:p>
                          </w:txbxContent>
                        </v:textbox>
                      </v:shape>
                      <v:shape id="TextBox 29" o:spid="_x0000_s1104" type="#_x0000_t202" style="position:absolute;left:45182;top:1239;width:1116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/pAxAAAANwAAAAPAAAAZHJzL2Rvd25yZXYueG1sRI9Ba8JA&#10;EIXvQv/DMoXedLei0kZXKYrQU6XaCt6G7JgEs7Mhu5r03zsHobcZ3pv3vlmsel+rG7WxCmzhdWRA&#10;EefBVVxY+Dlsh2+gYkJ2WAcmC38UYbV8Giwwc6Hjb7rtU6EkhGOGFsqUmkzrmJfkMY5CQyzaObQe&#10;k6xtoV2LnYT7Wo+NmWmPFUtDiQ2tS8ov+6u38Pt1Ph0nZlds/LTpQm80+3dt7ctz/zEHlahP/+bH&#10;9acT/JngyzMygV7eAQAA//8DAFBLAQItABQABgAIAAAAIQDb4fbL7gAAAIUBAAATAAAAAAAAAAAA&#10;AAAAAAAAAABbQ29udGVudF9UeXBlc10ueG1sUEsBAi0AFAAGAAgAAAAhAFr0LFu/AAAAFQEAAAsA&#10;AAAAAAAAAAAAAAAAHwEAAF9yZWxzLy5yZWxzUEsBAi0AFAAGAAgAAAAhADGP+kDEAAAA3AAAAA8A&#10;AAAAAAAAAAAAAAAABwIAAGRycy9kb3ducmV2LnhtbFBLBQYAAAAAAwADALcAAAD4AgAAAAA=&#10;" filled="f" stroked="f">
                        <v:textbox>
                          <w:txbxContent>
                            <w:p w14:paraId="42B373CB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TextBox 30" o:spid="_x0000_s1105" type="#_x0000_t202" style="position:absolute;left:33961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1/bwgAAANwAAAAPAAAAZHJzL2Rvd25yZXYueG1sRE9Na8JA&#10;EL0L/Q/LCL2Z3UgrmmYNxVLoqaK2Qm9DdkyC2dmQ3Zr033cFwds83ufkxWhbcaHeN441pIkCQVw6&#10;03Cl4evwPluC8AHZYOuYNPyRh2L9MMkxM27gHV32oRIxhH2GGuoQukxKX9Zk0SeuI47cyfUWQ4R9&#10;JU2PQwy3rZwrtZAWG44NNXa0qak873+thu/P08/xSW2rN/vcDW5Uku1Kav04HV9fQAQaw118c3+Y&#10;OH+RwvWZeIFc/wMAAP//AwBQSwECLQAUAAYACAAAACEA2+H2y+4AAACFAQAAEwAAAAAAAAAAAAAA&#10;AAAAAAAAW0NvbnRlbnRfVHlwZXNdLnhtbFBLAQItABQABgAIAAAAIQBa9CxbvwAAABUBAAALAAAA&#10;AAAAAAAAAAAAAB8BAABfcmVscy8ucmVsc1BLAQItABQABgAIAAAAIQBew1/bwgAAANwAAAAPAAAA&#10;AAAAAAAAAAAAAAcCAABkcnMvZG93bnJldi54bWxQSwUGAAAAAAMAAwC3AAAA9gIAAAAA&#10;" filled="f" stroked="f">
                        <v:textbox>
                          <w:txbxContent>
                            <w:p w14:paraId="1BD1B0F4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Box 31" o:spid="_x0000_s1106" type="#_x0000_t202" style="position:absolute;left:22641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PxDwgAAANwAAAAPAAAAZHJzL2Rvd25yZXYueG1sRE9Na8JA&#10;EL0L/odlBG9mV7GhplmlVAqeWrSt0NuQHZNgdjZkt0n677sFwds83ufku9E2oqfO1441LBMFgrhw&#10;puZSw+fH6+IRhA/IBhvHpOGXPOy200mOmXEDH6k/hVLEEPYZaqhCaDMpfVGRRZ+4ljhyF9dZDBF2&#10;pTQdDjHcNnKlVCot1hwbKmzppaLievqxGr7eLt/ntXov9/ahHdyoJNuN1Ho+G5+fQAQaw118cx9M&#10;nJ+u4f+ZeIHc/gEAAP//AwBQSwECLQAUAAYACAAAACEA2+H2y+4AAACFAQAAEwAAAAAAAAAAAAAA&#10;AAAAAAAAW0NvbnRlbnRfVHlwZXNdLnhtbFBLAQItABQABgAIAAAAIQBa9CxbvwAAABUBAAALAAAA&#10;AAAAAAAAAAAAAB8BAABfcmVscy8ucmVsc1BLAQItABQABgAIAAAAIQBOtPxDwgAAANwAAAAPAAAA&#10;AAAAAAAAAAAAAAcCAABkcnMvZG93bnJldi54bWxQSwUGAAAAAAMAAwC3AAAA9gIAAAAA&#10;" filled="f" stroked="f">
                        <v:textbox>
                          <w:txbxContent>
                            <w:p w14:paraId="37718857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Box 32" o:spid="_x0000_s1107" type="#_x0000_t202" style="position:absolute;left:11320;top:1238;width:1118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FnYwAAAANwAAAAPAAAAZHJzL2Rvd25yZXYueG1sRE9Li8Iw&#10;EL4L/ocwwt40UVbRahRRhD25rC/wNjRjW2wmpYm2++/NwoK3+fies1i1thRPqn3hWMNwoEAQp84U&#10;nGk4HXf9KQgfkA2WjknDL3lYLbudBSbGNfxDz0PIRAxhn6CGPIQqkdKnOVn0A1cRR+7maoshwjqT&#10;psYmhttSjpSaSIsFx4YcK9rklN4PD6vhvL9dL5/qO9vacdW4Vkm2M6n1R69dz0EEasNb/O/+MnH+&#10;ZAx/z8QL5PIFAAD//wMAUEsBAi0AFAAGAAgAAAAhANvh9svuAAAAhQEAABMAAAAAAAAAAAAAAAAA&#10;AAAAAFtDb250ZW50X1R5cGVzXS54bWxQSwECLQAUAAYACAAAACEAWvQsW78AAAAVAQAACwAAAAAA&#10;AAAAAAAAAAAfAQAAX3JlbHMvLnJlbHNQSwECLQAUAAYACAAAACEAIfhZ2MAAAADcAAAADwAAAAAA&#10;AAAAAAAAAAAHAgAAZHJzL2Rvd25yZXYueG1sUEsFBgAAAAADAAMAtwAAAPQCAAAAAA==&#10;" filled="f" stroked="f">
                        <v:textbox>
                          <w:txbxContent>
                            <w:p w14:paraId="29B6CB0A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Box 33" o:spid="_x0000_s1108" type="#_x0000_t202" style="position:absolute;top:1238;width:1118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mI0wgAAANwAAAAPAAAAZHJzL2Rvd25yZXYueG1sRE9La8JA&#10;EL4L/Q/LFHrT3YqPNrpKUQo9KcYq9DZkxySYnQ3ZrYn/3hUEb/PxPWe+7GwlLtT40rGG94ECQZw5&#10;U3Ku4Xf/3f8A4QOywcoxabiSh+XipTfHxLiWd3RJQy5iCPsENRQh1ImUPivIoh+4mjhyJ9dYDBE2&#10;uTQNtjHcVnKo1ERaLDk2FFjTqqDsnP5bDYfN6e84Utt8bcd16zol2X5Krd9eu68ZiEBdeIof7h8T&#10;50+mcH8mXiAXNwAAAP//AwBQSwECLQAUAAYACAAAACEA2+H2y+4AAACFAQAAEwAAAAAAAAAAAAAA&#10;AAAAAAAAW0NvbnRlbnRfVHlwZXNdLnhtbFBLAQItABQABgAIAAAAIQBa9CxbvwAAABUBAAALAAAA&#10;AAAAAAAAAAAAAB8BAABfcmVscy8ucmVsc1BLAQItABQABgAIAAAAIQC+ZmI0wgAAANwAAAAPAAAA&#10;AAAAAAAAAAAAAAcCAABkcnMvZG93bnJldi54bWxQSwUGAAAAAAMAAwC3AAAA9gIAAAAA&#10;" filled="f" stroked="f">
                        <v:textbox>
                          <w:txbxContent>
                            <w:p w14:paraId="4B7413E8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b/>
                                  <w:bCs/>
                                  <w:color w:val="0F0D29" w:themeColor="text1"/>
                                  <w:kern w:val="24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Box 34" o:spid="_x0000_s1109" type="#_x0000_t202" style="position:absolute;left:54483;top:31;width:11185;height:2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fZGxAAAANwAAAAPAAAAZHJzL2Rvd25yZXYueG1sRI9Ba8JA&#10;EIXvQv/DMoXedLei0kZXKYrQU6XaCt6G7JgEs7Mhu5r03zsHobcZ3pv3vlmsel+rG7WxCmzhdWRA&#10;EefBVVxY+Dlsh2+gYkJ2WAcmC38UYbV8Giwwc6Hjb7rtU6EkhGOGFsqUmkzrmJfkMY5CQyzaObQe&#10;k6xtoV2LnYT7Wo+NmWmPFUtDiQ2tS8ov+6u38Pt1Ph0nZlds/LTpQm80+3dt7ctz/zEHlahP/+bH&#10;9acT/JnQyjMygV7eAQAA//8DAFBLAQItABQABgAIAAAAIQDb4fbL7gAAAIUBAAATAAAAAAAAAAAA&#10;AAAAAAAAAABbQ29udGVudF9UeXBlc10ueG1sUEsBAi0AFAAGAAgAAAAhAFr0LFu/AAAAFQEAAAsA&#10;AAAAAAAAAAAAAAAAHwEAAF9yZWxzLy5yZWxzUEsBAi0AFAAGAAgAAAAhAM/59kbEAAAA3AAAAA8A&#10;AAAAAAAAAAAAAAAABwIAAGRycy9kb3ducmV2LnhtbFBLBQYAAAAAAwADALcAAAD4AgAAAAA=&#10;" filled="f" stroked="f">
                        <v:textbox>
                          <w:txbxContent>
                            <w:p w14:paraId="12A3964A" w14:textId="77777777" w:rsidR="007705E5" w:rsidRDefault="007705E5" w:rsidP="007705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Helvetica" w:hAnsi="Helvetica" w:cstheme="minorBidi"/>
                                  <w:color w:val="0F0D29" w:themeColor="text1"/>
                                  <w:kern w:val="24"/>
                                  <w:sz w:val="12"/>
                                  <w:szCs w:val="12"/>
                                </w:rPr>
                                <w:t>Your Score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</w:p>
        </w:tc>
      </w:tr>
    </w:tbl>
    <w:p w14:paraId="297D640B" w14:textId="6ED37310" w:rsidR="00110E49" w:rsidRPr="00CA6B30" w:rsidRDefault="00110E49" w:rsidP="00110E49">
      <w:pPr>
        <w:rPr>
          <w:b w:val="0"/>
          <w:color w:val="auto"/>
        </w:rPr>
      </w:pPr>
      <w:r w:rsidRPr="00CA6B30">
        <w:rPr>
          <w:b w:val="0"/>
          <w:color w:val="auto"/>
        </w:rPr>
        <w:lastRenderedPageBreak/>
        <w:t>Do</w:t>
      </w:r>
      <w:r>
        <w:rPr>
          <w:b w:val="0"/>
          <w:color w:val="auto"/>
        </w:rPr>
        <w:t xml:space="preserve"> existing larger mfg businesses offer their facilities and/or equipment to</w:t>
      </w:r>
      <w:r w:rsidRPr="00CA6B30">
        <w:rPr>
          <w:b w:val="0"/>
          <w:color w:val="auto"/>
        </w:rPr>
        <w:t xml:space="preserve"> small-scale manufacturers</w:t>
      </w:r>
      <w:r>
        <w:rPr>
          <w:b w:val="0"/>
          <w:color w:val="auto"/>
        </w:rPr>
        <w:t>, breweries, bakeries, etc for production runs</w:t>
      </w:r>
      <w:r w:rsidRPr="00CA6B30">
        <w:rPr>
          <w:b w:val="0"/>
          <w:color w:val="auto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110E49" w:rsidRPr="00262134" w14:paraId="0DB3B22F" w14:textId="77777777" w:rsidTr="00903E8C">
        <w:trPr>
          <w:trHeight w:val="468"/>
        </w:trPr>
        <w:tc>
          <w:tcPr>
            <w:tcW w:w="1610" w:type="dxa"/>
          </w:tcPr>
          <w:p w14:paraId="4A73C406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563405B3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24CB96F8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316B73FF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Sometimes</w:t>
            </w:r>
          </w:p>
          <w:p w14:paraId="024DD78E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7F5314DC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3154378F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06E42844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9E97ED5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73F33E51" w14:textId="77777777" w:rsidR="00110E49" w:rsidRDefault="00110E49" w:rsidP="00DF027C">
      <w:pPr>
        <w:rPr>
          <w:b w:val="0"/>
          <w:color w:val="auto"/>
        </w:rPr>
      </w:pPr>
    </w:p>
    <w:p w14:paraId="4AE14394" w14:textId="5A290D62" w:rsidR="00A1407F" w:rsidRPr="00CA6B30" w:rsidRDefault="00DD7C3B" w:rsidP="00DF027C">
      <w:pPr>
        <w:rPr>
          <w:b w:val="0"/>
          <w:color w:val="auto"/>
        </w:rPr>
      </w:pPr>
      <w:r w:rsidRPr="00CA6B30">
        <w:rPr>
          <w:b w:val="0"/>
          <w:color w:val="auto"/>
        </w:rPr>
        <w:t xml:space="preserve">Has your district examined the market and identified target </w:t>
      </w:r>
      <w:r w:rsidR="0025124B">
        <w:rPr>
          <w:b w:val="0"/>
          <w:color w:val="auto"/>
        </w:rPr>
        <w:t>small scale producer</w:t>
      </w:r>
      <w:r w:rsidRPr="00CA6B30">
        <w:rPr>
          <w:b w:val="0"/>
          <w:color w:val="auto"/>
        </w:rPr>
        <w:t xml:space="preserve"> opportunities that are aligned with your community (assets, anchors, geography, economic strengths)?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44F73A43" w14:textId="77777777" w:rsidTr="00903E8C">
        <w:trPr>
          <w:trHeight w:val="468"/>
        </w:trPr>
        <w:tc>
          <w:tcPr>
            <w:tcW w:w="1610" w:type="dxa"/>
          </w:tcPr>
          <w:p w14:paraId="3EEA5371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No</w:t>
            </w:r>
          </w:p>
          <w:p w14:paraId="3E8FE540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315AA1DE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7D007E69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Somewhat</w:t>
            </w:r>
          </w:p>
          <w:p w14:paraId="16FE8E43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3EA46D97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450D1E1C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2348F35D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0ACEC6F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5B82F14F" w14:textId="77777777" w:rsidR="00CA6B30" w:rsidRDefault="00CA6B30" w:rsidP="00DF027C">
      <w:pPr>
        <w:rPr>
          <w:b w:val="0"/>
          <w:color w:val="auto"/>
        </w:rPr>
      </w:pPr>
    </w:p>
    <w:p w14:paraId="49703CCA" w14:textId="77777777" w:rsidR="002106E9" w:rsidRDefault="002106E9">
      <w:pPr>
        <w:spacing w:after="200"/>
        <w:rPr>
          <w:b w:val="0"/>
          <w:color w:val="auto"/>
        </w:rPr>
      </w:pPr>
      <w:r>
        <w:rPr>
          <w:b w:val="0"/>
          <w:color w:val="auto"/>
        </w:rPr>
        <w:br w:type="page"/>
      </w:r>
    </w:p>
    <w:p w14:paraId="71D8EA18" w14:textId="77777777" w:rsidR="002106E9" w:rsidRPr="00DD7C3B" w:rsidRDefault="002106E9" w:rsidP="00DF027C">
      <w:pPr>
        <w:rPr>
          <w:b w:val="0"/>
          <w:color w:val="auto"/>
        </w:rPr>
      </w:pPr>
    </w:p>
    <w:p w14:paraId="29999D52" w14:textId="77777777" w:rsidR="00024DE1" w:rsidRPr="0020286E" w:rsidRDefault="005500E8" w:rsidP="00024DE1">
      <w:pPr>
        <w:shd w:val="clear" w:color="auto" w:fill="E7E6E6" w:themeFill="background2"/>
        <w:jc w:val="center"/>
        <w:rPr>
          <w:sz w:val="52"/>
          <w:szCs w:val="52"/>
        </w:rPr>
      </w:pPr>
      <w:bookmarkStart w:id="2" w:name="_Hlk14852606"/>
      <w:r>
        <w:rPr>
          <w:sz w:val="52"/>
          <w:szCs w:val="52"/>
        </w:rPr>
        <w:t>Government Policy / Regulations Factors</w:t>
      </w:r>
    </w:p>
    <w:bookmarkEnd w:id="2"/>
    <w:p w14:paraId="05351D59" w14:textId="77777777" w:rsidR="001B31CD" w:rsidRDefault="001B31CD" w:rsidP="001B31CD">
      <w:pPr>
        <w:rPr>
          <w:b w:val="0"/>
          <w:color w:val="auto"/>
        </w:rPr>
      </w:pPr>
    </w:p>
    <w:p w14:paraId="61B3888A" w14:textId="77777777" w:rsidR="001B31CD" w:rsidRP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>Does your city make the permit process easy for new businesses?</w:t>
      </w:r>
    </w:p>
    <w:p w14:paraId="3F8A1297" w14:textId="77777777" w:rsidR="001B31CD" w:rsidRP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6DDB2D45" wp14:editId="0C649466">
            <wp:extent cx="6157119" cy="457200"/>
            <wp:effectExtent l="0" t="0" r="0" b="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389" cy="457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732A1B" w14:textId="7FD707ED" w:rsidR="00110E49" w:rsidRPr="00CA6B30" w:rsidRDefault="00110E49" w:rsidP="00110E49">
      <w:pPr>
        <w:rPr>
          <w:b w:val="0"/>
          <w:color w:val="auto"/>
        </w:rPr>
      </w:pPr>
      <w:r>
        <w:rPr>
          <w:b w:val="0"/>
          <w:color w:val="auto"/>
        </w:rPr>
        <w:t>Does your city have a cottage industry ordinance that allows for small batch production from a home kitchen?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110E49" w:rsidRPr="00262134" w14:paraId="2F2ADC86" w14:textId="77777777" w:rsidTr="00903E8C">
        <w:trPr>
          <w:trHeight w:val="468"/>
        </w:trPr>
        <w:tc>
          <w:tcPr>
            <w:tcW w:w="1610" w:type="dxa"/>
          </w:tcPr>
          <w:p w14:paraId="1C2327F3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0BC05C76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6DA7E3C5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303ED4B3" w14:textId="7B71EE47" w:rsidR="00110E49" w:rsidRPr="00262134" w:rsidRDefault="00110E49" w:rsidP="00110E49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75729D4F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4909C813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174D5BCB" w14:textId="77777777" w:rsidR="00110E49" w:rsidRPr="00262134" w:rsidRDefault="00110E49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DC73AE3" w14:textId="77777777" w:rsidR="00110E49" w:rsidRPr="00262134" w:rsidRDefault="00110E49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2EF7F962" w14:textId="77777777" w:rsidR="001B31CD" w:rsidRPr="001B31CD" w:rsidRDefault="001B31CD" w:rsidP="001B31CD">
      <w:pPr>
        <w:rPr>
          <w:b w:val="0"/>
          <w:color w:val="auto"/>
        </w:rPr>
      </w:pPr>
    </w:p>
    <w:p w14:paraId="7A26E5DC" w14:textId="77777777" w:rsidR="001B31CD" w:rsidRPr="00CA6B30" w:rsidRDefault="001B31CD" w:rsidP="001B31CD">
      <w:pPr>
        <w:rPr>
          <w:b w:val="0"/>
          <w:color w:val="auto"/>
        </w:rPr>
      </w:pPr>
      <w:r w:rsidRPr="00CA6B30">
        <w:rPr>
          <w:b w:val="0"/>
          <w:color w:val="auto"/>
        </w:rPr>
        <w:t>Does current zoning allow for a small-scale manufacturers</w:t>
      </w:r>
      <w:r w:rsidR="002106E9">
        <w:rPr>
          <w:b w:val="0"/>
          <w:color w:val="auto"/>
        </w:rPr>
        <w:t>, breweries, bakeries, etc</w:t>
      </w:r>
      <w:r w:rsidRPr="00CA6B30">
        <w:rPr>
          <w:b w:val="0"/>
          <w:color w:val="auto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1394EEAD" w14:textId="77777777" w:rsidTr="00903E8C">
        <w:trPr>
          <w:trHeight w:val="468"/>
        </w:trPr>
        <w:tc>
          <w:tcPr>
            <w:tcW w:w="1610" w:type="dxa"/>
          </w:tcPr>
          <w:p w14:paraId="414D3124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4963149C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791A790A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7BB166C8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5FC10D3A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0C254C9B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0DF8845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1F8DF23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539515B9" w14:textId="77777777" w:rsidR="001B31CD" w:rsidRPr="001B31CD" w:rsidRDefault="001B31CD" w:rsidP="001B31CD">
      <w:pPr>
        <w:rPr>
          <w:b w:val="0"/>
          <w:color w:val="auto"/>
        </w:rPr>
      </w:pPr>
    </w:p>
    <w:p w14:paraId="196F40DD" w14:textId="77777777" w:rsidR="00A1407F" w:rsidRPr="00CA6B30" w:rsidRDefault="001B31CD" w:rsidP="001B31CD">
      <w:pPr>
        <w:rPr>
          <w:b w:val="0"/>
          <w:color w:val="auto"/>
        </w:rPr>
      </w:pPr>
      <w:r w:rsidRPr="00CA6B30">
        <w:rPr>
          <w:b w:val="0"/>
          <w:color w:val="auto"/>
        </w:rPr>
        <w:t xml:space="preserve">Does your city </w:t>
      </w:r>
      <w:r w:rsidR="00A0760E">
        <w:rPr>
          <w:b w:val="0"/>
          <w:color w:val="auto"/>
        </w:rPr>
        <w:t xml:space="preserve">make special allocations for loading zone areas (truck deliveries, etc) that </w:t>
      </w:r>
      <w:r w:rsidR="007705E5">
        <w:rPr>
          <w:b w:val="0"/>
          <w:color w:val="auto"/>
        </w:rPr>
        <w:t>small scale producers may need for raw materials or shipping finished product?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04137BD0" w14:textId="77777777" w:rsidTr="00903E8C">
        <w:trPr>
          <w:trHeight w:val="468"/>
        </w:trPr>
        <w:tc>
          <w:tcPr>
            <w:tcW w:w="1610" w:type="dxa"/>
          </w:tcPr>
          <w:p w14:paraId="5C180BEA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218E019A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5FE03282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36FE7C98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Sometimes</w:t>
            </w:r>
          </w:p>
          <w:p w14:paraId="5BFEA51D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531137D4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5697A83D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131E1F67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5A773D6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7A818E56" w14:textId="77777777" w:rsidR="001B31CD" w:rsidRDefault="001B31CD" w:rsidP="001B31CD">
      <w:pPr>
        <w:rPr>
          <w:b w:val="0"/>
          <w:color w:val="auto"/>
        </w:rPr>
      </w:pPr>
    </w:p>
    <w:p w14:paraId="573E66C9" w14:textId="07411203" w:rsid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>Does your City and/</w:t>
      </w:r>
      <w:r w:rsidR="00110E49">
        <w:rPr>
          <w:b w:val="0"/>
          <w:color w:val="auto"/>
        </w:rPr>
        <w:t xml:space="preserve">or </w:t>
      </w:r>
      <w:r w:rsidRPr="001B31CD">
        <w:rPr>
          <w:b w:val="0"/>
          <w:color w:val="auto"/>
        </w:rPr>
        <w:t xml:space="preserve">other </w:t>
      </w:r>
      <w:r w:rsidR="00110E49">
        <w:rPr>
          <w:b w:val="0"/>
          <w:color w:val="auto"/>
        </w:rPr>
        <w:t xml:space="preserve">regional </w:t>
      </w:r>
      <w:r w:rsidRPr="001B31CD">
        <w:rPr>
          <w:b w:val="0"/>
          <w:color w:val="auto"/>
        </w:rPr>
        <w:t xml:space="preserve">Economic Development leadership </w:t>
      </w:r>
      <w:r w:rsidR="002106E9">
        <w:rPr>
          <w:b w:val="0"/>
          <w:color w:val="auto"/>
        </w:rPr>
        <w:t xml:space="preserve">have any dedicated </w:t>
      </w:r>
      <w:r w:rsidRPr="001B31CD">
        <w:rPr>
          <w:b w:val="0"/>
          <w:color w:val="auto"/>
        </w:rPr>
        <w:t xml:space="preserve"> capacity and resources </w:t>
      </w:r>
      <w:r w:rsidR="002106E9">
        <w:rPr>
          <w:b w:val="0"/>
          <w:color w:val="auto"/>
        </w:rPr>
        <w:t>to the cultivation and growth of small-scale production</w:t>
      </w:r>
      <w:r w:rsidRPr="001B31CD">
        <w:rPr>
          <w:b w:val="0"/>
          <w:color w:val="auto"/>
        </w:rPr>
        <w:t>?</w:t>
      </w:r>
    </w:p>
    <w:p w14:paraId="0FFA1C71" w14:textId="77777777" w:rsid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099DC8ED" wp14:editId="0531E499">
            <wp:extent cx="6265902" cy="457200"/>
            <wp:effectExtent l="0" t="0" r="0" b="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837" cy="458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8F7C1E" w14:textId="77777777" w:rsidR="001B31CD" w:rsidRDefault="001B31CD" w:rsidP="001B31CD">
      <w:pPr>
        <w:rPr>
          <w:b w:val="0"/>
          <w:color w:val="auto"/>
        </w:rPr>
      </w:pPr>
    </w:p>
    <w:p w14:paraId="2899784C" w14:textId="77777777" w:rsidR="001B31CD" w:rsidRDefault="001B31CD" w:rsidP="001B31CD">
      <w:pPr>
        <w:rPr>
          <w:b w:val="0"/>
          <w:color w:val="auto"/>
        </w:rPr>
      </w:pPr>
    </w:p>
    <w:p w14:paraId="22A8B694" w14:textId="77777777" w:rsidR="001B31CD" w:rsidRDefault="001B31CD" w:rsidP="001B31CD">
      <w:pPr>
        <w:rPr>
          <w:b w:val="0"/>
          <w:color w:val="auto"/>
        </w:rPr>
      </w:pPr>
    </w:p>
    <w:p w14:paraId="3D7123BB" w14:textId="77777777" w:rsidR="001B31CD" w:rsidRDefault="001B31CD" w:rsidP="001B31CD">
      <w:pPr>
        <w:rPr>
          <w:b w:val="0"/>
          <w:color w:val="auto"/>
        </w:rPr>
      </w:pPr>
    </w:p>
    <w:p w14:paraId="3874A037" w14:textId="77777777" w:rsidR="001B31CD" w:rsidRDefault="001B31CD" w:rsidP="001B31CD">
      <w:pPr>
        <w:rPr>
          <w:b w:val="0"/>
          <w:color w:val="auto"/>
        </w:rPr>
      </w:pPr>
    </w:p>
    <w:p w14:paraId="6D332B4E" w14:textId="77777777" w:rsidR="001B31CD" w:rsidRDefault="001B31CD" w:rsidP="001B31CD">
      <w:pPr>
        <w:rPr>
          <w:b w:val="0"/>
          <w:color w:val="auto"/>
        </w:rPr>
      </w:pPr>
    </w:p>
    <w:p w14:paraId="5F113A8F" w14:textId="77777777" w:rsidR="001B31CD" w:rsidRDefault="001B31CD" w:rsidP="001B31CD">
      <w:pPr>
        <w:rPr>
          <w:b w:val="0"/>
          <w:color w:val="auto"/>
        </w:rPr>
      </w:pPr>
    </w:p>
    <w:p w14:paraId="33005718" w14:textId="77777777" w:rsidR="002106E9" w:rsidRDefault="002106E9">
      <w:pPr>
        <w:spacing w:after="200"/>
        <w:rPr>
          <w:b w:val="0"/>
          <w:color w:val="auto"/>
        </w:rPr>
      </w:pPr>
      <w:r>
        <w:rPr>
          <w:b w:val="0"/>
          <w:color w:val="auto"/>
        </w:rPr>
        <w:br w:type="page"/>
      </w:r>
    </w:p>
    <w:p w14:paraId="2F19F0B6" w14:textId="77777777" w:rsidR="001B31CD" w:rsidRPr="0020286E" w:rsidRDefault="001B31CD" w:rsidP="001B31CD">
      <w:pPr>
        <w:shd w:val="clear" w:color="auto" w:fill="E7E6E6" w:themeFill="background2"/>
        <w:jc w:val="center"/>
        <w:rPr>
          <w:sz w:val="52"/>
          <w:szCs w:val="52"/>
        </w:rPr>
      </w:pPr>
      <w:bookmarkStart w:id="3" w:name="_Hlk14852721"/>
      <w:r>
        <w:rPr>
          <w:sz w:val="52"/>
          <w:szCs w:val="52"/>
        </w:rPr>
        <w:lastRenderedPageBreak/>
        <w:t>Financial Capital Factors</w:t>
      </w:r>
    </w:p>
    <w:bookmarkEnd w:id="3"/>
    <w:p w14:paraId="11344A6A" w14:textId="77777777" w:rsidR="001B31CD" w:rsidRDefault="001B31CD" w:rsidP="001B31CD">
      <w:pPr>
        <w:rPr>
          <w:b w:val="0"/>
          <w:color w:val="auto"/>
        </w:rPr>
      </w:pPr>
    </w:p>
    <w:p w14:paraId="1E178540" w14:textId="77777777" w:rsid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 xml:space="preserve">Does your district offer incentives to drive targeted </w:t>
      </w:r>
      <w:r w:rsidR="002106E9">
        <w:rPr>
          <w:b w:val="0"/>
          <w:color w:val="auto"/>
        </w:rPr>
        <w:t xml:space="preserve">small scale production </w:t>
      </w:r>
      <w:r w:rsidRPr="001B31CD">
        <w:rPr>
          <w:b w:val="0"/>
          <w:color w:val="auto"/>
        </w:rPr>
        <w:t xml:space="preserve"> investments (e.g., Grants, Micro Loans, Contests, </w:t>
      </w:r>
      <w:r w:rsidR="00A0760E">
        <w:rPr>
          <w:b w:val="0"/>
          <w:color w:val="auto"/>
        </w:rPr>
        <w:t xml:space="preserve">Equipment Grants, </w:t>
      </w:r>
      <w:r w:rsidRPr="001B31CD">
        <w:rPr>
          <w:b w:val="0"/>
          <w:color w:val="auto"/>
        </w:rPr>
        <w:t>etc.)?</w:t>
      </w:r>
    </w:p>
    <w:p w14:paraId="075F9955" w14:textId="77777777" w:rsid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661B7368" wp14:editId="462754F7">
            <wp:extent cx="6265902" cy="457200"/>
            <wp:effectExtent l="0" t="0" r="0" b="0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090" cy="45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8A0461" w14:textId="77777777" w:rsidR="001B31CD" w:rsidRDefault="001B31CD" w:rsidP="001B31CD">
      <w:pPr>
        <w:rPr>
          <w:b w:val="0"/>
          <w:color w:val="auto"/>
        </w:rPr>
      </w:pPr>
    </w:p>
    <w:p w14:paraId="3ED6E769" w14:textId="77777777" w:rsid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>Does your district operate a local crowdfunding program for real estate and/or small business investments</w:t>
      </w:r>
      <w:r w:rsidR="002106E9">
        <w:rPr>
          <w:b w:val="0"/>
          <w:color w:val="auto"/>
        </w:rPr>
        <w:t xml:space="preserve"> that might support small scale producers</w:t>
      </w:r>
      <w:r w:rsidRPr="001B31CD">
        <w:rPr>
          <w:b w:val="0"/>
          <w:color w:val="auto"/>
        </w:rPr>
        <w:t>?</w:t>
      </w:r>
    </w:p>
    <w:p w14:paraId="55788FD2" w14:textId="77777777" w:rsid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6DF36F0E" wp14:editId="2EF8586F">
            <wp:extent cx="6285392" cy="466725"/>
            <wp:effectExtent l="0" t="0" r="0" b="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797" cy="4676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323B9E" w14:textId="77777777" w:rsidR="001B31CD" w:rsidRDefault="001B31CD" w:rsidP="001B31CD">
      <w:pPr>
        <w:rPr>
          <w:b w:val="0"/>
          <w:color w:val="auto"/>
        </w:rPr>
      </w:pPr>
    </w:p>
    <w:p w14:paraId="5B25C515" w14:textId="77777777" w:rsid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 xml:space="preserve">Does your district have a group of local angel investors formed or other non-family equity sources available for </w:t>
      </w:r>
      <w:r w:rsidR="002106E9">
        <w:rPr>
          <w:b w:val="0"/>
          <w:color w:val="auto"/>
        </w:rPr>
        <w:t>small scale production</w:t>
      </w:r>
      <w:r w:rsidRPr="001B31CD">
        <w:rPr>
          <w:b w:val="0"/>
          <w:color w:val="auto"/>
        </w:rPr>
        <w:t>?</w:t>
      </w:r>
    </w:p>
    <w:p w14:paraId="5306A8AB" w14:textId="77777777" w:rsid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086566FB" wp14:editId="352C57B1">
            <wp:extent cx="6343650" cy="462873"/>
            <wp:effectExtent l="0" t="0" r="0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541" cy="468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81937E" w14:textId="77777777" w:rsidR="001B31CD" w:rsidRDefault="001B31CD" w:rsidP="001B31CD">
      <w:pPr>
        <w:rPr>
          <w:b w:val="0"/>
          <w:color w:val="auto"/>
        </w:rPr>
      </w:pPr>
    </w:p>
    <w:p w14:paraId="23042DC7" w14:textId="77777777" w:rsidR="001B31CD" w:rsidRPr="00CA6B30" w:rsidRDefault="001B31CD" w:rsidP="001B31CD">
      <w:pPr>
        <w:rPr>
          <w:b w:val="0"/>
          <w:color w:val="auto"/>
        </w:rPr>
      </w:pPr>
      <w:r w:rsidRPr="00CA6B30">
        <w:rPr>
          <w:b w:val="0"/>
          <w:color w:val="auto"/>
        </w:rPr>
        <w:t>Does your local banking community offer SBA and any other federal small business development funding tools?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507F6C25" w14:textId="77777777" w:rsidTr="00903E8C">
        <w:trPr>
          <w:trHeight w:val="468"/>
        </w:trPr>
        <w:tc>
          <w:tcPr>
            <w:tcW w:w="1610" w:type="dxa"/>
          </w:tcPr>
          <w:p w14:paraId="725CFF6F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74C044D9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0F1E3F08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1664D5AC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Limited</w:t>
            </w:r>
          </w:p>
          <w:p w14:paraId="3565F11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22DDDAE4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34231BC5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41ED1E39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0AD3963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4364B7D5" w14:textId="77777777" w:rsidR="00CA6B30" w:rsidRDefault="00CA6B30" w:rsidP="001B31CD">
      <w:pPr>
        <w:rPr>
          <w:b w:val="0"/>
          <w:color w:val="auto"/>
        </w:rPr>
      </w:pPr>
    </w:p>
    <w:p w14:paraId="09ED51E8" w14:textId="77777777" w:rsidR="001B31CD" w:rsidRDefault="001B31CD" w:rsidP="001B31CD">
      <w:pPr>
        <w:rPr>
          <w:b w:val="0"/>
          <w:color w:val="auto"/>
        </w:rPr>
      </w:pPr>
    </w:p>
    <w:p w14:paraId="706BD77E" w14:textId="77777777" w:rsidR="001B31CD" w:rsidRDefault="001B31CD" w:rsidP="001B31CD">
      <w:pPr>
        <w:rPr>
          <w:b w:val="0"/>
          <w:color w:val="auto"/>
        </w:rPr>
      </w:pPr>
    </w:p>
    <w:p w14:paraId="7436EF09" w14:textId="77777777" w:rsidR="001B31CD" w:rsidRDefault="001B31CD" w:rsidP="001B31CD">
      <w:pPr>
        <w:rPr>
          <w:b w:val="0"/>
          <w:color w:val="auto"/>
        </w:rPr>
      </w:pPr>
    </w:p>
    <w:p w14:paraId="7A7D2C9E" w14:textId="77777777" w:rsidR="001B31CD" w:rsidRDefault="001B31CD" w:rsidP="001B31CD">
      <w:pPr>
        <w:rPr>
          <w:b w:val="0"/>
          <w:color w:val="auto"/>
        </w:rPr>
      </w:pPr>
    </w:p>
    <w:p w14:paraId="2F25AF72" w14:textId="77777777" w:rsidR="001B31CD" w:rsidRDefault="001B31CD" w:rsidP="001B31CD">
      <w:pPr>
        <w:rPr>
          <w:b w:val="0"/>
          <w:color w:val="auto"/>
        </w:rPr>
      </w:pPr>
    </w:p>
    <w:p w14:paraId="53C8809B" w14:textId="77777777" w:rsidR="001B31CD" w:rsidRDefault="001B31CD" w:rsidP="001B31CD">
      <w:pPr>
        <w:rPr>
          <w:b w:val="0"/>
          <w:color w:val="auto"/>
        </w:rPr>
      </w:pPr>
    </w:p>
    <w:p w14:paraId="4DFA8C21" w14:textId="77777777" w:rsidR="001B31CD" w:rsidRDefault="001B31CD" w:rsidP="001B31CD">
      <w:pPr>
        <w:rPr>
          <w:b w:val="0"/>
          <w:color w:val="auto"/>
        </w:rPr>
      </w:pPr>
    </w:p>
    <w:p w14:paraId="1FDEB551" w14:textId="77777777" w:rsidR="001B31CD" w:rsidRDefault="001B31CD" w:rsidP="001B31CD">
      <w:pPr>
        <w:rPr>
          <w:b w:val="0"/>
          <w:color w:val="auto"/>
        </w:rPr>
      </w:pPr>
    </w:p>
    <w:p w14:paraId="3DDEAA69" w14:textId="77777777" w:rsidR="001B31CD" w:rsidRDefault="001B31CD" w:rsidP="001B31CD">
      <w:pPr>
        <w:rPr>
          <w:b w:val="0"/>
          <w:color w:val="auto"/>
        </w:rPr>
      </w:pPr>
    </w:p>
    <w:p w14:paraId="223C4AA6" w14:textId="77777777" w:rsidR="00CA6B30" w:rsidRDefault="00CA6B30" w:rsidP="001B31CD">
      <w:pPr>
        <w:rPr>
          <w:b w:val="0"/>
          <w:color w:val="auto"/>
        </w:rPr>
      </w:pPr>
    </w:p>
    <w:p w14:paraId="7E08873C" w14:textId="77777777" w:rsidR="001B31CD" w:rsidRPr="00895485" w:rsidRDefault="001B31CD" w:rsidP="00895485">
      <w:pPr>
        <w:shd w:val="clear" w:color="auto" w:fill="E7E6E6" w:themeFill="background2"/>
        <w:jc w:val="center"/>
        <w:rPr>
          <w:sz w:val="52"/>
          <w:szCs w:val="52"/>
        </w:rPr>
      </w:pPr>
      <w:bookmarkStart w:id="4" w:name="_Hlk14852805"/>
      <w:r>
        <w:rPr>
          <w:sz w:val="52"/>
          <w:szCs w:val="52"/>
        </w:rPr>
        <w:lastRenderedPageBreak/>
        <w:t>Social Capital Factors</w:t>
      </w:r>
    </w:p>
    <w:bookmarkEnd w:id="4"/>
    <w:p w14:paraId="28390D32" w14:textId="77777777" w:rsidR="00895485" w:rsidRDefault="00895485" w:rsidP="001B31CD">
      <w:pPr>
        <w:rPr>
          <w:b w:val="0"/>
          <w:color w:val="auto"/>
        </w:rPr>
      </w:pPr>
    </w:p>
    <w:p w14:paraId="2FBC0F81" w14:textId="77777777" w:rsidR="001B31CD" w:rsidRP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 xml:space="preserve">Are there district related clubs or networking activities for </w:t>
      </w:r>
      <w:r w:rsidR="002106E9">
        <w:rPr>
          <w:b w:val="0"/>
          <w:color w:val="auto"/>
        </w:rPr>
        <w:t>small scale producers</w:t>
      </w:r>
      <w:r w:rsidRPr="001B31CD">
        <w:rPr>
          <w:b w:val="0"/>
          <w:color w:val="auto"/>
        </w:rPr>
        <w:t>?</w:t>
      </w:r>
    </w:p>
    <w:p w14:paraId="5CABA79F" w14:textId="77777777" w:rsidR="001B31CD" w:rsidRP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012CF719" wp14:editId="35102CBC">
            <wp:extent cx="6157119" cy="457200"/>
            <wp:effectExtent l="0" t="0" r="0" b="0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1" cy="4573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4A5DD9" w14:textId="77777777" w:rsidR="001B31CD" w:rsidRPr="001B31CD" w:rsidRDefault="001B31CD" w:rsidP="001B31CD">
      <w:pPr>
        <w:rPr>
          <w:b w:val="0"/>
          <w:color w:val="auto"/>
        </w:rPr>
      </w:pPr>
    </w:p>
    <w:p w14:paraId="7FFF1490" w14:textId="77777777" w:rsidR="001B31CD" w:rsidRPr="00CA6B30" w:rsidRDefault="001B31CD" w:rsidP="001B31CD">
      <w:pPr>
        <w:rPr>
          <w:b w:val="0"/>
          <w:color w:val="auto"/>
        </w:rPr>
      </w:pPr>
      <w:r w:rsidRPr="00CA6B30">
        <w:rPr>
          <w:b w:val="0"/>
          <w:color w:val="auto"/>
        </w:rPr>
        <w:t>Is there an active SCORE Chapter and/or other mentor program operating in your district?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6859BE89" w14:textId="77777777" w:rsidTr="00903E8C">
        <w:trPr>
          <w:trHeight w:val="468"/>
        </w:trPr>
        <w:tc>
          <w:tcPr>
            <w:tcW w:w="1610" w:type="dxa"/>
          </w:tcPr>
          <w:p w14:paraId="77C4C422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52A534E0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26EA5E34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082CA8CA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Limited</w:t>
            </w:r>
          </w:p>
          <w:p w14:paraId="3454143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1897683B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03865D67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54B9F436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CDA9381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55EF8594" w14:textId="77777777" w:rsidR="001B31CD" w:rsidRPr="001B31CD" w:rsidRDefault="001B31CD" w:rsidP="001B31CD">
      <w:pPr>
        <w:rPr>
          <w:b w:val="0"/>
          <w:color w:val="auto"/>
        </w:rPr>
      </w:pPr>
    </w:p>
    <w:p w14:paraId="60E4699D" w14:textId="77777777" w:rsidR="001B31CD" w:rsidRDefault="001B31CD" w:rsidP="001B31CD">
      <w:pPr>
        <w:rPr>
          <w:b w:val="0"/>
          <w:color w:val="auto"/>
        </w:rPr>
      </w:pPr>
      <w:r w:rsidRPr="001B31CD">
        <w:rPr>
          <w:b w:val="0"/>
          <w:color w:val="auto"/>
        </w:rPr>
        <w:t xml:space="preserve">Are current </w:t>
      </w:r>
      <w:r w:rsidR="00A0760E">
        <w:rPr>
          <w:b w:val="0"/>
          <w:color w:val="auto"/>
        </w:rPr>
        <w:t xml:space="preserve">manufacturing </w:t>
      </w:r>
      <w:r w:rsidRPr="001B31CD">
        <w:rPr>
          <w:b w:val="0"/>
          <w:color w:val="auto"/>
        </w:rPr>
        <w:t xml:space="preserve">business owners supportive of </w:t>
      </w:r>
      <w:r w:rsidR="00A0760E">
        <w:rPr>
          <w:b w:val="0"/>
          <w:color w:val="auto"/>
        </w:rPr>
        <w:t>small-scale producers</w:t>
      </w:r>
      <w:r w:rsidRPr="001B31CD">
        <w:rPr>
          <w:b w:val="0"/>
          <w:color w:val="auto"/>
        </w:rPr>
        <w:t xml:space="preserve"> through relationship-building, mentorship, referrals, etc.?</w:t>
      </w:r>
    </w:p>
    <w:p w14:paraId="35B486A0" w14:textId="77777777" w:rsidR="001B31CD" w:rsidRDefault="001B31CD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4890FA0B" wp14:editId="7CD563DA">
            <wp:extent cx="6276975" cy="558367"/>
            <wp:effectExtent l="0" t="0" r="0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648" cy="566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9D72C0" w14:textId="77777777" w:rsidR="00895485" w:rsidRDefault="00895485" w:rsidP="001B31CD">
      <w:pPr>
        <w:rPr>
          <w:b w:val="0"/>
          <w:color w:val="auto"/>
        </w:rPr>
      </w:pPr>
    </w:p>
    <w:p w14:paraId="58482CA8" w14:textId="77777777" w:rsidR="00895485" w:rsidRDefault="00895485" w:rsidP="001B31CD">
      <w:pPr>
        <w:rPr>
          <w:b w:val="0"/>
          <w:color w:val="auto"/>
        </w:rPr>
      </w:pPr>
    </w:p>
    <w:p w14:paraId="63E5FB00" w14:textId="77777777" w:rsidR="00895485" w:rsidRDefault="00895485" w:rsidP="001B31CD">
      <w:pPr>
        <w:rPr>
          <w:b w:val="0"/>
          <w:color w:val="auto"/>
        </w:rPr>
      </w:pPr>
    </w:p>
    <w:p w14:paraId="08DB2444" w14:textId="77777777" w:rsidR="00895485" w:rsidRDefault="00895485" w:rsidP="001B31CD">
      <w:pPr>
        <w:rPr>
          <w:b w:val="0"/>
          <w:color w:val="auto"/>
        </w:rPr>
      </w:pPr>
    </w:p>
    <w:p w14:paraId="5A0B0271" w14:textId="77777777" w:rsidR="00895485" w:rsidRDefault="00895485" w:rsidP="001B31CD">
      <w:pPr>
        <w:rPr>
          <w:b w:val="0"/>
          <w:color w:val="auto"/>
        </w:rPr>
      </w:pPr>
    </w:p>
    <w:p w14:paraId="73699CAA" w14:textId="77777777" w:rsidR="00895485" w:rsidRDefault="00895485" w:rsidP="001B31CD">
      <w:pPr>
        <w:rPr>
          <w:b w:val="0"/>
          <w:color w:val="auto"/>
        </w:rPr>
      </w:pPr>
    </w:p>
    <w:p w14:paraId="35AC0A03" w14:textId="77777777" w:rsidR="00895485" w:rsidRDefault="00895485" w:rsidP="001B31CD">
      <w:pPr>
        <w:rPr>
          <w:b w:val="0"/>
          <w:color w:val="auto"/>
        </w:rPr>
      </w:pPr>
    </w:p>
    <w:p w14:paraId="2408F06E" w14:textId="77777777" w:rsidR="00895485" w:rsidRDefault="00895485" w:rsidP="001B31CD">
      <w:pPr>
        <w:rPr>
          <w:b w:val="0"/>
          <w:color w:val="auto"/>
        </w:rPr>
      </w:pPr>
    </w:p>
    <w:p w14:paraId="05FC6F8D" w14:textId="77777777" w:rsidR="00895485" w:rsidRDefault="00895485" w:rsidP="001B31CD">
      <w:pPr>
        <w:rPr>
          <w:b w:val="0"/>
          <w:color w:val="auto"/>
        </w:rPr>
      </w:pPr>
    </w:p>
    <w:p w14:paraId="4050218E" w14:textId="77777777" w:rsidR="00895485" w:rsidRDefault="00895485" w:rsidP="001B31CD">
      <w:pPr>
        <w:rPr>
          <w:b w:val="0"/>
          <w:color w:val="auto"/>
        </w:rPr>
      </w:pPr>
    </w:p>
    <w:p w14:paraId="5D241A4D" w14:textId="77777777" w:rsidR="00895485" w:rsidRDefault="00895485" w:rsidP="001B31CD">
      <w:pPr>
        <w:rPr>
          <w:b w:val="0"/>
          <w:color w:val="auto"/>
        </w:rPr>
      </w:pPr>
    </w:p>
    <w:p w14:paraId="4D11F462" w14:textId="77777777" w:rsidR="00895485" w:rsidRDefault="00895485" w:rsidP="001B31CD">
      <w:pPr>
        <w:rPr>
          <w:b w:val="0"/>
          <w:color w:val="auto"/>
        </w:rPr>
      </w:pPr>
    </w:p>
    <w:p w14:paraId="44D92978" w14:textId="77777777" w:rsidR="00895485" w:rsidRDefault="00895485" w:rsidP="001B31CD">
      <w:pPr>
        <w:rPr>
          <w:b w:val="0"/>
          <w:color w:val="auto"/>
        </w:rPr>
      </w:pPr>
    </w:p>
    <w:p w14:paraId="5A18C093" w14:textId="77777777" w:rsidR="00895485" w:rsidRDefault="00895485" w:rsidP="001B31CD">
      <w:pPr>
        <w:rPr>
          <w:b w:val="0"/>
          <w:color w:val="auto"/>
        </w:rPr>
      </w:pPr>
    </w:p>
    <w:p w14:paraId="02A0BB65" w14:textId="77777777" w:rsidR="002106E9" w:rsidRDefault="002106E9">
      <w:pPr>
        <w:spacing w:after="200"/>
        <w:rPr>
          <w:b w:val="0"/>
          <w:color w:val="auto"/>
        </w:rPr>
      </w:pPr>
      <w:r>
        <w:rPr>
          <w:b w:val="0"/>
          <w:color w:val="auto"/>
        </w:rPr>
        <w:br w:type="page"/>
      </w:r>
    </w:p>
    <w:p w14:paraId="6B41CC0F" w14:textId="77777777" w:rsidR="00895485" w:rsidRDefault="00895485" w:rsidP="001B31CD">
      <w:pPr>
        <w:rPr>
          <w:b w:val="0"/>
          <w:color w:val="auto"/>
        </w:rPr>
      </w:pPr>
    </w:p>
    <w:p w14:paraId="563E4865" w14:textId="77777777" w:rsidR="00895485" w:rsidRPr="00895485" w:rsidRDefault="00895485" w:rsidP="00895485">
      <w:pPr>
        <w:shd w:val="clear" w:color="auto" w:fill="E7E6E6" w:themeFill="background2"/>
        <w:jc w:val="center"/>
        <w:rPr>
          <w:sz w:val="52"/>
          <w:szCs w:val="52"/>
        </w:rPr>
      </w:pPr>
      <w:r>
        <w:rPr>
          <w:sz w:val="52"/>
          <w:szCs w:val="52"/>
        </w:rPr>
        <w:t>Education and Training Factors</w:t>
      </w:r>
    </w:p>
    <w:p w14:paraId="2E6C3FA8" w14:textId="77777777" w:rsidR="00120793" w:rsidRDefault="00120793" w:rsidP="00895485">
      <w:pPr>
        <w:rPr>
          <w:b w:val="0"/>
          <w:color w:val="auto"/>
        </w:rPr>
      </w:pPr>
    </w:p>
    <w:p w14:paraId="09D2D844" w14:textId="77777777" w:rsidR="00895485" w:rsidRPr="00895485" w:rsidRDefault="00895485" w:rsidP="00895485">
      <w:pPr>
        <w:rPr>
          <w:b w:val="0"/>
          <w:color w:val="auto"/>
        </w:rPr>
      </w:pPr>
      <w:r w:rsidRPr="00895485">
        <w:rPr>
          <w:b w:val="0"/>
          <w:color w:val="auto"/>
        </w:rPr>
        <w:t>Is there local technical assistance available, provided by the public sector, to support small business development (e.g., succession planning; business plan development, financial analysis, feasibility analysis, multi-channel marketing)?</w:t>
      </w:r>
    </w:p>
    <w:p w14:paraId="78BF6012" w14:textId="77777777" w:rsidR="00895485" w:rsidRPr="00895485" w:rsidRDefault="00895485" w:rsidP="00895485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2164A147" wp14:editId="2C8BD6AB">
            <wp:extent cx="6324600" cy="469636"/>
            <wp:effectExtent l="0" t="0" r="0" b="6985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4281" cy="477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D59BA8" w14:textId="77777777" w:rsidR="00895485" w:rsidRPr="00895485" w:rsidRDefault="00895485" w:rsidP="00895485">
      <w:pPr>
        <w:rPr>
          <w:b w:val="0"/>
          <w:color w:val="auto"/>
        </w:rPr>
      </w:pPr>
    </w:p>
    <w:p w14:paraId="7DC16574" w14:textId="77777777" w:rsidR="00895485" w:rsidRPr="00895485" w:rsidRDefault="00895485" w:rsidP="00895485">
      <w:pPr>
        <w:rPr>
          <w:b w:val="0"/>
          <w:color w:val="auto"/>
        </w:rPr>
      </w:pPr>
      <w:r w:rsidRPr="00895485">
        <w:rPr>
          <w:b w:val="0"/>
          <w:color w:val="auto"/>
        </w:rPr>
        <w:t>Are Small Business Development Centers and/or other entrepreneurship technical assistance efforts offered in the district?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9"/>
        <w:gridCol w:w="1651"/>
        <w:gridCol w:w="1650"/>
        <w:gridCol w:w="1650"/>
        <w:gridCol w:w="1651"/>
        <w:gridCol w:w="1650"/>
      </w:tblGrid>
      <w:tr w:rsidR="00895485" w:rsidRPr="00895485" w14:paraId="3C25AFF4" w14:textId="77777777" w:rsidTr="00895485">
        <w:trPr>
          <w:jc w:val="center"/>
        </w:trPr>
        <w:tc>
          <w:tcPr>
            <w:tcW w:w="1654" w:type="dxa"/>
          </w:tcPr>
          <w:p w14:paraId="7F5E02C8" w14:textId="77777777" w:rsid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No</w:t>
            </w:r>
          </w:p>
          <w:p w14:paraId="549DA55F" w14:textId="77777777" w:rsidR="00895485" w:rsidRPr="00F33181" w:rsidRDefault="00F33181" w:rsidP="00895485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1</w:t>
            </w:r>
          </w:p>
          <w:p w14:paraId="3EDE0AF3" w14:textId="77777777" w:rsidR="00895485" w:rsidRP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1654" w:type="dxa"/>
          </w:tcPr>
          <w:p w14:paraId="6756D328" w14:textId="77777777" w:rsid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Occasional</w:t>
            </w:r>
          </w:p>
          <w:p w14:paraId="08EF9F4B" w14:textId="77777777" w:rsidR="00F33181" w:rsidRPr="00F33181" w:rsidRDefault="00F33181" w:rsidP="00895485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14:paraId="6BBEBA17" w14:textId="77777777" w:rsid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Regional</w:t>
            </w:r>
          </w:p>
          <w:p w14:paraId="0EF5E6E4" w14:textId="77777777" w:rsidR="00F33181" w:rsidRPr="00F33181" w:rsidRDefault="00F33181" w:rsidP="00895485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14:paraId="0AA766EA" w14:textId="77777777" w:rsid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Local (Not in District)</w:t>
            </w:r>
          </w:p>
          <w:p w14:paraId="5323C752" w14:textId="77777777" w:rsidR="00F33181" w:rsidRPr="00F33181" w:rsidRDefault="00F33181" w:rsidP="00895485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655" w:type="dxa"/>
            <w:tcBorders>
              <w:right w:val="single" w:sz="24" w:space="0" w:color="auto"/>
            </w:tcBorders>
          </w:tcPr>
          <w:p w14:paraId="1EA263FE" w14:textId="77777777" w:rsid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District</w:t>
            </w:r>
          </w:p>
          <w:p w14:paraId="56E2BA86" w14:textId="77777777" w:rsidR="00F33181" w:rsidRPr="00F33181" w:rsidRDefault="00F33181" w:rsidP="00895485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6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31A89CF" w14:textId="77777777" w:rsidR="00895485" w:rsidRPr="00895485" w:rsidRDefault="00895485" w:rsidP="00895485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Your Score</w:t>
            </w:r>
          </w:p>
        </w:tc>
      </w:tr>
    </w:tbl>
    <w:p w14:paraId="0CDBF0BF" w14:textId="77777777" w:rsidR="00895485" w:rsidRDefault="00895485" w:rsidP="00895485">
      <w:pPr>
        <w:rPr>
          <w:b w:val="0"/>
          <w:color w:val="auto"/>
        </w:rPr>
      </w:pPr>
    </w:p>
    <w:p w14:paraId="6CAF7F57" w14:textId="77777777" w:rsidR="002106E9" w:rsidRPr="00895485" w:rsidRDefault="002106E9" w:rsidP="002106E9">
      <w:pPr>
        <w:rPr>
          <w:b w:val="0"/>
          <w:color w:val="auto"/>
        </w:rPr>
      </w:pPr>
      <w:r>
        <w:rPr>
          <w:b w:val="0"/>
          <w:color w:val="auto"/>
        </w:rPr>
        <w:t>Is there educational programming to engage with online maker sales, such as Etsy and/or Maker’s Row?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9"/>
        <w:gridCol w:w="1651"/>
        <w:gridCol w:w="1650"/>
        <w:gridCol w:w="1650"/>
        <w:gridCol w:w="1651"/>
        <w:gridCol w:w="1650"/>
      </w:tblGrid>
      <w:tr w:rsidR="002106E9" w:rsidRPr="00895485" w14:paraId="44AC8DC5" w14:textId="77777777" w:rsidTr="00903E8C">
        <w:trPr>
          <w:jc w:val="center"/>
        </w:trPr>
        <w:tc>
          <w:tcPr>
            <w:tcW w:w="1654" w:type="dxa"/>
          </w:tcPr>
          <w:p w14:paraId="23B5100A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No</w:t>
            </w:r>
          </w:p>
          <w:p w14:paraId="7435049B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1</w:t>
            </w:r>
          </w:p>
          <w:p w14:paraId="30FE9842" w14:textId="77777777" w:rsidR="002106E9" w:rsidRPr="00895485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1654" w:type="dxa"/>
          </w:tcPr>
          <w:p w14:paraId="3223EFD3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Occasional</w:t>
            </w:r>
          </w:p>
          <w:p w14:paraId="27B42EF2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14:paraId="4679C3B8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Regional</w:t>
            </w:r>
          </w:p>
          <w:p w14:paraId="48564076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14:paraId="2FF3C7CF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Local (Not in District)</w:t>
            </w:r>
          </w:p>
          <w:p w14:paraId="36451AFB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655" w:type="dxa"/>
            <w:tcBorders>
              <w:right w:val="single" w:sz="24" w:space="0" w:color="auto"/>
            </w:tcBorders>
          </w:tcPr>
          <w:p w14:paraId="1428CD4D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District</w:t>
            </w:r>
          </w:p>
          <w:p w14:paraId="7C58CCB3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6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5B1E509" w14:textId="77777777" w:rsidR="002106E9" w:rsidRPr="00895485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Your Score</w:t>
            </w:r>
          </w:p>
        </w:tc>
      </w:tr>
    </w:tbl>
    <w:p w14:paraId="2AC79004" w14:textId="77777777" w:rsidR="002106E9" w:rsidRDefault="002106E9" w:rsidP="00895485">
      <w:pPr>
        <w:rPr>
          <w:b w:val="0"/>
          <w:color w:val="auto"/>
        </w:rPr>
      </w:pPr>
    </w:p>
    <w:p w14:paraId="44ECADF0" w14:textId="77777777" w:rsidR="002106E9" w:rsidRPr="00895485" w:rsidRDefault="002106E9" w:rsidP="002106E9">
      <w:pPr>
        <w:rPr>
          <w:b w:val="0"/>
          <w:color w:val="auto"/>
        </w:rPr>
      </w:pPr>
      <w:r>
        <w:rPr>
          <w:b w:val="0"/>
          <w:color w:val="auto"/>
        </w:rPr>
        <w:t>Is there a Manufacturing Extension Partnership program geared toward technical assistance to small scale producers (exporting, logistics, scaling manufacturing, etc)?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9"/>
        <w:gridCol w:w="1651"/>
        <w:gridCol w:w="1650"/>
        <w:gridCol w:w="1650"/>
        <w:gridCol w:w="1651"/>
        <w:gridCol w:w="1650"/>
      </w:tblGrid>
      <w:tr w:rsidR="002106E9" w:rsidRPr="00895485" w14:paraId="1563F770" w14:textId="77777777" w:rsidTr="00903E8C">
        <w:trPr>
          <w:jc w:val="center"/>
        </w:trPr>
        <w:tc>
          <w:tcPr>
            <w:tcW w:w="1654" w:type="dxa"/>
          </w:tcPr>
          <w:p w14:paraId="46D9AAC7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No</w:t>
            </w:r>
          </w:p>
          <w:p w14:paraId="27795EEC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1</w:t>
            </w:r>
          </w:p>
          <w:p w14:paraId="763B5A46" w14:textId="77777777" w:rsidR="002106E9" w:rsidRPr="00895485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1654" w:type="dxa"/>
          </w:tcPr>
          <w:p w14:paraId="5E0327C3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Occasional</w:t>
            </w:r>
          </w:p>
          <w:p w14:paraId="3A195941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14:paraId="7981DE4A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Regional</w:t>
            </w:r>
          </w:p>
          <w:p w14:paraId="0639A842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14:paraId="6CF8AAB0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Local (Not in District)</w:t>
            </w:r>
          </w:p>
          <w:p w14:paraId="1AB9236B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655" w:type="dxa"/>
            <w:tcBorders>
              <w:right w:val="single" w:sz="24" w:space="0" w:color="auto"/>
            </w:tcBorders>
          </w:tcPr>
          <w:p w14:paraId="4B906E8D" w14:textId="77777777" w:rsidR="002106E9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District</w:t>
            </w:r>
          </w:p>
          <w:p w14:paraId="7EEDF747" w14:textId="77777777" w:rsidR="002106E9" w:rsidRPr="00F33181" w:rsidRDefault="002106E9" w:rsidP="00903E8C">
            <w:pPr>
              <w:jc w:val="center"/>
              <w:rPr>
                <w:color w:val="auto"/>
                <w:sz w:val="24"/>
                <w:szCs w:val="24"/>
              </w:rPr>
            </w:pPr>
            <w:r w:rsidRPr="00F33181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6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A3459C1" w14:textId="77777777" w:rsidR="002106E9" w:rsidRPr="00895485" w:rsidRDefault="002106E9" w:rsidP="00903E8C">
            <w:pPr>
              <w:jc w:val="center"/>
              <w:rPr>
                <w:b w:val="0"/>
                <w:color w:val="auto"/>
                <w:sz w:val="20"/>
                <w:szCs w:val="20"/>
              </w:rPr>
            </w:pPr>
            <w:r w:rsidRPr="00895485">
              <w:rPr>
                <w:b w:val="0"/>
                <w:color w:val="auto"/>
                <w:sz w:val="20"/>
                <w:szCs w:val="20"/>
              </w:rPr>
              <w:t>Your Score</w:t>
            </w:r>
          </w:p>
        </w:tc>
      </w:tr>
    </w:tbl>
    <w:p w14:paraId="3718519D" w14:textId="77777777" w:rsidR="002106E9" w:rsidRDefault="002106E9" w:rsidP="00895485">
      <w:pPr>
        <w:rPr>
          <w:b w:val="0"/>
          <w:color w:val="auto"/>
        </w:rPr>
      </w:pPr>
    </w:p>
    <w:p w14:paraId="3AFFCA47" w14:textId="77777777" w:rsidR="001B31CD" w:rsidRPr="00CA6B30" w:rsidRDefault="00895485" w:rsidP="00895485">
      <w:pPr>
        <w:rPr>
          <w:b w:val="0"/>
          <w:color w:val="auto"/>
        </w:rPr>
      </w:pPr>
      <w:r w:rsidRPr="00CA6B30">
        <w:rPr>
          <w:b w:val="0"/>
          <w:color w:val="auto"/>
        </w:rPr>
        <w:t>Is the local private business service sector actively involved in supporting new businesses (e.g., marketing/social media, design, accounting, legal, contractors, web development, architects, etc.)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7D3C1AE8" w14:textId="77777777" w:rsidTr="00903E8C">
        <w:trPr>
          <w:trHeight w:val="468"/>
        </w:trPr>
        <w:tc>
          <w:tcPr>
            <w:tcW w:w="1610" w:type="dxa"/>
          </w:tcPr>
          <w:p w14:paraId="01FFE242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5097B6FF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6754373E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24D837DE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Sometimes</w:t>
            </w:r>
          </w:p>
          <w:p w14:paraId="15E3FA2C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66011823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5307F2B8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72F76E48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94EC083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05E134C4" w14:textId="77777777" w:rsidR="00CA6B30" w:rsidRDefault="00CA6B30" w:rsidP="00895485">
      <w:pPr>
        <w:rPr>
          <w:b w:val="0"/>
          <w:color w:val="auto"/>
        </w:rPr>
      </w:pPr>
    </w:p>
    <w:p w14:paraId="2BB1E7B2" w14:textId="77777777" w:rsidR="00895485" w:rsidRDefault="00895485" w:rsidP="001B31CD">
      <w:pPr>
        <w:rPr>
          <w:b w:val="0"/>
          <w:color w:val="auto"/>
        </w:rPr>
      </w:pPr>
    </w:p>
    <w:p w14:paraId="63125CBF" w14:textId="77777777" w:rsidR="00120793" w:rsidRDefault="00120793" w:rsidP="001B31CD">
      <w:pPr>
        <w:rPr>
          <w:b w:val="0"/>
          <w:color w:val="auto"/>
        </w:rPr>
      </w:pPr>
    </w:p>
    <w:p w14:paraId="527CF75C" w14:textId="77777777" w:rsidR="00895485" w:rsidRPr="00895485" w:rsidRDefault="00895485" w:rsidP="00895485">
      <w:pPr>
        <w:shd w:val="clear" w:color="auto" w:fill="E7E6E6" w:themeFill="background2"/>
        <w:jc w:val="center"/>
        <w:rPr>
          <w:sz w:val="52"/>
          <w:szCs w:val="52"/>
        </w:rPr>
      </w:pPr>
      <w:r>
        <w:rPr>
          <w:sz w:val="52"/>
          <w:szCs w:val="52"/>
        </w:rPr>
        <w:lastRenderedPageBreak/>
        <w:t>Culture Factors</w:t>
      </w:r>
    </w:p>
    <w:p w14:paraId="1F2A5473" w14:textId="77777777" w:rsidR="00895485" w:rsidRDefault="00895485" w:rsidP="00895485">
      <w:pPr>
        <w:rPr>
          <w:b w:val="0"/>
          <w:color w:val="auto"/>
        </w:rPr>
      </w:pPr>
    </w:p>
    <w:p w14:paraId="35F672F4" w14:textId="77777777" w:rsidR="00895485" w:rsidRPr="00895485" w:rsidRDefault="00895485" w:rsidP="00895485">
      <w:pPr>
        <w:rPr>
          <w:b w:val="0"/>
          <w:color w:val="auto"/>
        </w:rPr>
      </w:pPr>
      <w:r w:rsidRPr="00895485">
        <w:rPr>
          <w:b w:val="0"/>
          <w:color w:val="auto"/>
        </w:rPr>
        <w:t>Does the local media commonly run features and/or articles on local entrepreneurs</w:t>
      </w:r>
      <w:r w:rsidR="00BB3A56">
        <w:rPr>
          <w:b w:val="0"/>
          <w:color w:val="auto"/>
        </w:rPr>
        <w:t xml:space="preserve"> or small-scale producers</w:t>
      </w:r>
      <w:r w:rsidRPr="00895485">
        <w:rPr>
          <w:b w:val="0"/>
          <w:color w:val="auto"/>
        </w:rPr>
        <w:t>?</w:t>
      </w:r>
    </w:p>
    <w:p w14:paraId="4AA4D6CD" w14:textId="77777777" w:rsidR="00895485" w:rsidRPr="00895485" w:rsidRDefault="00895485" w:rsidP="00895485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0BB7289A" wp14:editId="0C9D648E">
            <wp:extent cx="6285392" cy="466725"/>
            <wp:effectExtent l="0" t="0" r="0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302" cy="467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D16059" w14:textId="77777777" w:rsidR="00895485" w:rsidRPr="00895485" w:rsidRDefault="00895485" w:rsidP="00895485">
      <w:pPr>
        <w:rPr>
          <w:b w:val="0"/>
          <w:color w:val="auto"/>
        </w:rPr>
      </w:pPr>
    </w:p>
    <w:p w14:paraId="6B6A030E" w14:textId="77777777" w:rsidR="00895485" w:rsidRPr="00CA6B30" w:rsidRDefault="00895485" w:rsidP="00895485">
      <w:pPr>
        <w:rPr>
          <w:b w:val="0"/>
          <w:color w:val="auto"/>
        </w:rPr>
      </w:pPr>
      <w:r w:rsidRPr="00CA6B30">
        <w:rPr>
          <w:b w:val="0"/>
          <w:color w:val="auto"/>
        </w:rPr>
        <w:t>Is there ample social capital amongst existing and aspiring entrepreneurs? (i.e. – strong networks and a spirit of collaboration, cooperation, and trust amongst existing and aspiring entrepreneurs)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3B4CC141" w14:textId="77777777" w:rsidTr="00903E8C">
        <w:trPr>
          <w:trHeight w:val="468"/>
        </w:trPr>
        <w:tc>
          <w:tcPr>
            <w:tcW w:w="1610" w:type="dxa"/>
          </w:tcPr>
          <w:p w14:paraId="5D043049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</w:t>
            </w:r>
            <w:r>
              <w:rPr>
                <w:color w:val="auto"/>
                <w:sz w:val="20"/>
                <w:szCs w:val="20"/>
              </w:rPr>
              <w:t>o</w:t>
            </w:r>
          </w:p>
          <w:p w14:paraId="04BD58A2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6EFDF8D8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204066F0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Sometimes</w:t>
            </w:r>
          </w:p>
          <w:p w14:paraId="61B9D163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30A2B8C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6D968C44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439009D5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7D61769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0A9EB79A" w14:textId="77777777" w:rsidR="00895485" w:rsidRPr="00895485" w:rsidRDefault="00895485" w:rsidP="00895485">
      <w:pPr>
        <w:rPr>
          <w:b w:val="0"/>
          <w:color w:val="auto"/>
        </w:rPr>
      </w:pPr>
    </w:p>
    <w:p w14:paraId="05F65262" w14:textId="77777777" w:rsidR="00895485" w:rsidRPr="00CA6B30" w:rsidRDefault="00895485" w:rsidP="00895485">
      <w:pPr>
        <w:rPr>
          <w:b w:val="0"/>
          <w:color w:val="auto"/>
        </w:rPr>
      </w:pPr>
      <w:r w:rsidRPr="00CA6B30">
        <w:rPr>
          <w:b w:val="0"/>
          <w:color w:val="auto"/>
        </w:rPr>
        <w:t>Are new entrepreneurs actively engaged in civic and other district groups, boards, committees, etc.?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518A1B71" w14:textId="77777777" w:rsidTr="00903E8C">
        <w:trPr>
          <w:trHeight w:val="468"/>
        </w:trPr>
        <w:tc>
          <w:tcPr>
            <w:tcW w:w="1610" w:type="dxa"/>
          </w:tcPr>
          <w:p w14:paraId="55C33F5C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3E628A62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6563A2E6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3A6D2E77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Sometimes</w:t>
            </w:r>
          </w:p>
          <w:p w14:paraId="099C6E1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513725B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4BADD4E3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66CCDD48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C5204AC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3A4B998A" w14:textId="77777777" w:rsidR="00CA6B30" w:rsidRDefault="00CA6B30" w:rsidP="00895485">
      <w:pPr>
        <w:rPr>
          <w:b w:val="0"/>
          <w:color w:val="auto"/>
        </w:rPr>
      </w:pPr>
    </w:p>
    <w:p w14:paraId="014E14A9" w14:textId="77777777" w:rsidR="00895485" w:rsidRDefault="00895485" w:rsidP="001B31CD">
      <w:pPr>
        <w:rPr>
          <w:b w:val="0"/>
          <w:color w:val="auto"/>
        </w:rPr>
      </w:pPr>
    </w:p>
    <w:p w14:paraId="2B7B3C7C" w14:textId="77777777" w:rsidR="00895485" w:rsidRDefault="00895485" w:rsidP="001B31CD">
      <w:pPr>
        <w:rPr>
          <w:b w:val="0"/>
          <w:color w:val="auto"/>
        </w:rPr>
      </w:pPr>
    </w:p>
    <w:p w14:paraId="31CC3784" w14:textId="77777777" w:rsidR="00120793" w:rsidRDefault="00120793" w:rsidP="001B31CD">
      <w:pPr>
        <w:rPr>
          <w:b w:val="0"/>
          <w:color w:val="auto"/>
        </w:rPr>
      </w:pPr>
    </w:p>
    <w:p w14:paraId="027A9976" w14:textId="77777777" w:rsidR="00120793" w:rsidRDefault="00120793" w:rsidP="001B31CD">
      <w:pPr>
        <w:rPr>
          <w:b w:val="0"/>
          <w:color w:val="auto"/>
        </w:rPr>
      </w:pPr>
    </w:p>
    <w:p w14:paraId="345DFF2D" w14:textId="77777777" w:rsidR="00120793" w:rsidRDefault="00120793" w:rsidP="001B31CD">
      <w:pPr>
        <w:rPr>
          <w:b w:val="0"/>
          <w:color w:val="auto"/>
        </w:rPr>
      </w:pPr>
    </w:p>
    <w:p w14:paraId="15131F22" w14:textId="77777777" w:rsidR="00120793" w:rsidRDefault="00120793" w:rsidP="001B31CD">
      <w:pPr>
        <w:rPr>
          <w:b w:val="0"/>
          <w:color w:val="auto"/>
        </w:rPr>
      </w:pPr>
    </w:p>
    <w:p w14:paraId="199E098C" w14:textId="77777777" w:rsidR="00120793" w:rsidRDefault="00120793" w:rsidP="001B31CD">
      <w:pPr>
        <w:rPr>
          <w:b w:val="0"/>
          <w:color w:val="auto"/>
        </w:rPr>
      </w:pPr>
    </w:p>
    <w:p w14:paraId="5EE105CE" w14:textId="77777777" w:rsidR="00120793" w:rsidRDefault="00120793" w:rsidP="001B31CD">
      <w:pPr>
        <w:rPr>
          <w:b w:val="0"/>
          <w:color w:val="auto"/>
        </w:rPr>
      </w:pPr>
    </w:p>
    <w:p w14:paraId="79A88C08" w14:textId="77777777" w:rsidR="00120793" w:rsidRDefault="00120793" w:rsidP="001B31CD">
      <w:pPr>
        <w:rPr>
          <w:b w:val="0"/>
          <w:color w:val="auto"/>
        </w:rPr>
      </w:pPr>
    </w:p>
    <w:p w14:paraId="52110F7B" w14:textId="77777777" w:rsidR="00120793" w:rsidRDefault="00120793" w:rsidP="001B31CD">
      <w:pPr>
        <w:rPr>
          <w:b w:val="0"/>
          <w:color w:val="auto"/>
        </w:rPr>
      </w:pPr>
    </w:p>
    <w:p w14:paraId="738BD632" w14:textId="77777777" w:rsidR="00120793" w:rsidRDefault="00120793" w:rsidP="001B31CD">
      <w:pPr>
        <w:rPr>
          <w:b w:val="0"/>
          <w:color w:val="auto"/>
        </w:rPr>
      </w:pPr>
    </w:p>
    <w:p w14:paraId="56A5274F" w14:textId="77777777" w:rsidR="00120793" w:rsidRDefault="00120793" w:rsidP="001B31CD">
      <w:pPr>
        <w:rPr>
          <w:b w:val="0"/>
          <w:color w:val="auto"/>
        </w:rPr>
      </w:pPr>
    </w:p>
    <w:p w14:paraId="18E1F850" w14:textId="77777777" w:rsidR="00120793" w:rsidRDefault="00120793" w:rsidP="001B31CD">
      <w:pPr>
        <w:rPr>
          <w:b w:val="0"/>
          <w:color w:val="auto"/>
        </w:rPr>
      </w:pPr>
    </w:p>
    <w:p w14:paraId="2FFFDD25" w14:textId="77777777" w:rsidR="00120793" w:rsidRDefault="00120793" w:rsidP="001B31CD">
      <w:pPr>
        <w:rPr>
          <w:b w:val="0"/>
          <w:color w:val="auto"/>
        </w:rPr>
      </w:pPr>
    </w:p>
    <w:p w14:paraId="05D3A43E" w14:textId="77777777" w:rsidR="00120793" w:rsidRDefault="00120793" w:rsidP="001B31CD">
      <w:pPr>
        <w:rPr>
          <w:b w:val="0"/>
          <w:color w:val="auto"/>
        </w:rPr>
      </w:pPr>
    </w:p>
    <w:p w14:paraId="2350A329" w14:textId="77777777" w:rsidR="00120793" w:rsidRDefault="00120793" w:rsidP="001B31CD">
      <w:pPr>
        <w:rPr>
          <w:b w:val="0"/>
          <w:color w:val="auto"/>
        </w:rPr>
      </w:pPr>
    </w:p>
    <w:p w14:paraId="67901E0E" w14:textId="77777777" w:rsidR="00895485" w:rsidRPr="00895485" w:rsidRDefault="00895485" w:rsidP="00895485">
      <w:pPr>
        <w:shd w:val="clear" w:color="auto" w:fill="E7E6E6" w:themeFill="background2"/>
        <w:jc w:val="center"/>
        <w:rPr>
          <w:sz w:val="52"/>
          <w:szCs w:val="52"/>
        </w:rPr>
      </w:pPr>
      <w:r>
        <w:rPr>
          <w:sz w:val="52"/>
          <w:szCs w:val="52"/>
        </w:rPr>
        <w:t>Human Capital Factors</w:t>
      </w:r>
    </w:p>
    <w:p w14:paraId="1EDDE7D7" w14:textId="77777777" w:rsidR="00895485" w:rsidRDefault="00895485" w:rsidP="001B31CD">
      <w:pPr>
        <w:rPr>
          <w:b w:val="0"/>
          <w:color w:val="auto"/>
        </w:rPr>
      </w:pPr>
    </w:p>
    <w:p w14:paraId="4213D409" w14:textId="77777777" w:rsidR="00895485" w:rsidRPr="00895485" w:rsidRDefault="00895485" w:rsidP="00895485">
      <w:pPr>
        <w:rPr>
          <w:b w:val="0"/>
          <w:color w:val="auto"/>
        </w:rPr>
      </w:pPr>
      <w:r w:rsidRPr="00895485">
        <w:rPr>
          <w:b w:val="0"/>
          <w:color w:val="auto"/>
        </w:rPr>
        <w:t>Does your district have a local college and/or university that offers degree or certificate programs in entrepreneurship?</w:t>
      </w:r>
    </w:p>
    <w:p w14:paraId="0DBA2834" w14:textId="77777777" w:rsidR="00895485" w:rsidRPr="00895485" w:rsidRDefault="00120793" w:rsidP="00895485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0D274F71" wp14:editId="381F49D7">
            <wp:extent cx="6219825" cy="461856"/>
            <wp:effectExtent l="0" t="0" r="0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499" cy="468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A4F895" w14:textId="77777777" w:rsidR="00895485" w:rsidRPr="00895485" w:rsidRDefault="00895485" w:rsidP="00895485">
      <w:pPr>
        <w:rPr>
          <w:b w:val="0"/>
          <w:color w:val="auto"/>
        </w:rPr>
      </w:pPr>
    </w:p>
    <w:p w14:paraId="08E12D9F" w14:textId="77777777" w:rsidR="00895485" w:rsidRPr="00CA6B30" w:rsidRDefault="00895485" w:rsidP="00895485">
      <w:pPr>
        <w:rPr>
          <w:b w:val="0"/>
          <w:color w:val="auto"/>
        </w:rPr>
      </w:pPr>
      <w:r w:rsidRPr="00CA6B30">
        <w:rPr>
          <w:b w:val="0"/>
          <w:color w:val="auto"/>
        </w:rPr>
        <w:t>Does your neighborhood school system offer entrepreneurship programs for area children?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65837D8D" w14:textId="77777777" w:rsidTr="00903E8C">
        <w:trPr>
          <w:trHeight w:val="468"/>
        </w:trPr>
        <w:tc>
          <w:tcPr>
            <w:tcW w:w="1610" w:type="dxa"/>
          </w:tcPr>
          <w:p w14:paraId="419FD6CC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2C002621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1CC3878C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1433CB3F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Limited</w:t>
            </w:r>
          </w:p>
          <w:p w14:paraId="2208EB02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4B2C6B44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021BEABF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0409491A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3462843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00747872" w14:textId="77777777" w:rsidR="00CA6B30" w:rsidRPr="00895485" w:rsidRDefault="00CA6B30" w:rsidP="00895485">
      <w:pPr>
        <w:rPr>
          <w:b w:val="0"/>
          <w:color w:val="auto"/>
        </w:rPr>
      </w:pPr>
    </w:p>
    <w:p w14:paraId="0F3D6850" w14:textId="77777777" w:rsidR="00895485" w:rsidRPr="00CA6B30" w:rsidRDefault="00895485" w:rsidP="00895485">
      <w:pPr>
        <w:rPr>
          <w:b w:val="0"/>
          <w:color w:val="auto"/>
        </w:rPr>
      </w:pPr>
      <w:r w:rsidRPr="00CA6B30">
        <w:rPr>
          <w:b w:val="0"/>
          <w:color w:val="auto"/>
        </w:rPr>
        <w:t xml:space="preserve">Does your workforce development office provide training funds to </w:t>
      </w:r>
      <w:r w:rsidR="006C36BF">
        <w:rPr>
          <w:b w:val="0"/>
          <w:color w:val="auto"/>
        </w:rPr>
        <w:t>for small scale producers to find and train workers?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1611"/>
        <w:gridCol w:w="1614"/>
        <w:gridCol w:w="1611"/>
        <w:gridCol w:w="1612"/>
        <w:gridCol w:w="1612"/>
      </w:tblGrid>
      <w:tr w:rsidR="00CA6B30" w:rsidRPr="00262134" w14:paraId="074DD028" w14:textId="77777777" w:rsidTr="00903E8C">
        <w:trPr>
          <w:trHeight w:val="468"/>
        </w:trPr>
        <w:tc>
          <w:tcPr>
            <w:tcW w:w="1610" w:type="dxa"/>
          </w:tcPr>
          <w:p w14:paraId="41D76FB3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No</w:t>
            </w:r>
          </w:p>
          <w:p w14:paraId="00E4F292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1</w:t>
            </w:r>
          </w:p>
        </w:tc>
        <w:tc>
          <w:tcPr>
            <w:tcW w:w="1611" w:type="dxa"/>
          </w:tcPr>
          <w:p w14:paraId="6A3A803C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3</w:t>
            </w:r>
          </w:p>
        </w:tc>
        <w:tc>
          <w:tcPr>
            <w:tcW w:w="1614" w:type="dxa"/>
          </w:tcPr>
          <w:p w14:paraId="61567CA6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Sometimes</w:t>
            </w:r>
          </w:p>
          <w:p w14:paraId="4DF8E577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5</w:t>
            </w:r>
          </w:p>
        </w:tc>
        <w:tc>
          <w:tcPr>
            <w:tcW w:w="1611" w:type="dxa"/>
          </w:tcPr>
          <w:p w14:paraId="6087D50E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6</w:t>
            </w:r>
          </w:p>
        </w:tc>
        <w:tc>
          <w:tcPr>
            <w:tcW w:w="1612" w:type="dxa"/>
            <w:tcBorders>
              <w:right w:val="single" w:sz="36" w:space="0" w:color="auto"/>
            </w:tcBorders>
          </w:tcPr>
          <w:p w14:paraId="56055739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Yes</w:t>
            </w:r>
          </w:p>
          <w:p w14:paraId="25EFF715" w14:textId="77777777" w:rsidR="00CA6B30" w:rsidRPr="00262134" w:rsidRDefault="00CA6B30" w:rsidP="00903E8C">
            <w:pPr>
              <w:pStyle w:val="Content"/>
              <w:jc w:val="center"/>
              <w:rPr>
                <w:b/>
                <w:color w:val="auto"/>
              </w:rPr>
            </w:pPr>
            <w:r w:rsidRPr="00262134">
              <w:rPr>
                <w:b/>
                <w:color w:val="auto"/>
              </w:rPr>
              <w:t>7</w:t>
            </w:r>
          </w:p>
        </w:tc>
        <w:tc>
          <w:tcPr>
            <w:tcW w:w="1612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1E69E26" w14:textId="77777777" w:rsidR="00CA6B30" w:rsidRPr="00262134" w:rsidRDefault="00CA6B30" w:rsidP="00903E8C">
            <w:pPr>
              <w:pStyle w:val="Content"/>
              <w:jc w:val="center"/>
              <w:rPr>
                <w:color w:val="auto"/>
                <w:sz w:val="20"/>
                <w:szCs w:val="20"/>
              </w:rPr>
            </w:pPr>
            <w:r w:rsidRPr="00262134">
              <w:rPr>
                <w:color w:val="auto"/>
                <w:sz w:val="20"/>
                <w:szCs w:val="20"/>
              </w:rPr>
              <w:t>Your Score</w:t>
            </w:r>
          </w:p>
        </w:tc>
      </w:tr>
    </w:tbl>
    <w:p w14:paraId="4F37326C" w14:textId="77777777" w:rsidR="00895485" w:rsidRDefault="00895485" w:rsidP="001B31CD">
      <w:pPr>
        <w:rPr>
          <w:b w:val="0"/>
          <w:color w:val="auto"/>
        </w:rPr>
      </w:pPr>
    </w:p>
    <w:p w14:paraId="13964A4B" w14:textId="77777777" w:rsidR="00120793" w:rsidRPr="00120793" w:rsidRDefault="00120793" w:rsidP="00120793">
      <w:pPr>
        <w:rPr>
          <w:b w:val="0"/>
          <w:color w:val="auto"/>
        </w:rPr>
      </w:pPr>
      <w:r w:rsidRPr="00120793">
        <w:rPr>
          <w:b w:val="0"/>
          <w:color w:val="auto"/>
        </w:rPr>
        <w:t>What percentage of local entrepreneurs are women or minorities?</w:t>
      </w:r>
    </w:p>
    <w:p w14:paraId="07ACED7A" w14:textId="77777777" w:rsidR="00120793" w:rsidRPr="00120793" w:rsidRDefault="00120793" w:rsidP="00120793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236081E4" wp14:editId="4863D7ED">
            <wp:extent cx="6276975" cy="763848"/>
            <wp:effectExtent l="0" t="0" r="0" b="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965" cy="766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1F06B6" w14:textId="77777777" w:rsidR="00120793" w:rsidRPr="00120793" w:rsidRDefault="00120793" w:rsidP="00120793">
      <w:pPr>
        <w:rPr>
          <w:b w:val="0"/>
          <w:color w:val="auto"/>
        </w:rPr>
      </w:pPr>
    </w:p>
    <w:p w14:paraId="11514019" w14:textId="77777777" w:rsidR="00895485" w:rsidRDefault="00120793" w:rsidP="00120793">
      <w:pPr>
        <w:rPr>
          <w:b w:val="0"/>
          <w:color w:val="auto"/>
        </w:rPr>
      </w:pPr>
      <w:r w:rsidRPr="00120793">
        <w:rPr>
          <w:b w:val="0"/>
          <w:color w:val="auto"/>
        </w:rPr>
        <w:t>What percentage of local business owners are near or past retirement age?</w:t>
      </w:r>
    </w:p>
    <w:p w14:paraId="7514B999" w14:textId="77777777" w:rsidR="00895485" w:rsidRDefault="00120793" w:rsidP="001B31CD">
      <w:pPr>
        <w:rPr>
          <w:b w:val="0"/>
          <w:color w:val="auto"/>
        </w:rPr>
      </w:pPr>
      <w:r>
        <w:rPr>
          <w:b w:val="0"/>
          <w:noProof/>
          <w:color w:val="auto"/>
        </w:rPr>
        <w:drawing>
          <wp:inline distT="0" distB="0" distL="0" distR="0" wp14:anchorId="395F7F9B" wp14:editId="1FAF355A">
            <wp:extent cx="6286500" cy="881035"/>
            <wp:effectExtent l="0" t="0" r="0" b="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466" cy="884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211D77" w14:textId="77777777" w:rsidR="00895485" w:rsidRDefault="00895485" w:rsidP="001B31CD">
      <w:pPr>
        <w:rPr>
          <w:b w:val="0"/>
          <w:color w:val="auto"/>
        </w:rPr>
      </w:pPr>
    </w:p>
    <w:p w14:paraId="0C7433E1" w14:textId="77777777" w:rsidR="00895485" w:rsidRDefault="00895485" w:rsidP="001B31CD">
      <w:pPr>
        <w:rPr>
          <w:b w:val="0"/>
          <w:color w:val="auto"/>
        </w:rPr>
      </w:pPr>
    </w:p>
    <w:p w14:paraId="60F6E374" w14:textId="77777777" w:rsidR="00895485" w:rsidRDefault="00895485" w:rsidP="001B31CD">
      <w:pPr>
        <w:rPr>
          <w:b w:val="0"/>
          <w:color w:val="auto"/>
        </w:rPr>
      </w:pPr>
    </w:p>
    <w:p w14:paraId="7A80B320" w14:textId="77777777" w:rsidR="00895485" w:rsidRDefault="00895485" w:rsidP="001B31CD">
      <w:pPr>
        <w:rPr>
          <w:b w:val="0"/>
          <w:color w:val="auto"/>
        </w:rPr>
      </w:pPr>
    </w:p>
    <w:p w14:paraId="3664D899" w14:textId="77777777" w:rsidR="00120793" w:rsidRPr="00895485" w:rsidRDefault="00120793" w:rsidP="00120793">
      <w:pPr>
        <w:shd w:val="clear" w:color="auto" w:fill="E7E6E6" w:themeFill="background2"/>
        <w:jc w:val="center"/>
        <w:rPr>
          <w:sz w:val="52"/>
          <w:szCs w:val="52"/>
        </w:rPr>
      </w:pPr>
      <w:r>
        <w:rPr>
          <w:sz w:val="52"/>
          <w:szCs w:val="52"/>
        </w:rPr>
        <w:lastRenderedPageBreak/>
        <w:t>Sco</w:t>
      </w:r>
      <w:r w:rsidR="004F769F">
        <w:rPr>
          <w:sz w:val="52"/>
          <w:szCs w:val="52"/>
        </w:rPr>
        <w:t>ring Your Small Scale Producer Support System</w:t>
      </w:r>
      <w:r>
        <w:rPr>
          <w:sz w:val="52"/>
          <w:szCs w:val="52"/>
        </w:rPr>
        <w:t xml:space="preserve"> Audit</w:t>
      </w:r>
    </w:p>
    <w:p w14:paraId="55D636BA" w14:textId="77777777" w:rsidR="00895485" w:rsidRDefault="00895485" w:rsidP="001B31CD">
      <w:pPr>
        <w:rPr>
          <w:b w:val="0"/>
          <w:color w:val="aut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1"/>
        <w:gridCol w:w="2481"/>
        <w:gridCol w:w="2482"/>
        <w:gridCol w:w="2482"/>
      </w:tblGrid>
      <w:tr w:rsidR="00120793" w14:paraId="6459AAD7" w14:textId="77777777" w:rsidTr="00120793">
        <w:tc>
          <w:tcPr>
            <w:tcW w:w="2481" w:type="dxa"/>
          </w:tcPr>
          <w:p w14:paraId="15FE72E9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1" w:type="dxa"/>
            <w:tcBorders>
              <w:bottom w:val="single" w:sz="24" w:space="0" w:color="auto"/>
            </w:tcBorders>
          </w:tcPr>
          <w:p w14:paraId="5D8B195A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</w:tcPr>
          <w:p w14:paraId="3C588130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 w:rsidRPr="00120793">
              <w:rPr>
                <w:b w:val="0"/>
                <w:color w:val="auto"/>
              </w:rPr>
              <w:t>Minimum Possible Score</w:t>
            </w:r>
          </w:p>
        </w:tc>
        <w:tc>
          <w:tcPr>
            <w:tcW w:w="2482" w:type="dxa"/>
          </w:tcPr>
          <w:p w14:paraId="2A60F311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 w:rsidRPr="00120793">
              <w:rPr>
                <w:b w:val="0"/>
                <w:color w:val="auto"/>
              </w:rPr>
              <w:t>Maximum Possible Score</w:t>
            </w:r>
          </w:p>
        </w:tc>
      </w:tr>
      <w:tr w:rsidR="00120793" w14:paraId="089288E4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5EFBE7E0" w14:textId="77777777" w:rsidR="00120793" w:rsidRDefault="00120793" w:rsidP="001B31CD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Place-Based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0FB5A30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45BFA6CC" w14:textId="50586E61" w:rsidR="00120793" w:rsidRDefault="00F12B5D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 w:rsidR="00110E49">
              <w:rPr>
                <w:b w:val="0"/>
                <w:color w:val="auto"/>
              </w:rPr>
              <w:t>6</w:t>
            </w:r>
          </w:p>
        </w:tc>
        <w:tc>
          <w:tcPr>
            <w:tcW w:w="2482" w:type="dxa"/>
          </w:tcPr>
          <w:p w14:paraId="646EC543" w14:textId="0193EBC3" w:rsidR="00120793" w:rsidRDefault="00F12B5D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 w:rsidR="00110E49">
              <w:rPr>
                <w:b w:val="0"/>
                <w:color w:val="auto"/>
              </w:rPr>
              <w:t>13</w:t>
            </w:r>
          </w:p>
        </w:tc>
      </w:tr>
      <w:tr w:rsidR="00120793" w14:paraId="0F52F4FD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789A355E" w14:textId="77777777" w:rsidR="00120793" w:rsidRDefault="00120793" w:rsidP="001B31CD">
            <w:pPr>
              <w:rPr>
                <w:b w:val="0"/>
                <w:color w:val="auto"/>
              </w:rPr>
            </w:pPr>
            <w:r w:rsidRPr="00120793">
              <w:rPr>
                <w:b w:val="0"/>
                <w:color w:val="auto"/>
              </w:rPr>
              <w:t>Government Policy/Regulations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EFE4D3C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0CE5DAD4" w14:textId="747C76C2" w:rsidR="00120793" w:rsidRDefault="00110E49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5</w:t>
            </w:r>
          </w:p>
        </w:tc>
        <w:tc>
          <w:tcPr>
            <w:tcW w:w="2482" w:type="dxa"/>
          </w:tcPr>
          <w:p w14:paraId="6908BD4C" w14:textId="25AF5D2C" w:rsidR="00120793" w:rsidRDefault="00F12B5D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  <w:r w:rsidR="00110E49">
              <w:rPr>
                <w:b w:val="0"/>
                <w:color w:val="auto"/>
              </w:rPr>
              <w:t>7</w:t>
            </w:r>
          </w:p>
        </w:tc>
      </w:tr>
      <w:tr w:rsidR="00120793" w14:paraId="0F46DF37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7C8D425B" w14:textId="77777777" w:rsidR="00120793" w:rsidRDefault="00120793" w:rsidP="001B31CD">
            <w:pPr>
              <w:rPr>
                <w:b w:val="0"/>
                <w:color w:val="auto"/>
              </w:rPr>
            </w:pPr>
            <w:r w:rsidRPr="00120793">
              <w:rPr>
                <w:b w:val="0"/>
                <w:color w:val="auto"/>
              </w:rPr>
              <w:t>Financia</w:t>
            </w:r>
            <w:r>
              <w:rPr>
                <w:b w:val="0"/>
                <w:color w:val="auto"/>
              </w:rPr>
              <w:t>l Capital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237A2F4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3B735B42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</w:t>
            </w:r>
          </w:p>
        </w:tc>
        <w:tc>
          <w:tcPr>
            <w:tcW w:w="2482" w:type="dxa"/>
          </w:tcPr>
          <w:p w14:paraId="5380CD0A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</w:t>
            </w:r>
            <w:r w:rsidR="00F12B5D">
              <w:rPr>
                <w:b w:val="0"/>
                <w:color w:val="auto"/>
              </w:rPr>
              <w:t>8</w:t>
            </w:r>
          </w:p>
        </w:tc>
      </w:tr>
      <w:tr w:rsidR="00120793" w14:paraId="5FA4191E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2CEDE7A5" w14:textId="77777777" w:rsidR="00120793" w:rsidRDefault="00120793" w:rsidP="001B31CD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Social Capital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DDC744A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4D66226F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</w:p>
        </w:tc>
        <w:tc>
          <w:tcPr>
            <w:tcW w:w="2482" w:type="dxa"/>
          </w:tcPr>
          <w:p w14:paraId="6243D736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 w:rsidR="00F12B5D">
              <w:rPr>
                <w:b w:val="0"/>
                <w:color w:val="auto"/>
              </w:rPr>
              <w:t>9</w:t>
            </w:r>
          </w:p>
        </w:tc>
      </w:tr>
      <w:tr w:rsidR="00120793" w14:paraId="596C7461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35648052" w14:textId="77777777" w:rsidR="00120793" w:rsidRDefault="00120793" w:rsidP="001B31CD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Education &amp; Training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B9B9D42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4BECD427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</w:p>
        </w:tc>
        <w:tc>
          <w:tcPr>
            <w:tcW w:w="2482" w:type="dxa"/>
          </w:tcPr>
          <w:p w14:paraId="5793BAA7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</w:t>
            </w:r>
            <w:r w:rsidR="00F12B5D">
              <w:rPr>
                <w:b w:val="0"/>
                <w:color w:val="auto"/>
              </w:rPr>
              <w:t>1</w:t>
            </w:r>
          </w:p>
        </w:tc>
      </w:tr>
      <w:tr w:rsidR="00120793" w14:paraId="3331F805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30B993AB" w14:textId="77777777" w:rsidR="00120793" w:rsidRDefault="00120793" w:rsidP="001B31CD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Culture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A62C636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1A5ADD36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</w:p>
        </w:tc>
        <w:tc>
          <w:tcPr>
            <w:tcW w:w="2482" w:type="dxa"/>
          </w:tcPr>
          <w:p w14:paraId="2AE5210F" w14:textId="77777777" w:rsidR="00120793" w:rsidRDefault="00F12B5D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21</w:t>
            </w:r>
          </w:p>
        </w:tc>
      </w:tr>
      <w:tr w:rsidR="00120793" w14:paraId="3A035950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1F049ACE" w14:textId="77777777" w:rsidR="00120793" w:rsidRDefault="00120793" w:rsidP="001B31CD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Human Capital Factors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EB39327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1A20E921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5</w:t>
            </w:r>
          </w:p>
        </w:tc>
        <w:tc>
          <w:tcPr>
            <w:tcW w:w="2482" w:type="dxa"/>
          </w:tcPr>
          <w:p w14:paraId="7B9C6609" w14:textId="77777777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37</w:t>
            </w:r>
          </w:p>
        </w:tc>
      </w:tr>
      <w:tr w:rsidR="00120793" w14:paraId="397FE573" w14:textId="77777777" w:rsidTr="00120793">
        <w:tc>
          <w:tcPr>
            <w:tcW w:w="2481" w:type="dxa"/>
            <w:tcBorders>
              <w:right w:val="single" w:sz="24" w:space="0" w:color="auto"/>
            </w:tcBorders>
          </w:tcPr>
          <w:p w14:paraId="2D861739" w14:textId="77777777" w:rsidR="00120793" w:rsidRPr="00120793" w:rsidRDefault="00120793" w:rsidP="001B31CD">
            <w:pPr>
              <w:rPr>
                <w:color w:val="auto"/>
              </w:rPr>
            </w:pPr>
            <w:r w:rsidRPr="00120793">
              <w:rPr>
                <w:color w:val="auto"/>
              </w:rPr>
              <w:t>TOTAL SCORE</w:t>
            </w:r>
          </w:p>
        </w:tc>
        <w:tc>
          <w:tcPr>
            <w:tcW w:w="24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C35B24A" w14:textId="77777777" w:rsidR="00120793" w:rsidRDefault="00120793" w:rsidP="001B31CD">
            <w:pPr>
              <w:rPr>
                <w:b w:val="0"/>
                <w:color w:val="auto"/>
              </w:rPr>
            </w:pPr>
          </w:p>
        </w:tc>
        <w:tc>
          <w:tcPr>
            <w:tcW w:w="2482" w:type="dxa"/>
            <w:tcBorders>
              <w:left w:val="single" w:sz="24" w:space="0" w:color="auto"/>
            </w:tcBorders>
          </w:tcPr>
          <w:p w14:paraId="0305666D" w14:textId="7837DD05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  <w:r w:rsidR="00110E49">
              <w:rPr>
                <w:b w:val="0"/>
                <w:color w:val="auto"/>
              </w:rPr>
              <w:t>9</w:t>
            </w:r>
          </w:p>
        </w:tc>
        <w:tc>
          <w:tcPr>
            <w:tcW w:w="2482" w:type="dxa"/>
          </w:tcPr>
          <w:p w14:paraId="01371727" w14:textId="57FC6EAB" w:rsidR="00120793" w:rsidRDefault="00120793" w:rsidP="00120793">
            <w:pPr>
              <w:jc w:val="center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</w:t>
            </w:r>
            <w:r w:rsidR="00110E49">
              <w:rPr>
                <w:b w:val="0"/>
                <w:color w:val="auto"/>
              </w:rPr>
              <w:t>76</w:t>
            </w:r>
          </w:p>
        </w:tc>
      </w:tr>
    </w:tbl>
    <w:p w14:paraId="7A9232AD" w14:textId="77777777" w:rsidR="00895485" w:rsidRDefault="00895485" w:rsidP="001B31CD">
      <w:pPr>
        <w:rPr>
          <w:b w:val="0"/>
          <w:color w:val="auto"/>
        </w:rPr>
      </w:pPr>
    </w:p>
    <w:p w14:paraId="55AF1600" w14:textId="77777777" w:rsidR="00895485" w:rsidRDefault="00895485" w:rsidP="001B31CD">
      <w:pPr>
        <w:rPr>
          <w:b w:val="0"/>
          <w:color w:val="auto"/>
        </w:rPr>
      </w:pPr>
    </w:p>
    <w:p w14:paraId="38EBE148" w14:textId="77777777" w:rsidR="00895485" w:rsidRDefault="00895485" w:rsidP="001B31CD">
      <w:pPr>
        <w:rPr>
          <w:b w:val="0"/>
          <w:color w:val="auto"/>
        </w:rPr>
      </w:pPr>
    </w:p>
    <w:p w14:paraId="4C2E547B" w14:textId="77777777" w:rsidR="00895485" w:rsidRDefault="00895485" w:rsidP="001B31CD">
      <w:pPr>
        <w:rPr>
          <w:b w:val="0"/>
          <w:color w:val="auto"/>
        </w:rPr>
      </w:pPr>
    </w:p>
    <w:p w14:paraId="286BDDE8" w14:textId="77777777" w:rsidR="00895485" w:rsidRDefault="00895485" w:rsidP="001B31CD">
      <w:pPr>
        <w:rPr>
          <w:b w:val="0"/>
          <w:color w:val="auto"/>
        </w:rPr>
      </w:pPr>
    </w:p>
    <w:p w14:paraId="4D2CE459" w14:textId="77777777" w:rsidR="00895485" w:rsidRDefault="00895485" w:rsidP="001B31CD">
      <w:pPr>
        <w:rPr>
          <w:b w:val="0"/>
          <w:color w:val="auto"/>
        </w:rPr>
      </w:pPr>
    </w:p>
    <w:p w14:paraId="4E4106B8" w14:textId="77777777" w:rsidR="00895485" w:rsidRDefault="00895485" w:rsidP="001B31CD">
      <w:pPr>
        <w:rPr>
          <w:b w:val="0"/>
          <w:color w:val="auto"/>
        </w:rPr>
      </w:pPr>
    </w:p>
    <w:p w14:paraId="2FAB9943" w14:textId="77777777" w:rsidR="00895485" w:rsidRDefault="00895485" w:rsidP="001B31CD">
      <w:pPr>
        <w:rPr>
          <w:b w:val="0"/>
          <w:color w:val="auto"/>
        </w:rPr>
      </w:pPr>
    </w:p>
    <w:p w14:paraId="65235FB4" w14:textId="77777777" w:rsidR="00895485" w:rsidRDefault="00895485" w:rsidP="001B31CD">
      <w:pPr>
        <w:rPr>
          <w:b w:val="0"/>
          <w:color w:val="auto"/>
        </w:rPr>
      </w:pPr>
    </w:p>
    <w:p w14:paraId="191B575B" w14:textId="77777777" w:rsidR="00895485" w:rsidRDefault="00895485" w:rsidP="001B31CD">
      <w:pPr>
        <w:rPr>
          <w:b w:val="0"/>
          <w:color w:val="auto"/>
        </w:rPr>
      </w:pPr>
    </w:p>
    <w:p w14:paraId="48F3052A" w14:textId="77777777" w:rsidR="00895485" w:rsidRDefault="00895485" w:rsidP="001B31CD">
      <w:pPr>
        <w:rPr>
          <w:b w:val="0"/>
          <w:color w:val="auto"/>
        </w:rPr>
      </w:pPr>
    </w:p>
    <w:p w14:paraId="2E1A048F" w14:textId="77777777" w:rsidR="006B3FBE" w:rsidRPr="00895485" w:rsidRDefault="006B3FBE" w:rsidP="006B3FBE">
      <w:pPr>
        <w:shd w:val="clear" w:color="auto" w:fill="E7E6E6" w:themeFill="background2"/>
        <w:jc w:val="center"/>
        <w:rPr>
          <w:sz w:val="52"/>
          <w:szCs w:val="52"/>
        </w:rPr>
      </w:pPr>
      <w:r>
        <w:rPr>
          <w:sz w:val="52"/>
          <w:szCs w:val="52"/>
        </w:rPr>
        <w:lastRenderedPageBreak/>
        <w:t>Evaluating Your Community’s Progress</w:t>
      </w:r>
    </w:p>
    <w:p w14:paraId="372DB5CB" w14:textId="77777777" w:rsidR="00895485" w:rsidRDefault="00895485" w:rsidP="001B31CD">
      <w:pPr>
        <w:rPr>
          <w:b w:val="0"/>
          <w:color w:val="auto"/>
        </w:rPr>
      </w:pPr>
    </w:p>
    <w:p w14:paraId="6FA41066" w14:textId="1386F287" w:rsidR="006B3FBE" w:rsidRPr="006B3FBE" w:rsidRDefault="00732B74" w:rsidP="006B3FBE">
      <w:pPr>
        <w:rPr>
          <w:color w:val="auto"/>
        </w:rPr>
      </w:pPr>
      <w:r>
        <w:rPr>
          <w:color w:val="auto"/>
        </w:rPr>
        <w:t>FOUNDATION</w:t>
      </w:r>
      <w:r w:rsidR="006B3FBE" w:rsidRPr="006B3FBE">
        <w:rPr>
          <w:color w:val="auto"/>
        </w:rPr>
        <w:t xml:space="preserve"> STAGE</w:t>
      </w:r>
    </w:p>
    <w:p w14:paraId="0416093A" w14:textId="77777777" w:rsidR="006B3FBE" w:rsidRPr="006B3FBE" w:rsidRDefault="006B3FBE" w:rsidP="006B3FBE">
      <w:pPr>
        <w:rPr>
          <w:b w:val="0"/>
          <w:i/>
          <w:color w:val="auto"/>
        </w:rPr>
      </w:pPr>
      <w:r w:rsidRPr="006B3FBE">
        <w:rPr>
          <w:b w:val="0"/>
          <w:i/>
          <w:color w:val="auto"/>
        </w:rPr>
        <w:t xml:space="preserve">SCORES BELOW </w:t>
      </w:r>
      <w:r w:rsidR="00F12B5D">
        <w:rPr>
          <w:b w:val="0"/>
          <w:i/>
          <w:color w:val="auto"/>
        </w:rPr>
        <w:t>100</w:t>
      </w:r>
    </w:p>
    <w:p w14:paraId="5C6CA666" w14:textId="5CDB657B" w:rsidR="006B3FBE" w:rsidRPr="006B3FBE" w:rsidRDefault="006B3FBE" w:rsidP="006B3FBE">
      <w:pPr>
        <w:rPr>
          <w:b w:val="0"/>
          <w:color w:val="auto"/>
        </w:rPr>
      </w:pPr>
      <w:r w:rsidRPr="006B3FBE">
        <w:rPr>
          <w:b w:val="0"/>
          <w:color w:val="auto"/>
        </w:rPr>
        <w:t xml:space="preserve">A community in this range is </w:t>
      </w:r>
      <w:r w:rsidR="00732B74">
        <w:rPr>
          <w:b w:val="0"/>
          <w:color w:val="auto"/>
        </w:rPr>
        <w:t xml:space="preserve">getting </w:t>
      </w:r>
      <w:r w:rsidRPr="006B3FBE">
        <w:rPr>
          <w:b w:val="0"/>
          <w:color w:val="auto"/>
        </w:rPr>
        <w:t xml:space="preserve">organized to support local entrepreneurs and new business startups. </w:t>
      </w:r>
    </w:p>
    <w:p w14:paraId="4F3876F6" w14:textId="77777777" w:rsidR="006B3FBE" w:rsidRPr="006B3FBE" w:rsidRDefault="006B3FBE" w:rsidP="006B3FBE">
      <w:pPr>
        <w:rPr>
          <w:b w:val="0"/>
          <w:color w:val="auto"/>
        </w:rPr>
      </w:pPr>
    </w:p>
    <w:p w14:paraId="4438A863" w14:textId="77777777" w:rsidR="006B3FBE" w:rsidRPr="006B3FBE" w:rsidRDefault="006B3FBE" w:rsidP="006B3FBE">
      <w:pPr>
        <w:rPr>
          <w:color w:val="auto"/>
        </w:rPr>
      </w:pPr>
      <w:r w:rsidRPr="006B3FBE">
        <w:rPr>
          <w:color w:val="auto"/>
        </w:rPr>
        <w:t>EMERGING STAGE</w:t>
      </w:r>
    </w:p>
    <w:p w14:paraId="4CA0C2D1" w14:textId="77777777" w:rsidR="006B3FBE" w:rsidRPr="006B3FBE" w:rsidRDefault="006B3FBE" w:rsidP="006B3FBE">
      <w:pPr>
        <w:rPr>
          <w:b w:val="0"/>
          <w:i/>
          <w:color w:val="auto"/>
        </w:rPr>
      </w:pPr>
      <w:r w:rsidRPr="006B3FBE">
        <w:rPr>
          <w:b w:val="0"/>
          <w:i/>
          <w:color w:val="auto"/>
        </w:rPr>
        <w:t xml:space="preserve">SCORES ABOVE </w:t>
      </w:r>
      <w:r w:rsidR="00F12B5D">
        <w:rPr>
          <w:b w:val="0"/>
          <w:i/>
          <w:color w:val="auto"/>
        </w:rPr>
        <w:t>100</w:t>
      </w:r>
      <w:r w:rsidRPr="006B3FBE">
        <w:rPr>
          <w:b w:val="0"/>
          <w:i/>
          <w:color w:val="auto"/>
        </w:rPr>
        <w:t xml:space="preserve"> AND BELOW </w:t>
      </w:r>
      <w:r w:rsidR="00F12B5D">
        <w:rPr>
          <w:b w:val="0"/>
          <w:i/>
          <w:color w:val="auto"/>
        </w:rPr>
        <w:t>175</w:t>
      </w:r>
    </w:p>
    <w:p w14:paraId="4E5EB87F" w14:textId="77777777" w:rsidR="006B3FBE" w:rsidRPr="006B3FBE" w:rsidRDefault="006B3FBE" w:rsidP="006B3FBE">
      <w:pPr>
        <w:rPr>
          <w:b w:val="0"/>
          <w:color w:val="auto"/>
        </w:rPr>
      </w:pPr>
      <w:r w:rsidRPr="006B3FBE">
        <w:rPr>
          <w:b w:val="0"/>
          <w:color w:val="auto"/>
        </w:rPr>
        <w:t>A community in this range has begun to accumulate the needed assets to create a</w:t>
      </w:r>
      <w:r w:rsidR="00D02475">
        <w:rPr>
          <w:b w:val="0"/>
          <w:color w:val="auto"/>
        </w:rPr>
        <w:t xml:space="preserve"> Small Scale Production Support System.</w:t>
      </w:r>
    </w:p>
    <w:p w14:paraId="22D8C18C" w14:textId="77777777" w:rsidR="006B3FBE" w:rsidRPr="006B3FBE" w:rsidRDefault="006B3FBE" w:rsidP="006B3FBE">
      <w:pPr>
        <w:rPr>
          <w:b w:val="0"/>
          <w:color w:val="auto"/>
        </w:rPr>
      </w:pPr>
    </w:p>
    <w:p w14:paraId="7085D06D" w14:textId="77777777" w:rsidR="006B3FBE" w:rsidRPr="006B3FBE" w:rsidRDefault="006B3FBE" w:rsidP="006B3FBE">
      <w:pPr>
        <w:rPr>
          <w:color w:val="auto"/>
        </w:rPr>
      </w:pPr>
      <w:r w:rsidRPr="006B3FBE">
        <w:rPr>
          <w:color w:val="auto"/>
        </w:rPr>
        <w:t>THRIVING STAGE</w:t>
      </w:r>
    </w:p>
    <w:p w14:paraId="5899EB1E" w14:textId="77777777" w:rsidR="006B3FBE" w:rsidRPr="006B3FBE" w:rsidRDefault="006B3FBE" w:rsidP="006B3FBE">
      <w:pPr>
        <w:rPr>
          <w:b w:val="0"/>
          <w:i/>
          <w:color w:val="auto"/>
        </w:rPr>
      </w:pPr>
      <w:r w:rsidRPr="006B3FBE">
        <w:rPr>
          <w:b w:val="0"/>
          <w:i/>
          <w:color w:val="auto"/>
        </w:rPr>
        <w:t xml:space="preserve">SCORES ABOVE </w:t>
      </w:r>
      <w:r w:rsidR="00F12B5D">
        <w:rPr>
          <w:b w:val="0"/>
          <w:i/>
          <w:color w:val="auto"/>
        </w:rPr>
        <w:t>175</w:t>
      </w:r>
      <w:r w:rsidRPr="006B3FBE">
        <w:rPr>
          <w:b w:val="0"/>
          <w:i/>
          <w:color w:val="auto"/>
        </w:rPr>
        <w:t xml:space="preserve"> AND BELOW </w:t>
      </w:r>
      <w:r w:rsidR="00F12B5D">
        <w:rPr>
          <w:b w:val="0"/>
          <w:i/>
          <w:color w:val="auto"/>
        </w:rPr>
        <w:t>230</w:t>
      </w:r>
    </w:p>
    <w:p w14:paraId="23DDD21D" w14:textId="77777777" w:rsidR="006B3FBE" w:rsidRPr="006B3FBE" w:rsidRDefault="006B3FBE" w:rsidP="006B3FBE">
      <w:pPr>
        <w:rPr>
          <w:b w:val="0"/>
          <w:color w:val="auto"/>
        </w:rPr>
      </w:pPr>
      <w:r w:rsidRPr="006B3FBE">
        <w:rPr>
          <w:b w:val="0"/>
          <w:color w:val="auto"/>
        </w:rPr>
        <w:t>A community in this range has a strong</w:t>
      </w:r>
      <w:r w:rsidR="00D02475">
        <w:rPr>
          <w:b w:val="0"/>
          <w:color w:val="auto"/>
        </w:rPr>
        <w:t xml:space="preserve"> Small Scale Production Support System</w:t>
      </w:r>
      <w:r w:rsidRPr="006B3FBE">
        <w:rPr>
          <w:b w:val="0"/>
          <w:color w:val="auto"/>
        </w:rPr>
        <w:t xml:space="preserve"> underway.</w:t>
      </w:r>
    </w:p>
    <w:p w14:paraId="0FD271D0" w14:textId="77777777" w:rsidR="006B3FBE" w:rsidRPr="006B3FBE" w:rsidRDefault="006B3FBE" w:rsidP="006B3FBE">
      <w:pPr>
        <w:rPr>
          <w:b w:val="0"/>
          <w:color w:val="auto"/>
        </w:rPr>
      </w:pPr>
    </w:p>
    <w:p w14:paraId="1764F2C9" w14:textId="77777777" w:rsidR="006B3FBE" w:rsidRPr="006B3FBE" w:rsidRDefault="006B3FBE" w:rsidP="006B3FBE">
      <w:pPr>
        <w:rPr>
          <w:color w:val="auto"/>
        </w:rPr>
      </w:pPr>
      <w:r w:rsidRPr="006B3FBE">
        <w:rPr>
          <w:color w:val="auto"/>
        </w:rPr>
        <w:t>SUSTAINABLE STAGE</w:t>
      </w:r>
    </w:p>
    <w:p w14:paraId="16C2C1AB" w14:textId="77777777" w:rsidR="006B3FBE" w:rsidRPr="006B3FBE" w:rsidRDefault="006B3FBE" w:rsidP="006B3FBE">
      <w:pPr>
        <w:rPr>
          <w:b w:val="0"/>
          <w:i/>
          <w:color w:val="auto"/>
        </w:rPr>
      </w:pPr>
      <w:r w:rsidRPr="006B3FBE">
        <w:rPr>
          <w:b w:val="0"/>
          <w:i/>
          <w:color w:val="auto"/>
        </w:rPr>
        <w:t xml:space="preserve">SCORES ABOVE </w:t>
      </w:r>
      <w:r w:rsidR="00F12B5D">
        <w:rPr>
          <w:b w:val="0"/>
          <w:i/>
          <w:color w:val="auto"/>
        </w:rPr>
        <w:t>230</w:t>
      </w:r>
    </w:p>
    <w:p w14:paraId="488C7CE3" w14:textId="77777777" w:rsidR="00895485" w:rsidRDefault="006B3FBE" w:rsidP="006B3FBE">
      <w:pPr>
        <w:rPr>
          <w:b w:val="0"/>
          <w:color w:val="auto"/>
        </w:rPr>
      </w:pPr>
      <w:r w:rsidRPr="006B3FBE">
        <w:rPr>
          <w:b w:val="0"/>
          <w:color w:val="auto"/>
        </w:rPr>
        <w:t xml:space="preserve">A community in this range has a well-established </w:t>
      </w:r>
      <w:r w:rsidR="00D02475">
        <w:rPr>
          <w:b w:val="0"/>
          <w:color w:val="auto"/>
        </w:rPr>
        <w:t>Small Scale Production Support System</w:t>
      </w:r>
      <w:r w:rsidRPr="006B3FBE">
        <w:rPr>
          <w:b w:val="0"/>
          <w:color w:val="auto"/>
        </w:rPr>
        <w:t xml:space="preserve"> that has the strength to maintain a vibrant program over time.</w:t>
      </w:r>
    </w:p>
    <w:p w14:paraId="509FDA0B" w14:textId="77777777" w:rsidR="00895485" w:rsidRDefault="00895485" w:rsidP="001B31CD">
      <w:pPr>
        <w:rPr>
          <w:b w:val="0"/>
          <w:color w:val="auto"/>
        </w:rPr>
      </w:pPr>
    </w:p>
    <w:p w14:paraId="1F7CC013" w14:textId="77777777" w:rsidR="00895485" w:rsidRDefault="00895485" w:rsidP="001B31CD">
      <w:pPr>
        <w:rPr>
          <w:b w:val="0"/>
          <w:color w:val="auto"/>
        </w:rPr>
      </w:pPr>
    </w:p>
    <w:p w14:paraId="0FE157D8" w14:textId="77777777" w:rsidR="00895485" w:rsidRDefault="00895485" w:rsidP="001B31CD">
      <w:pPr>
        <w:rPr>
          <w:b w:val="0"/>
          <w:color w:val="auto"/>
        </w:rPr>
      </w:pPr>
    </w:p>
    <w:p w14:paraId="52F3C31F" w14:textId="77777777" w:rsidR="00895485" w:rsidRDefault="00895485" w:rsidP="001B31CD">
      <w:pPr>
        <w:rPr>
          <w:b w:val="0"/>
          <w:color w:val="auto"/>
        </w:rPr>
      </w:pPr>
    </w:p>
    <w:p w14:paraId="6C916B4E" w14:textId="77777777" w:rsidR="00895485" w:rsidRDefault="00895485" w:rsidP="001B31CD">
      <w:pPr>
        <w:rPr>
          <w:b w:val="0"/>
          <w:color w:val="auto"/>
        </w:rPr>
      </w:pPr>
    </w:p>
    <w:p w14:paraId="21CE7085" w14:textId="77777777" w:rsidR="00895485" w:rsidRDefault="00895485" w:rsidP="001B31CD">
      <w:pPr>
        <w:rPr>
          <w:b w:val="0"/>
          <w:color w:val="auto"/>
        </w:rPr>
      </w:pPr>
    </w:p>
    <w:p w14:paraId="07BF686D" w14:textId="77777777" w:rsidR="00895485" w:rsidRDefault="00895485" w:rsidP="001B31CD">
      <w:pPr>
        <w:rPr>
          <w:b w:val="0"/>
          <w:color w:val="auto"/>
        </w:rPr>
      </w:pPr>
    </w:p>
    <w:p w14:paraId="5515C35C" w14:textId="77777777" w:rsidR="00895485" w:rsidRDefault="00895485" w:rsidP="001B31CD">
      <w:pPr>
        <w:rPr>
          <w:b w:val="0"/>
          <w:color w:val="auto"/>
        </w:rPr>
      </w:pPr>
    </w:p>
    <w:p w14:paraId="3EF48F3E" w14:textId="77777777" w:rsidR="00895485" w:rsidRDefault="00895485" w:rsidP="001B31CD">
      <w:pPr>
        <w:rPr>
          <w:b w:val="0"/>
          <w:color w:val="auto"/>
        </w:rPr>
      </w:pPr>
    </w:p>
    <w:p w14:paraId="472809CD" w14:textId="77777777" w:rsidR="00895485" w:rsidRDefault="00895485" w:rsidP="001B31CD">
      <w:pPr>
        <w:rPr>
          <w:b w:val="0"/>
          <w:color w:val="auto"/>
        </w:rPr>
      </w:pPr>
    </w:p>
    <w:p w14:paraId="660CD3DD" w14:textId="77777777" w:rsidR="00895485" w:rsidRDefault="00895485" w:rsidP="001B31CD">
      <w:pPr>
        <w:rPr>
          <w:b w:val="0"/>
          <w:color w:val="auto"/>
        </w:rPr>
      </w:pPr>
    </w:p>
    <w:p w14:paraId="1528AFB0" w14:textId="77777777" w:rsidR="001B31CD" w:rsidRPr="001B31CD" w:rsidRDefault="001B31CD" w:rsidP="001B31CD">
      <w:pPr>
        <w:rPr>
          <w:b w:val="0"/>
          <w:color w:val="auto"/>
        </w:rPr>
      </w:pPr>
    </w:p>
    <w:sectPr w:rsidR="001B31CD" w:rsidRPr="001B31CD" w:rsidSect="00DF027C">
      <w:headerReference w:type="default" r:id="rId27"/>
      <w:footerReference w:type="default" r:id="rId28"/>
      <w:pgSz w:w="12240" w:h="15840"/>
      <w:pgMar w:top="720" w:right="1152" w:bottom="720" w:left="1152" w:header="0" w:footer="288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1A3835" w14:textId="77777777" w:rsidR="00254364" w:rsidRDefault="00254364">
      <w:r>
        <w:separator/>
      </w:r>
    </w:p>
    <w:p w14:paraId="1FEB019A" w14:textId="77777777" w:rsidR="00254364" w:rsidRDefault="00254364"/>
  </w:endnote>
  <w:endnote w:type="continuationSeparator" w:id="0">
    <w:p w14:paraId="18510499" w14:textId="77777777" w:rsidR="00254364" w:rsidRDefault="00254364">
      <w:r>
        <w:continuationSeparator/>
      </w:r>
    </w:p>
    <w:p w14:paraId="772A18BA" w14:textId="77777777" w:rsidR="00254364" w:rsidRDefault="0025436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87489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90573E" w14:textId="77777777" w:rsidR="00DF027C" w:rsidRDefault="00DF02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57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36FE235" w14:textId="77777777" w:rsidR="00DF027C" w:rsidRDefault="00DF02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F1DB4" w14:textId="77777777" w:rsidR="00254364" w:rsidRDefault="00254364">
      <w:r>
        <w:separator/>
      </w:r>
    </w:p>
    <w:p w14:paraId="16B33126" w14:textId="77777777" w:rsidR="00254364" w:rsidRDefault="00254364"/>
  </w:footnote>
  <w:footnote w:type="continuationSeparator" w:id="0">
    <w:p w14:paraId="5A9CAF11" w14:textId="77777777" w:rsidR="00254364" w:rsidRDefault="00254364">
      <w:r>
        <w:continuationSeparator/>
      </w:r>
    </w:p>
    <w:p w14:paraId="47F4FC50" w14:textId="77777777" w:rsidR="00254364" w:rsidRDefault="0025436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0" w:type="dxa"/>
      <w:tblBorders>
        <w:top w:val="single" w:sz="36" w:space="0" w:color="082A75" w:themeColor="text2"/>
        <w:left w:val="single" w:sz="36" w:space="0" w:color="082A75" w:themeColor="text2"/>
        <w:bottom w:val="single" w:sz="36" w:space="0" w:color="082A75" w:themeColor="text2"/>
        <w:right w:val="single" w:sz="36" w:space="0" w:color="082A75" w:themeColor="text2"/>
        <w:insideH w:val="single" w:sz="36" w:space="0" w:color="082A75" w:themeColor="text2"/>
        <w:insideV w:val="single" w:sz="36" w:space="0" w:color="082A75" w:themeColor="text2"/>
      </w:tblBorders>
      <w:tblLook w:val="0000" w:firstRow="0" w:lastRow="0" w:firstColumn="0" w:lastColumn="0" w:noHBand="0" w:noVBand="0"/>
    </w:tblPr>
    <w:tblGrid>
      <w:gridCol w:w="9990"/>
    </w:tblGrid>
    <w:tr w:rsidR="00D077E9" w14:paraId="169493D4" w14:textId="77777777" w:rsidTr="00D077E9">
      <w:trPr>
        <w:trHeight w:val="978"/>
      </w:trPr>
      <w:tc>
        <w:tcPr>
          <w:tcW w:w="9990" w:type="dxa"/>
          <w:tcBorders>
            <w:top w:val="nil"/>
            <w:left w:val="nil"/>
            <w:bottom w:val="single" w:sz="36" w:space="0" w:color="34ABA2" w:themeColor="accent3"/>
            <w:right w:val="nil"/>
          </w:tcBorders>
        </w:tcPr>
        <w:p w14:paraId="101BD3AF" w14:textId="77777777" w:rsidR="00D077E9" w:rsidRDefault="00D077E9">
          <w:pPr>
            <w:pStyle w:val="Header"/>
          </w:pPr>
        </w:p>
      </w:tc>
    </w:tr>
  </w:tbl>
  <w:p w14:paraId="5CF7E8C8" w14:textId="77777777" w:rsidR="00D077E9" w:rsidRDefault="00D077E9" w:rsidP="00D077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350D11"/>
    <w:multiLevelType w:val="hybridMultilevel"/>
    <w:tmpl w:val="E034CC02"/>
    <w:lvl w:ilvl="0" w:tplc="091E10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446C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3CCD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70FB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5C18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F4DC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F0BE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5E40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4CAE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7B54A8"/>
    <w:multiLevelType w:val="hybridMultilevel"/>
    <w:tmpl w:val="E034CC02"/>
    <w:lvl w:ilvl="0" w:tplc="091E10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446C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3CCD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70FB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5C18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F4DC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F0BE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5E40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4CAE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37780A"/>
    <w:multiLevelType w:val="hybridMultilevel"/>
    <w:tmpl w:val="E034CC02"/>
    <w:lvl w:ilvl="0" w:tplc="091E10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446C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3CCD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70FB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5C18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F4DC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F0BE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5E40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4CAE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D7C"/>
    <w:rsid w:val="0002482E"/>
    <w:rsid w:val="00024DE1"/>
    <w:rsid w:val="00050324"/>
    <w:rsid w:val="0007417F"/>
    <w:rsid w:val="000A0150"/>
    <w:rsid w:val="000E63C9"/>
    <w:rsid w:val="00110E49"/>
    <w:rsid w:val="00120793"/>
    <w:rsid w:val="00130E9D"/>
    <w:rsid w:val="00150A6D"/>
    <w:rsid w:val="00172259"/>
    <w:rsid w:val="00185B35"/>
    <w:rsid w:val="001B31CD"/>
    <w:rsid w:val="001F2BC8"/>
    <w:rsid w:val="001F5F6B"/>
    <w:rsid w:val="0020286E"/>
    <w:rsid w:val="00202D23"/>
    <w:rsid w:val="00204688"/>
    <w:rsid w:val="002106E9"/>
    <w:rsid w:val="00243EBC"/>
    <w:rsid w:val="00246A35"/>
    <w:rsid w:val="00250B84"/>
    <w:rsid w:val="0025124B"/>
    <w:rsid w:val="00254364"/>
    <w:rsid w:val="00262134"/>
    <w:rsid w:val="00283A7D"/>
    <w:rsid w:val="00284348"/>
    <w:rsid w:val="002F51F5"/>
    <w:rsid w:val="00312137"/>
    <w:rsid w:val="00327E6F"/>
    <w:rsid w:val="00330359"/>
    <w:rsid w:val="0033762F"/>
    <w:rsid w:val="00366C7E"/>
    <w:rsid w:val="0036798A"/>
    <w:rsid w:val="00384EA3"/>
    <w:rsid w:val="003A39A1"/>
    <w:rsid w:val="003C2191"/>
    <w:rsid w:val="003D3863"/>
    <w:rsid w:val="00403850"/>
    <w:rsid w:val="004110DE"/>
    <w:rsid w:val="00416CC8"/>
    <w:rsid w:val="0044085A"/>
    <w:rsid w:val="004B21A5"/>
    <w:rsid w:val="004B6333"/>
    <w:rsid w:val="004E3331"/>
    <w:rsid w:val="004F769F"/>
    <w:rsid w:val="005037F0"/>
    <w:rsid w:val="00511153"/>
    <w:rsid w:val="00516A86"/>
    <w:rsid w:val="005275F6"/>
    <w:rsid w:val="005500E8"/>
    <w:rsid w:val="00572102"/>
    <w:rsid w:val="005F1BB0"/>
    <w:rsid w:val="00656C4D"/>
    <w:rsid w:val="006B3FBE"/>
    <w:rsid w:val="006C36BF"/>
    <w:rsid w:val="006D102D"/>
    <w:rsid w:val="006E5716"/>
    <w:rsid w:val="006F6F02"/>
    <w:rsid w:val="007302B3"/>
    <w:rsid w:val="00730733"/>
    <w:rsid w:val="00730E3A"/>
    <w:rsid w:val="00732B74"/>
    <w:rsid w:val="00736AAF"/>
    <w:rsid w:val="00765B2A"/>
    <w:rsid w:val="007705E5"/>
    <w:rsid w:val="00783A34"/>
    <w:rsid w:val="007C6B52"/>
    <w:rsid w:val="007D16C5"/>
    <w:rsid w:val="00862FE4"/>
    <w:rsid w:val="0086389A"/>
    <w:rsid w:val="0087605E"/>
    <w:rsid w:val="00895485"/>
    <w:rsid w:val="008B1FEE"/>
    <w:rsid w:val="008C79B6"/>
    <w:rsid w:val="00903C32"/>
    <w:rsid w:val="00903E8C"/>
    <w:rsid w:val="00916B16"/>
    <w:rsid w:val="009173B9"/>
    <w:rsid w:val="00917D3D"/>
    <w:rsid w:val="0093335D"/>
    <w:rsid w:val="0093613E"/>
    <w:rsid w:val="00943026"/>
    <w:rsid w:val="00966B81"/>
    <w:rsid w:val="00974ECD"/>
    <w:rsid w:val="009C37B2"/>
    <w:rsid w:val="009C7720"/>
    <w:rsid w:val="00A0760E"/>
    <w:rsid w:val="00A1407F"/>
    <w:rsid w:val="00A23AFA"/>
    <w:rsid w:val="00A2760B"/>
    <w:rsid w:val="00A31B3E"/>
    <w:rsid w:val="00A527C8"/>
    <w:rsid w:val="00A532F3"/>
    <w:rsid w:val="00A8489E"/>
    <w:rsid w:val="00AC29F3"/>
    <w:rsid w:val="00AE6D61"/>
    <w:rsid w:val="00B231E5"/>
    <w:rsid w:val="00BB3A56"/>
    <w:rsid w:val="00BC178C"/>
    <w:rsid w:val="00BD1007"/>
    <w:rsid w:val="00BF4E2D"/>
    <w:rsid w:val="00C02B87"/>
    <w:rsid w:val="00C07061"/>
    <w:rsid w:val="00C4086D"/>
    <w:rsid w:val="00CA1896"/>
    <w:rsid w:val="00CA6B30"/>
    <w:rsid w:val="00CB5B28"/>
    <w:rsid w:val="00CC4D7C"/>
    <w:rsid w:val="00CF1AD7"/>
    <w:rsid w:val="00CF5371"/>
    <w:rsid w:val="00D02475"/>
    <w:rsid w:val="00D0323A"/>
    <w:rsid w:val="00D0559F"/>
    <w:rsid w:val="00D077E9"/>
    <w:rsid w:val="00D42CB7"/>
    <w:rsid w:val="00D5413D"/>
    <w:rsid w:val="00D570A9"/>
    <w:rsid w:val="00D70D02"/>
    <w:rsid w:val="00D770C7"/>
    <w:rsid w:val="00D86945"/>
    <w:rsid w:val="00D90290"/>
    <w:rsid w:val="00DA6FE1"/>
    <w:rsid w:val="00DA77D3"/>
    <w:rsid w:val="00DD152F"/>
    <w:rsid w:val="00DD7C3B"/>
    <w:rsid w:val="00DE213F"/>
    <w:rsid w:val="00DF027C"/>
    <w:rsid w:val="00E00A32"/>
    <w:rsid w:val="00E22ACD"/>
    <w:rsid w:val="00E504EB"/>
    <w:rsid w:val="00E620B0"/>
    <w:rsid w:val="00E81B40"/>
    <w:rsid w:val="00EE4000"/>
    <w:rsid w:val="00EF555B"/>
    <w:rsid w:val="00F027BB"/>
    <w:rsid w:val="00F11DCF"/>
    <w:rsid w:val="00F12B5D"/>
    <w:rsid w:val="00F162EA"/>
    <w:rsid w:val="00F32EB1"/>
    <w:rsid w:val="00F33181"/>
    <w:rsid w:val="00F4677D"/>
    <w:rsid w:val="00F52D27"/>
    <w:rsid w:val="00F83527"/>
    <w:rsid w:val="00FD583F"/>
    <w:rsid w:val="00FD7488"/>
    <w:rsid w:val="00FE502B"/>
    <w:rsid w:val="00FF16B4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FC428"/>
  <w15:docId w15:val="{24E1B5FA-7B43-4A83-8392-6759E339B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95485"/>
    <w:pPr>
      <w:spacing w:after="0"/>
    </w:pPr>
    <w:rPr>
      <w:rFonts w:eastAsiaTheme="minorEastAsia"/>
      <w:b/>
      <w:color w:val="082A75" w:themeColor="text2"/>
      <w:sz w:val="28"/>
      <w:szCs w:val="22"/>
    </w:rPr>
  </w:style>
  <w:style w:type="paragraph" w:styleId="Heading1">
    <w:name w:val="heading 1"/>
    <w:basedOn w:val="Normal"/>
    <w:link w:val="Heading1Ch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Heading2">
    <w:name w:val="heading 2"/>
    <w:basedOn w:val="Normal"/>
    <w:next w:val="Normal"/>
    <w:link w:val="Heading2Ch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 w:val="0"/>
      <w:sz w:val="3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itle">
    <w:name w:val="Subtitle"/>
    <w:basedOn w:val="Normal"/>
    <w:link w:val="SubtitleChar"/>
    <w:uiPriority w:val="2"/>
    <w:qFormat/>
    <w:rsid w:val="00D86945"/>
    <w:pPr>
      <w:framePr w:hSpace="180" w:wrap="around" w:vAnchor="text" w:hAnchor="margin" w:y="1167"/>
    </w:pPr>
    <w:rPr>
      <w:b w:val="0"/>
      <w:caps/>
      <w:spacing w:val="20"/>
      <w:sz w:val="32"/>
    </w:rPr>
  </w:style>
  <w:style w:type="character" w:customStyle="1" w:styleId="SubtitleChar">
    <w:name w:val="Subtitle Char"/>
    <w:basedOn w:val="DefaultParagraphFont"/>
    <w:link w:val="Subtitle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Heading1Char">
    <w:name w:val="Heading 1 Char"/>
    <w:basedOn w:val="DefaultParagraphFont"/>
    <w:link w:val="Heading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Header">
    <w:name w:val="header"/>
    <w:basedOn w:val="Normal"/>
    <w:link w:val="HeaderChar"/>
    <w:uiPriority w:val="8"/>
    <w:unhideWhenUsed/>
    <w:rsid w:val="005037F0"/>
  </w:style>
  <w:style w:type="character" w:customStyle="1" w:styleId="HeaderChar">
    <w:name w:val="Header Char"/>
    <w:basedOn w:val="DefaultParagraphFont"/>
    <w:link w:val="Header"/>
    <w:uiPriority w:val="8"/>
    <w:rsid w:val="0093335D"/>
  </w:style>
  <w:style w:type="paragraph" w:styleId="Footer">
    <w:name w:val="footer"/>
    <w:basedOn w:val="Normal"/>
    <w:link w:val="FooterChar"/>
    <w:uiPriority w:val="99"/>
    <w:unhideWhenUsed/>
    <w:rsid w:val="005037F0"/>
  </w:style>
  <w:style w:type="character" w:customStyle="1" w:styleId="FooterChar">
    <w:name w:val="Footer Char"/>
    <w:basedOn w:val="DefaultParagraphFont"/>
    <w:link w:val="Footer"/>
    <w:uiPriority w:val="99"/>
    <w:rsid w:val="005037F0"/>
    <w:rPr>
      <w:sz w:val="24"/>
      <w:szCs w:val="24"/>
    </w:rPr>
  </w:style>
  <w:style w:type="paragraph" w:customStyle="1" w:styleId="Name">
    <w:name w:val="Nam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Heading2Char">
    <w:name w:val="Heading 2 Char"/>
    <w:basedOn w:val="DefaultParagraphFont"/>
    <w:link w:val="Heading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eGrid">
    <w:name w:val="Table Grid"/>
    <w:basedOn w:val="TableNormal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unhideWhenUsed/>
    <w:rsid w:val="00D86945"/>
    <w:rPr>
      <w:color w:val="808080"/>
    </w:rPr>
  </w:style>
  <w:style w:type="paragraph" w:customStyle="1" w:styleId="Content">
    <w:name w:val="Content"/>
    <w:basedOn w:val="Normal"/>
    <w:link w:val="ContentChar"/>
    <w:qFormat/>
    <w:rsid w:val="00DF027C"/>
    <w:rPr>
      <w:b w:val="0"/>
    </w:rPr>
  </w:style>
  <w:style w:type="paragraph" w:customStyle="1" w:styleId="EmphasisText">
    <w:name w:val="Emphasis Text"/>
    <w:basedOn w:val="Normal"/>
    <w:link w:val="EmphasisTextChar"/>
    <w:qFormat/>
    <w:rsid w:val="00DF027C"/>
  </w:style>
  <w:style w:type="character" w:customStyle="1" w:styleId="ContentChar">
    <w:name w:val="Content Char"/>
    <w:basedOn w:val="DefaultParagraphFont"/>
    <w:link w:val="Content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EmphasisTextChar">
    <w:name w:val="Emphasis Text Char"/>
    <w:basedOn w:val="DefaultParagraphFont"/>
    <w:link w:val="EmphasisText"/>
    <w:rsid w:val="00DF027C"/>
    <w:rPr>
      <w:rFonts w:eastAsiaTheme="minorEastAsia"/>
      <w:b/>
      <w:color w:val="082A75" w:themeColor="text2"/>
      <w:sz w:val="28"/>
      <w:szCs w:val="22"/>
    </w:rPr>
  </w:style>
  <w:style w:type="character" w:styleId="Hyperlink">
    <w:name w:val="Hyperlink"/>
    <w:basedOn w:val="DefaultParagraphFont"/>
    <w:uiPriority w:val="99"/>
    <w:unhideWhenUsed/>
    <w:rsid w:val="00E504EB"/>
    <w:rPr>
      <w:color w:val="3592C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04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028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b w:val="0"/>
      <w:color w:val="auto"/>
      <w:sz w:val="24"/>
      <w:szCs w:val="24"/>
    </w:rPr>
  </w:style>
  <w:style w:type="paragraph" w:styleId="NormalWeb">
    <w:name w:val="Normal (Web)"/>
    <w:basedOn w:val="Normal"/>
    <w:uiPriority w:val="99"/>
    <w:unhideWhenUsed/>
    <w:rsid w:val="00A527C8"/>
    <w:pPr>
      <w:spacing w:before="100" w:beforeAutospacing="1" w:after="100" w:afterAutospacing="1" w:line="240" w:lineRule="auto"/>
    </w:pPr>
    <w:rPr>
      <w:rFonts w:ascii="Times New Roman" w:hAnsi="Times New Roman" w:cs="Times New Roman"/>
      <w:b w:val="0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69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8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7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en.wikipedia.org/wiki/File:Colorful_Photo_of_Vegetables.png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1.xml"/><Relationship Id="rId30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up\AppData\Roaming\Microsoft\Templates\Report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87CB1D35D904C6EAE1A7538C9F563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55D635-8ADB-41B8-9675-4F104444C8CD}"/>
      </w:docPartPr>
      <w:docPartBody>
        <w:p w:rsidR="004969D1" w:rsidRDefault="00EB22F2">
          <w:pPr>
            <w:pStyle w:val="E87CB1D35D904C6EAE1A7538C9F563B8"/>
          </w:pPr>
          <w:r w:rsidRPr="00D86945">
            <w:rPr>
              <w:rStyle w:val="SubtitleChar"/>
              <w:b/>
            </w:rPr>
            <w:fldChar w:fldCharType="begin"/>
          </w:r>
          <w:r w:rsidRPr="00D86945">
            <w:rPr>
              <w:rStyle w:val="SubtitleChar"/>
            </w:rPr>
            <w:instrText xml:space="preserve"> DATE  \@ "MMMM d"  \* MERGEFORMAT </w:instrText>
          </w:r>
          <w:r w:rsidRPr="00D86945">
            <w:rPr>
              <w:rStyle w:val="SubtitleChar"/>
              <w:b/>
            </w:rPr>
            <w:fldChar w:fldCharType="separate"/>
          </w:r>
          <w:r>
            <w:rPr>
              <w:rStyle w:val="SubtitleChar"/>
            </w:rPr>
            <w:t>July 23</w:t>
          </w:r>
          <w:r w:rsidRPr="00D86945">
            <w:rPr>
              <w:rStyle w:val="SubtitleChar"/>
              <w:b/>
            </w:rPr>
            <w:fldChar w:fldCharType="end"/>
          </w:r>
        </w:p>
      </w:docPartBody>
    </w:docPart>
    <w:docPart>
      <w:docPartPr>
        <w:name w:val="EACC1EB23FFC47E8B38126CF7F00B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3A955-F669-469C-BA30-68FD859C3F9D}"/>
      </w:docPartPr>
      <w:docPartBody>
        <w:p w:rsidR="004969D1" w:rsidRDefault="00EB22F2">
          <w:pPr>
            <w:pStyle w:val="EACC1EB23FFC47E8B38126CF7F00BD8D"/>
          </w:pPr>
          <w:r>
            <w:t>COMPANY NAME</w:t>
          </w:r>
        </w:p>
      </w:docPartBody>
    </w:docPart>
    <w:docPart>
      <w:docPartPr>
        <w:name w:val="EC8DC0EE82CB442BB0CAF81A7E229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87FA83-33D3-4F29-972B-C6898EADE361}"/>
      </w:docPartPr>
      <w:docPartBody>
        <w:p w:rsidR="004969D1" w:rsidRDefault="00EB22F2">
          <w:pPr>
            <w:pStyle w:val="EC8DC0EE82CB442BB0CAF81A7E229578"/>
          </w:pPr>
          <w:r w:rsidRPr="00DF027C">
            <w:t>Subtitle Text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2F2"/>
    <w:rsid w:val="00163B6E"/>
    <w:rsid w:val="002143FD"/>
    <w:rsid w:val="00341164"/>
    <w:rsid w:val="003E57DC"/>
    <w:rsid w:val="004969D1"/>
    <w:rsid w:val="006B7DCD"/>
    <w:rsid w:val="008E6751"/>
    <w:rsid w:val="00C82D80"/>
    <w:rsid w:val="00EB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</w:rPr>
  </w:style>
  <w:style w:type="character" w:customStyle="1" w:styleId="SubtitleChar">
    <w:name w:val="Subtitle Char"/>
    <w:basedOn w:val="DefaultParagraphFont"/>
    <w:link w:val="Subtitle"/>
    <w:uiPriority w:val="2"/>
    <w:rPr>
      <w:caps/>
      <w:color w:val="44546A" w:themeColor="text2"/>
      <w:spacing w:val="20"/>
      <w:sz w:val="32"/>
    </w:rPr>
  </w:style>
  <w:style w:type="paragraph" w:customStyle="1" w:styleId="E87CB1D35D904C6EAE1A7538C9F563B8">
    <w:name w:val="E87CB1D35D904C6EAE1A7538C9F563B8"/>
  </w:style>
  <w:style w:type="paragraph" w:customStyle="1" w:styleId="EACC1EB23FFC47E8B38126CF7F00BD8D">
    <w:name w:val="EACC1EB23FFC47E8B38126CF7F00BD8D"/>
  </w:style>
  <w:style w:type="paragraph" w:customStyle="1" w:styleId="A1125144D44B4C87A3D5BBA2B40E3365">
    <w:name w:val="A1125144D44B4C87A3D5BBA2B40E3365"/>
  </w:style>
  <w:style w:type="paragraph" w:customStyle="1" w:styleId="EC8DC0EE82CB442BB0CAF81A7E229578">
    <w:name w:val="EC8DC0EE82CB442BB0CAF81A7E229578"/>
  </w:style>
  <w:style w:type="paragraph" w:customStyle="1" w:styleId="FBCF6588BAE245E58F735744DEEF28F7">
    <w:name w:val="FBCF6588BAE245E58F735744DEEF28F7"/>
  </w:style>
  <w:style w:type="paragraph" w:customStyle="1" w:styleId="066D56DA262C47B4A6B0C8FC15A223CB">
    <w:name w:val="066D56DA262C47B4A6B0C8FC15A223CB"/>
  </w:style>
  <w:style w:type="paragraph" w:customStyle="1" w:styleId="B204DB1D17254BABB68D6D09F1A1FA78">
    <w:name w:val="B204DB1D17254BABB68D6D09F1A1FA78"/>
  </w:style>
  <w:style w:type="paragraph" w:customStyle="1" w:styleId="1344404C6D244026882F05F78365936A">
    <w:name w:val="1344404C6D244026882F05F7836593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24EA9-6269-44A8-840C-4B9FACC50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</Template>
  <TotalTime>1</TotalTime>
  <Pages>13</Pages>
  <Words>1238</Words>
  <Characters>7061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Pup</dc:creator>
  <cp:keywords/>
  <dc:description/>
  <cp:lastModifiedBy>Matt Wagner</cp:lastModifiedBy>
  <cp:revision>3</cp:revision>
  <cp:lastPrinted>2019-08-26T12:39:00Z</cp:lastPrinted>
  <dcterms:created xsi:type="dcterms:W3CDTF">2020-03-03T15:15:00Z</dcterms:created>
  <dcterms:modified xsi:type="dcterms:W3CDTF">2020-03-05T00:35:00Z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